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4574A" w14:textId="3B5001EC" w:rsidR="00376F71" w:rsidRPr="00974F42" w:rsidRDefault="00376F71" w:rsidP="0098293E">
      <w:pPr>
        <w:pStyle w:val="NoSpacing"/>
        <w:ind w:right="425"/>
        <w:rPr>
          <w:rFonts w:ascii="Aptos" w:hAnsi="Aptos"/>
          <w:iCs/>
        </w:rPr>
      </w:pPr>
      <w:r w:rsidRPr="00974F42">
        <w:rPr>
          <w:rFonts w:ascii="Aptos" w:hAnsi="Aptos"/>
          <w:iCs/>
        </w:rPr>
        <w:t>Dear Councillor</w:t>
      </w:r>
    </w:p>
    <w:p w14:paraId="3D10CA67" w14:textId="4831B73F" w:rsidR="0060272D" w:rsidRPr="00974F42" w:rsidRDefault="0060272D" w:rsidP="0098293E">
      <w:pPr>
        <w:pStyle w:val="NoSpacing"/>
        <w:ind w:right="425"/>
        <w:rPr>
          <w:rFonts w:ascii="Aptos" w:hAnsi="Aptos"/>
          <w:iCs/>
        </w:rPr>
      </w:pPr>
    </w:p>
    <w:p w14:paraId="364FBFF5" w14:textId="1791537F" w:rsidR="0060272D" w:rsidRPr="00974F42" w:rsidRDefault="0060272D" w:rsidP="00722D0E">
      <w:pPr>
        <w:pStyle w:val="NoSpacing"/>
        <w:ind w:right="425"/>
        <w:rPr>
          <w:rFonts w:ascii="Aptos" w:hAnsi="Aptos"/>
          <w:iCs/>
        </w:rPr>
      </w:pPr>
      <w:r w:rsidRPr="00974F42">
        <w:rPr>
          <w:rFonts w:ascii="Aptos" w:hAnsi="Aptos"/>
          <w:iCs/>
        </w:rPr>
        <w:t xml:space="preserve">You are invited to attend the </w:t>
      </w:r>
      <w:r w:rsidR="00CB5BF2" w:rsidRPr="00974F42">
        <w:rPr>
          <w:rFonts w:ascii="Aptos" w:hAnsi="Aptos"/>
          <w:iCs/>
        </w:rPr>
        <w:t>following meeting of</w:t>
      </w:r>
      <w:r w:rsidRPr="00974F42">
        <w:rPr>
          <w:rFonts w:ascii="Aptos" w:hAnsi="Aptos"/>
          <w:iCs/>
        </w:rPr>
        <w:t xml:space="preserve"> Cyngor Cymuned Carno Community Council.</w:t>
      </w:r>
    </w:p>
    <w:p w14:paraId="5E755506" w14:textId="77777777" w:rsidR="00AF720B" w:rsidRPr="00353025" w:rsidRDefault="00AF720B" w:rsidP="0098293E">
      <w:pPr>
        <w:pStyle w:val="NoSpacing"/>
        <w:rPr>
          <w:rFonts w:ascii="Aptos" w:hAnsi="Aptos"/>
          <w:sz w:val="16"/>
        </w:rPr>
      </w:pPr>
    </w:p>
    <w:tbl>
      <w:tblPr>
        <w:tblStyle w:val="TableGrid"/>
        <w:tblW w:w="946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767"/>
      </w:tblGrid>
      <w:tr w:rsidR="00722D0E" w:rsidRPr="00353025" w14:paraId="3D04E5BE" w14:textId="77777777" w:rsidTr="00333519">
        <w:trPr>
          <w:trHeight w:val="454"/>
          <w:jc w:val="center"/>
        </w:trPr>
        <w:tc>
          <w:tcPr>
            <w:tcW w:w="1701" w:type="dxa"/>
            <w:shd w:val="clear" w:color="auto" w:fill="FFFFFF" w:themeFill="background1"/>
            <w:vAlign w:val="center"/>
          </w:tcPr>
          <w:p w14:paraId="6D706827" w14:textId="03825DAA" w:rsidR="0060272D" w:rsidRPr="00353025" w:rsidRDefault="0060272D" w:rsidP="0071392C">
            <w:pPr>
              <w:pStyle w:val="NoSpacing"/>
              <w:rPr>
                <w:rFonts w:ascii="Aptos" w:hAnsi="Aptos"/>
              </w:rPr>
            </w:pPr>
            <w:r w:rsidRPr="00353025">
              <w:rPr>
                <w:rFonts w:ascii="Aptos" w:hAnsi="Aptos"/>
              </w:rPr>
              <w:t>To be held on:</w:t>
            </w:r>
          </w:p>
        </w:tc>
        <w:tc>
          <w:tcPr>
            <w:tcW w:w="7767" w:type="dxa"/>
            <w:shd w:val="clear" w:color="auto" w:fill="FFFFFF" w:themeFill="background1"/>
            <w:vAlign w:val="center"/>
          </w:tcPr>
          <w:p w14:paraId="0C5892D0" w14:textId="5B68F75E" w:rsidR="0060272D" w:rsidRPr="00353025" w:rsidRDefault="0060272D" w:rsidP="0071392C">
            <w:pPr>
              <w:pStyle w:val="NoSpacing"/>
              <w:rPr>
                <w:rFonts w:ascii="Aptos" w:hAnsi="Aptos"/>
                <w:b/>
                <w:bCs/>
              </w:rPr>
            </w:pPr>
            <w:r w:rsidRPr="00353025">
              <w:rPr>
                <w:rFonts w:ascii="Aptos" w:hAnsi="Aptos"/>
                <w:b/>
                <w:bCs/>
              </w:rPr>
              <w:t xml:space="preserve">Tuesday </w:t>
            </w:r>
            <w:r w:rsidR="00A216E2">
              <w:rPr>
                <w:rFonts w:ascii="Aptos" w:hAnsi="Aptos"/>
                <w:b/>
                <w:bCs/>
              </w:rPr>
              <w:t>24</w:t>
            </w:r>
            <w:r w:rsidR="00A216E2" w:rsidRPr="00A216E2">
              <w:rPr>
                <w:rFonts w:ascii="Aptos" w:hAnsi="Aptos"/>
                <w:b/>
                <w:bCs/>
                <w:vertAlign w:val="superscript"/>
              </w:rPr>
              <w:t>th</w:t>
            </w:r>
            <w:r w:rsidR="00A216E2">
              <w:rPr>
                <w:rFonts w:ascii="Aptos" w:hAnsi="Aptos"/>
                <w:b/>
                <w:bCs/>
              </w:rPr>
              <w:t xml:space="preserve"> September 2</w:t>
            </w:r>
            <w:r w:rsidR="00974F42">
              <w:rPr>
                <w:rFonts w:ascii="Aptos" w:hAnsi="Aptos"/>
                <w:b/>
                <w:bCs/>
              </w:rPr>
              <w:t>024</w:t>
            </w:r>
            <w:r w:rsidR="000F752A" w:rsidRPr="00353025">
              <w:rPr>
                <w:rFonts w:ascii="Aptos" w:hAnsi="Aptos"/>
                <w:b/>
                <w:bCs/>
              </w:rPr>
              <w:t xml:space="preserve"> </w:t>
            </w:r>
          </w:p>
        </w:tc>
      </w:tr>
      <w:tr w:rsidR="00722D0E" w:rsidRPr="00353025" w14:paraId="5775CFF3" w14:textId="77777777" w:rsidTr="00333519">
        <w:trPr>
          <w:trHeight w:val="454"/>
          <w:jc w:val="center"/>
        </w:trPr>
        <w:tc>
          <w:tcPr>
            <w:tcW w:w="1701" w:type="dxa"/>
            <w:shd w:val="clear" w:color="auto" w:fill="FFFFFF" w:themeFill="background1"/>
            <w:vAlign w:val="center"/>
          </w:tcPr>
          <w:p w14:paraId="7FEE7BFE" w14:textId="77777777" w:rsidR="0060272D" w:rsidRPr="00353025" w:rsidRDefault="0060272D" w:rsidP="0071392C">
            <w:pPr>
              <w:pStyle w:val="NoSpacing"/>
              <w:rPr>
                <w:rFonts w:ascii="Aptos" w:hAnsi="Aptos"/>
              </w:rPr>
            </w:pPr>
            <w:r w:rsidRPr="00353025">
              <w:rPr>
                <w:rFonts w:ascii="Aptos" w:hAnsi="Aptos"/>
              </w:rPr>
              <w:t>Time:</w:t>
            </w:r>
          </w:p>
        </w:tc>
        <w:tc>
          <w:tcPr>
            <w:tcW w:w="7767" w:type="dxa"/>
            <w:shd w:val="clear" w:color="auto" w:fill="FFFFFF" w:themeFill="background1"/>
            <w:vAlign w:val="center"/>
          </w:tcPr>
          <w:p w14:paraId="7B17B488" w14:textId="3BEE62A2" w:rsidR="0060272D" w:rsidRPr="00353025" w:rsidRDefault="0060272D" w:rsidP="0071392C">
            <w:pPr>
              <w:pStyle w:val="NoSpacing"/>
              <w:rPr>
                <w:rFonts w:ascii="Aptos" w:hAnsi="Aptos"/>
                <w:b/>
                <w:bCs/>
              </w:rPr>
            </w:pPr>
            <w:r w:rsidRPr="00353025">
              <w:rPr>
                <w:rFonts w:ascii="Aptos" w:hAnsi="Aptos"/>
                <w:b/>
                <w:bCs/>
              </w:rPr>
              <w:t>7.</w:t>
            </w:r>
            <w:r w:rsidR="00C7569D" w:rsidRPr="00353025">
              <w:rPr>
                <w:rFonts w:ascii="Aptos" w:hAnsi="Aptos"/>
                <w:b/>
                <w:bCs/>
              </w:rPr>
              <w:t>30</w:t>
            </w:r>
            <w:r w:rsidRPr="00353025">
              <w:rPr>
                <w:rFonts w:ascii="Aptos" w:hAnsi="Aptos"/>
                <w:b/>
                <w:bCs/>
              </w:rPr>
              <w:t>pm</w:t>
            </w:r>
          </w:p>
        </w:tc>
      </w:tr>
      <w:tr w:rsidR="00722D0E" w:rsidRPr="00353025" w14:paraId="72D99D84" w14:textId="77777777" w:rsidTr="00333519">
        <w:trPr>
          <w:trHeight w:val="454"/>
          <w:jc w:val="center"/>
        </w:trPr>
        <w:tc>
          <w:tcPr>
            <w:tcW w:w="1701" w:type="dxa"/>
            <w:shd w:val="clear" w:color="auto" w:fill="FFFFFF" w:themeFill="background1"/>
            <w:vAlign w:val="center"/>
          </w:tcPr>
          <w:p w14:paraId="5DB77192" w14:textId="77777777" w:rsidR="0060272D" w:rsidRPr="00353025" w:rsidRDefault="0060272D" w:rsidP="0071392C">
            <w:pPr>
              <w:pStyle w:val="NoSpacing"/>
              <w:rPr>
                <w:rFonts w:ascii="Aptos" w:hAnsi="Aptos"/>
              </w:rPr>
            </w:pPr>
            <w:r w:rsidRPr="00353025">
              <w:rPr>
                <w:rFonts w:ascii="Aptos" w:hAnsi="Aptos"/>
              </w:rPr>
              <w:t>Location:</w:t>
            </w:r>
          </w:p>
        </w:tc>
        <w:tc>
          <w:tcPr>
            <w:tcW w:w="7767" w:type="dxa"/>
            <w:shd w:val="clear" w:color="auto" w:fill="FFFFFF" w:themeFill="background1"/>
            <w:vAlign w:val="center"/>
          </w:tcPr>
          <w:p w14:paraId="618CD523" w14:textId="77777777" w:rsidR="0060272D" w:rsidRPr="00353025" w:rsidRDefault="0060272D" w:rsidP="0071392C">
            <w:pPr>
              <w:pStyle w:val="NoSpacing"/>
              <w:rPr>
                <w:rFonts w:ascii="Aptos" w:hAnsi="Aptos"/>
                <w:b/>
                <w:bCs/>
              </w:rPr>
            </w:pPr>
            <w:r w:rsidRPr="00353025">
              <w:rPr>
                <w:rFonts w:ascii="Aptos" w:hAnsi="Aptos"/>
                <w:b/>
                <w:bCs/>
              </w:rPr>
              <w:t>The Cledan Room, Canolfan Gymdeithasol Carno Community Centre.</w:t>
            </w:r>
          </w:p>
        </w:tc>
      </w:tr>
    </w:tbl>
    <w:p w14:paraId="28FFE419" w14:textId="77777777" w:rsidR="001A7A44" w:rsidRPr="00974F42" w:rsidRDefault="001A7A44" w:rsidP="0098293E">
      <w:pPr>
        <w:pStyle w:val="NoSpacing"/>
        <w:rPr>
          <w:rFonts w:ascii="Aptos" w:hAnsi="Aptos" w:cstheme="minorHAnsi"/>
          <w:b/>
        </w:rPr>
      </w:pPr>
    </w:p>
    <w:p w14:paraId="1F27E2C7" w14:textId="6E97B0A6" w:rsidR="00D46ABB" w:rsidRPr="00974F42" w:rsidRDefault="00D46ABB" w:rsidP="0098293E">
      <w:pPr>
        <w:pStyle w:val="NoSpacing"/>
        <w:jc w:val="center"/>
        <w:rPr>
          <w:rFonts w:ascii="Aptos" w:hAnsi="Aptos"/>
          <w:bCs/>
          <w:sz w:val="32"/>
        </w:rPr>
      </w:pPr>
      <w:r w:rsidRPr="00974F42">
        <w:rPr>
          <w:rFonts w:ascii="Aptos" w:hAnsi="Aptos"/>
          <w:bCs/>
          <w:sz w:val="32"/>
        </w:rPr>
        <w:t>Agenda</w:t>
      </w:r>
    </w:p>
    <w:p w14:paraId="5833B25A" w14:textId="0905A656" w:rsidR="00B621BE" w:rsidRPr="00353025" w:rsidRDefault="00B24034">
      <w:pPr>
        <w:pStyle w:val="NoSpacing"/>
        <w:numPr>
          <w:ilvl w:val="0"/>
          <w:numId w:val="6"/>
        </w:numPr>
        <w:ind w:left="567" w:right="284" w:hanging="567"/>
        <w:rPr>
          <w:rFonts w:ascii="Aptos" w:hAnsi="Aptos"/>
          <w:i/>
          <w:iCs/>
          <w:sz w:val="20"/>
        </w:rPr>
      </w:pPr>
      <w:r w:rsidRPr="00353025">
        <w:rPr>
          <w:rFonts w:ascii="Aptos" w:hAnsi="Aptos"/>
          <w:b/>
          <w:bCs/>
          <w:i/>
          <w:iCs/>
        </w:rPr>
        <w:t>Apologises for Absence</w:t>
      </w:r>
      <w:r w:rsidR="00C271BA" w:rsidRPr="00353025">
        <w:rPr>
          <w:rFonts w:ascii="Aptos" w:hAnsi="Aptos"/>
          <w:i/>
          <w:iCs/>
        </w:rPr>
        <w:t>.</w:t>
      </w:r>
      <w:r w:rsidR="00D8707C" w:rsidRPr="00353025">
        <w:rPr>
          <w:rFonts w:ascii="Aptos" w:hAnsi="Aptos"/>
          <w:i/>
          <w:iCs/>
        </w:rPr>
        <w:t xml:space="preserve"> </w:t>
      </w:r>
    </w:p>
    <w:p w14:paraId="524DFA2A" w14:textId="77777777" w:rsidR="008D3A02" w:rsidRPr="00353025" w:rsidRDefault="008D3A02" w:rsidP="009C6837">
      <w:pPr>
        <w:pStyle w:val="NoSpacing"/>
        <w:ind w:left="567" w:right="284" w:hanging="567"/>
        <w:rPr>
          <w:rFonts w:ascii="Aptos" w:hAnsi="Aptos"/>
          <w:b/>
          <w:bCs/>
          <w:sz w:val="22"/>
          <w:szCs w:val="20"/>
        </w:rPr>
      </w:pPr>
    </w:p>
    <w:p w14:paraId="14830470" w14:textId="77777777" w:rsidR="005C0C30" w:rsidRPr="00353025" w:rsidRDefault="008D3A02">
      <w:pPr>
        <w:pStyle w:val="NoSpacing"/>
        <w:numPr>
          <w:ilvl w:val="0"/>
          <w:numId w:val="6"/>
        </w:numPr>
        <w:ind w:left="567" w:right="284" w:hanging="567"/>
        <w:rPr>
          <w:rFonts w:ascii="Aptos" w:hAnsi="Aptos"/>
          <w:b/>
          <w:bCs/>
          <w:i/>
          <w:iCs/>
        </w:rPr>
      </w:pPr>
      <w:r w:rsidRPr="00353025">
        <w:rPr>
          <w:rFonts w:ascii="Aptos" w:hAnsi="Aptos"/>
          <w:b/>
          <w:bCs/>
          <w:i/>
          <w:iCs/>
        </w:rPr>
        <w:t>Approval of the Minutes of the Last Meeting</w:t>
      </w:r>
      <w:r w:rsidR="00921487" w:rsidRPr="00353025">
        <w:rPr>
          <w:rFonts w:ascii="Aptos" w:hAnsi="Aptos"/>
          <w:b/>
          <w:bCs/>
          <w:i/>
          <w:iCs/>
        </w:rPr>
        <w:t>s</w:t>
      </w:r>
      <w:r w:rsidR="005C0C30" w:rsidRPr="00353025">
        <w:rPr>
          <w:rFonts w:ascii="Aptos" w:hAnsi="Aptos"/>
          <w:b/>
          <w:bCs/>
          <w:i/>
          <w:iCs/>
        </w:rPr>
        <w:t>.</w:t>
      </w:r>
    </w:p>
    <w:p w14:paraId="4FB860AF" w14:textId="6846EA00" w:rsidR="00386368" w:rsidRPr="00353025" w:rsidRDefault="00A216E2" w:rsidP="00387F4C">
      <w:pPr>
        <w:pStyle w:val="NoSpacing"/>
        <w:numPr>
          <w:ilvl w:val="1"/>
          <w:numId w:val="6"/>
        </w:numPr>
        <w:ind w:left="567" w:right="284" w:firstLine="0"/>
        <w:rPr>
          <w:rFonts w:ascii="Aptos" w:hAnsi="Aptos"/>
          <w:b/>
          <w:bCs/>
        </w:rPr>
      </w:pPr>
      <w:r>
        <w:rPr>
          <w:rFonts w:ascii="Aptos" w:hAnsi="Aptos"/>
          <w:szCs w:val="28"/>
        </w:rPr>
        <w:t>20</w:t>
      </w:r>
      <w:r w:rsidRPr="00A216E2">
        <w:rPr>
          <w:rFonts w:ascii="Aptos" w:hAnsi="Aptos"/>
          <w:szCs w:val="28"/>
          <w:vertAlign w:val="superscript"/>
        </w:rPr>
        <w:t>th</w:t>
      </w:r>
      <w:r>
        <w:rPr>
          <w:rFonts w:ascii="Aptos" w:hAnsi="Aptos"/>
          <w:szCs w:val="28"/>
        </w:rPr>
        <w:t xml:space="preserve"> </w:t>
      </w:r>
      <w:r w:rsidR="001167F6">
        <w:rPr>
          <w:rFonts w:ascii="Aptos" w:hAnsi="Aptos"/>
          <w:szCs w:val="28"/>
        </w:rPr>
        <w:t>August</w:t>
      </w:r>
      <w:r w:rsidR="00BF1E13">
        <w:rPr>
          <w:rFonts w:ascii="Aptos" w:hAnsi="Aptos"/>
          <w:szCs w:val="28"/>
        </w:rPr>
        <w:t xml:space="preserve"> 2024.</w:t>
      </w:r>
    </w:p>
    <w:p w14:paraId="3D2C2E0E" w14:textId="77777777" w:rsidR="00386368" w:rsidRPr="00353025" w:rsidRDefault="00386368" w:rsidP="00386368">
      <w:pPr>
        <w:pStyle w:val="NoSpacing"/>
        <w:ind w:right="284"/>
        <w:rPr>
          <w:rFonts w:ascii="Aptos" w:hAnsi="Aptos"/>
          <w:b/>
          <w:bCs/>
          <w:sz w:val="20"/>
          <w:szCs w:val="18"/>
        </w:rPr>
      </w:pPr>
    </w:p>
    <w:p w14:paraId="7F691430" w14:textId="1459B356" w:rsidR="009514D6" w:rsidRPr="00353025" w:rsidRDefault="009514D6">
      <w:pPr>
        <w:pStyle w:val="NoSpacing"/>
        <w:numPr>
          <w:ilvl w:val="0"/>
          <w:numId w:val="6"/>
        </w:numPr>
        <w:ind w:left="567" w:right="284" w:hanging="567"/>
        <w:rPr>
          <w:rFonts w:ascii="Aptos" w:hAnsi="Aptos"/>
          <w:b/>
          <w:bCs/>
          <w:i/>
          <w:iCs/>
        </w:rPr>
      </w:pPr>
      <w:r w:rsidRPr="00353025">
        <w:rPr>
          <w:rFonts w:ascii="Aptos" w:hAnsi="Aptos"/>
          <w:b/>
          <w:bCs/>
          <w:i/>
          <w:iCs/>
        </w:rPr>
        <w:t>Declaration of Interest.</w:t>
      </w:r>
    </w:p>
    <w:p w14:paraId="59D531E7" w14:textId="37C3C374" w:rsidR="009514D6" w:rsidRPr="00353025" w:rsidRDefault="009514D6" w:rsidP="00387F4C">
      <w:pPr>
        <w:pStyle w:val="NoSpacing"/>
        <w:numPr>
          <w:ilvl w:val="1"/>
          <w:numId w:val="6"/>
        </w:numPr>
        <w:ind w:left="1134" w:right="284" w:hanging="567"/>
        <w:rPr>
          <w:rFonts w:ascii="Aptos" w:hAnsi="Aptos"/>
          <w:szCs w:val="28"/>
        </w:rPr>
      </w:pPr>
      <w:r w:rsidRPr="00353025">
        <w:rPr>
          <w:rFonts w:ascii="Aptos" w:hAnsi="Aptos"/>
          <w:szCs w:val="28"/>
        </w:rPr>
        <w:t>Councillors are requested to Declare an Interest for any item on the Agenda</w:t>
      </w:r>
      <w:r w:rsidR="001546E0" w:rsidRPr="00353025">
        <w:rPr>
          <w:rFonts w:ascii="Aptos" w:hAnsi="Aptos"/>
          <w:szCs w:val="28"/>
        </w:rPr>
        <w:t xml:space="preserve"> relevant to them</w:t>
      </w:r>
      <w:r w:rsidRPr="00353025">
        <w:rPr>
          <w:rFonts w:ascii="Aptos" w:hAnsi="Aptos"/>
          <w:szCs w:val="28"/>
        </w:rPr>
        <w:t>.</w:t>
      </w:r>
    </w:p>
    <w:p w14:paraId="652D0099" w14:textId="77777777" w:rsidR="009514D6" w:rsidRPr="00353025" w:rsidRDefault="009514D6" w:rsidP="009C6837">
      <w:pPr>
        <w:pStyle w:val="NoSpacing"/>
        <w:ind w:left="567" w:right="284" w:hanging="567"/>
        <w:rPr>
          <w:rFonts w:ascii="Aptos" w:hAnsi="Aptos"/>
          <w:sz w:val="20"/>
          <w:szCs w:val="14"/>
        </w:rPr>
      </w:pPr>
    </w:p>
    <w:p w14:paraId="2E725B2F" w14:textId="7E4D880B" w:rsidR="00B24034" w:rsidRPr="00353025" w:rsidRDefault="00B24034">
      <w:pPr>
        <w:pStyle w:val="NoSpacing"/>
        <w:numPr>
          <w:ilvl w:val="0"/>
          <w:numId w:val="6"/>
        </w:numPr>
        <w:ind w:left="567" w:right="284" w:hanging="567"/>
        <w:rPr>
          <w:rFonts w:ascii="Aptos" w:hAnsi="Aptos"/>
          <w:b/>
          <w:bCs/>
        </w:rPr>
      </w:pPr>
      <w:r w:rsidRPr="00353025">
        <w:rPr>
          <w:rFonts w:ascii="Aptos" w:hAnsi="Aptos"/>
          <w:b/>
          <w:bCs/>
          <w:i/>
          <w:iCs/>
        </w:rPr>
        <w:t>Matters Arising</w:t>
      </w:r>
      <w:r w:rsidRPr="00353025">
        <w:rPr>
          <w:rFonts w:ascii="Aptos" w:hAnsi="Aptos"/>
          <w:b/>
          <w:bCs/>
        </w:rPr>
        <w:t>.</w:t>
      </w:r>
    </w:p>
    <w:p w14:paraId="7420E44A" w14:textId="69AE0590" w:rsidR="00B24034" w:rsidRPr="00353025" w:rsidRDefault="00B24034">
      <w:pPr>
        <w:pStyle w:val="NoSpacing"/>
        <w:numPr>
          <w:ilvl w:val="1"/>
          <w:numId w:val="6"/>
        </w:numPr>
        <w:ind w:left="1134" w:right="284" w:hanging="567"/>
        <w:rPr>
          <w:rFonts w:ascii="Aptos" w:hAnsi="Aptos"/>
          <w:iCs/>
          <w:u w:val="single"/>
        </w:rPr>
      </w:pPr>
      <w:r w:rsidRPr="00353025">
        <w:rPr>
          <w:rFonts w:ascii="Aptos" w:hAnsi="Aptos"/>
          <w:iCs/>
          <w:u w:val="single"/>
        </w:rPr>
        <w:t>Cemetery.</w:t>
      </w:r>
    </w:p>
    <w:p w14:paraId="6C3536FB" w14:textId="788D4190" w:rsidR="00EF2419" w:rsidRPr="00375AA4" w:rsidRDefault="00264CFD" w:rsidP="00F04291">
      <w:pPr>
        <w:pStyle w:val="NoSpacing"/>
        <w:numPr>
          <w:ilvl w:val="2"/>
          <w:numId w:val="6"/>
        </w:numPr>
        <w:ind w:left="1843" w:hanging="709"/>
        <w:rPr>
          <w:rFonts w:ascii="Aptos" w:hAnsi="Aptos"/>
          <w:iCs/>
          <w:szCs w:val="28"/>
        </w:rPr>
      </w:pPr>
      <w:r w:rsidRPr="00375AA4">
        <w:rPr>
          <w:rFonts w:ascii="Aptos" w:hAnsi="Aptos"/>
          <w:iCs/>
          <w:szCs w:val="28"/>
        </w:rPr>
        <w:t xml:space="preserve">H&amp;S </w:t>
      </w:r>
      <w:r w:rsidR="00EF2419" w:rsidRPr="00375AA4">
        <w:rPr>
          <w:rFonts w:ascii="Aptos" w:hAnsi="Aptos"/>
          <w:iCs/>
          <w:szCs w:val="28"/>
        </w:rPr>
        <w:t>Inspections.</w:t>
      </w:r>
    </w:p>
    <w:tbl>
      <w:tblPr>
        <w:tblW w:w="8363" w:type="dxa"/>
        <w:tblInd w:w="1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2098"/>
        <w:gridCol w:w="1900"/>
      </w:tblGrid>
      <w:tr w:rsidR="00EA45F6" w:rsidRPr="00353025" w14:paraId="1E21024C" w14:textId="77777777" w:rsidTr="00DA423C">
        <w:trPr>
          <w:trHeight w:val="283"/>
        </w:trPr>
        <w:tc>
          <w:tcPr>
            <w:tcW w:w="436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161A21A" w14:textId="7AC073EC" w:rsidR="00EA45F6" w:rsidRPr="00353025" w:rsidRDefault="00EA45F6" w:rsidP="00EA45F6">
            <w:pPr>
              <w:pStyle w:val="NoSpacing"/>
              <w:rPr>
                <w:rFonts w:ascii="Aptos" w:hAnsi="Aptos"/>
                <w:sz w:val="20"/>
              </w:rPr>
            </w:pPr>
            <w:r w:rsidRPr="00353025">
              <w:rPr>
                <w:rFonts w:ascii="Aptos" w:hAnsi="Aptos"/>
                <w:sz w:val="20"/>
              </w:rPr>
              <w:t xml:space="preserve">Inspection to be done by </w:t>
            </w:r>
            <w:r>
              <w:rPr>
                <w:rFonts w:ascii="Aptos" w:hAnsi="Aptos"/>
                <w:sz w:val="20"/>
              </w:rPr>
              <w:t>September 2024</w:t>
            </w:r>
            <w:r w:rsidR="00C53DAE">
              <w:rPr>
                <w:rFonts w:ascii="Aptos" w:hAnsi="Aptos"/>
                <w:sz w:val="20"/>
              </w:rPr>
              <w:t>.</w:t>
            </w:r>
          </w:p>
        </w:tc>
        <w:tc>
          <w:tcPr>
            <w:tcW w:w="209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994704C" w14:textId="700E1260" w:rsidR="00EA45F6" w:rsidRPr="00353025" w:rsidRDefault="00EA45F6" w:rsidP="00EA45F6">
            <w:pPr>
              <w:pStyle w:val="NoSpacing"/>
              <w:rPr>
                <w:rFonts w:ascii="Aptos" w:hAnsi="Aptos"/>
                <w:sz w:val="20"/>
              </w:rPr>
            </w:pPr>
            <w:r w:rsidRPr="00353025">
              <w:rPr>
                <w:rFonts w:ascii="Aptos" w:hAnsi="Aptos"/>
                <w:sz w:val="20"/>
              </w:rPr>
              <w:t xml:space="preserve">Cllr. </w:t>
            </w:r>
            <w:r>
              <w:rPr>
                <w:rFonts w:ascii="Aptos" w:hAnsi="Aptos"/>
                <w:sz w:val="20"/>
              </w:rPr>
              <w:t>M.H. Jones</w:t>
            </w:r>
            <w:r w:rsidRPr="00353025">
              <w:rPr>
                <w:rFonts w:ascii="Aptos" w:hAnsi="Aptos"/>
                <w:sz w:val="20"/>
              </w:rPr>
              <w:t>.</w:t>
            </w:r>
          </w:p>
        </w:tc>
        <w:tc>
          <w:tcPr>
            <w:tcW w:w="1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7EA514EF" w14:textId="65A62E3F" w:rsidR="00EA45F6" w:rsidRPr="00353025" w:rsidRDefault="00EA45F6" w:rsidP="00EA45F6">
            <w:pPr>
              <w:pStyle w:val="NoSpacing"/>
              <w:rPr>
                <w:rFonts w:ascii="Aptos" w:hAnsi="Aptos"/>
                <w:sz w:val="20"/>
              </w:rPr>
            </w:pPr>
            <w:r w:rsidRPr="00353025">
              <w:rPr>
                <w:rFonts w:ascii="Aptos" w:hAnsi="Aptos"/>
                <w:sz w:val="20"/>
              </w:rPr>
              <w:t xml:space="preserve">Cllr. </w:t>
            </w:r>
            <w:r>
              <w:rPr>
                <w:rFonts w:ascii="Aptos" w:hAnsi="Aptos"/>
                <w:sz w:val="20"/>
              </w:rPr>
              <w:t>S</w:t>
            </w:r>
            <w:r w:rsidR="00EC15B5">
              <w:rPr>
                <w:rFonts w:ascii="Aptos" w:hAnsi="Aptos"/>
                <w:sz w:val="20"/>
              </w:rPr>
              <w:t>.</w:t>
            </w:r>
            <w:r>
              <w:rPr>
                <w:rFonts w:ascii="Aptos" w:hAnsi="Aptos"/>
                <w:sz w:val="20"/>
              </w:rPr>
              <w:t>R. Kiely</w:t>
            </w:r>
            <w:r w:rsidRPr="00353025">
              <w:rPr>
                <w:rFonts w:ascii="Aptos" w:hAnsi="Aptos"/>
                <w:sz w:val="20"/>
              </w:rPr>
              <w:t>.</w:t>
            </w:r>
          </w:p>
        </w:tc>
      </w:tr>
      <w:tr w:rsidR="00DA423C" w:rsidRPr="00353025" w14:paraId="03232108" w14:textId="77777777" w:rsidTr="00F04291">
        <w:trPr>
          <w:trHeight w:val="283"/>
        </w:trPr>
        <w:tc>
          <w:tcPr>
            <w:tcW w:w="436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054A4" w14:textId="5D6154A9" w:rsidR="00DA423C" w:rsidRPr="00353025" w:rsidRDefault="00DA423C" w:rsidP="00DA423C">
            <w:pPr>
              <w:pStyle w:val="NoSpacing"/>
              <w:rPr>
                <w:rFonts w:ascii="Aptos" w:hAnsi="Aptos"/>
                <w:sz w:val="20"/>
              </w:rPr>
            </w:pPr>
            <w:r w:rsidRPr="00353025">
              <w:rPr>
                <w:rFonts w:ascii="Aptos" w:hAnsi="Aptos"/>
                <w:sz w:val="20"/>
              </w:rPr>
              <w:t xml:space="preserve">Inspection to be done by </w:t>
            </w:r>
            <w:r>
              <w:rPr>
                <w:rFonts w:ascii="Aptos" w:hAnsi="Aptos"/>
                <w:sz w:val="20"/>
              </w:rPr>
              <w:t>December</w:t>
            </w:r>
            <w:r w:rsidRPr="00353025">
              <w:rPr>
                <w:rFonts w:ascii="Aptos" w:hAnsi="Aptos"/>
                <w:sz w:val="20"/>
              </w:rPr>
              <w:t xml:space="preserve"> 2024.</w:t>
            </w:r>
          </w:p>
        </w:tc>
        <w:tc>
          <w:tcPr>
            <w:tcW w:w="2098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BF2B1" w14:textId="6D26F906" w:rsidR="00DA423C" w:rsidRPr="00353025" w:rsidRDefault="00DA423C" w:rsidP="00DA423C">
            <w:pPr>
              <w:pStyle w:val="NoSpacing"/>
              <w:rPr>
                <w:rFonts w:ascii="Aptos" w:hAnsi="Aptos"/>
                <w:sz w:val="20"/>
              </w:rPr>
            </w:pPr>
            <w:r w:rsidRPr="00353025">
              <w:rPr>
                <w:rFonts w:ascii="Aptos" w:hAnsi="Aptos"/>
                <w:sz w:val="20"/>
              </w:rPr>
              <w:t xml:space="preserve">Cllr. </w:t>
            </w:r>
            <w:r w:rsidR="008362C8">
              <w:rPr>
                <w:rFonts w:ascii="Aptos" w:hAnsi="Aptos"/>
                <w:sz w:val="20"/>
              </w:rPr>
              <w:t>S.L. Jerman</w:t>
            </w:r>
            <w:r w:rsidRPr="00353025">
              <w:rPr>
                <w:rFonts w:ascii="Aptos" w:hAnsi="Aptos"/>
                <w:sz w:val="20"/>
              </w:rPr>
              <w:t>.</w:t>
            </w:r>
          </w:p>
        </w:tc>
        <w:tc>
          <w:tcPr>
            <w:tcW w:w="1900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555A4558" w14:textId="524F07AC" w:rsidR="00DA423C" w:rsidRPr="00353025" w:rsidRDefault="008362C8" w:rsidP="00DA423C">
            <w:pPr>
              <w:pStyle w:val="NoSpacing"/>
              <w:rPr>
                <w:rFonts w:ascii="Aptos" w:hAnsi="Aptos"/>
                <w:sz w:val="20"/>
              </w:rPr>
            </w:pPr>
            <w:r>
              <w:rPr>
                <w:rFonts w:ascii="Aptos" w:hAnsi="Aptos"/>
                <w:sz w:val="20"/>
              </w:rPr>
              <w:t>Cllr. Le Maître</w:t>
            </w:r>
            <w:r w:rsidR="00DA423C" w:rsidRPr="00353025">
              <w:rPr>
                <w:rFonts w:ascii="Aptos" w:hAnsi="Aptos"/>
                <w:sz w:val="20"/>
              </w:rPr>
              <w:t>.</w:t>
            </w:r>
          </w:p>
        </w:tc>
      </w:tr>
    </w:tbl>
    <w:p w14:paraId="26A4C64B" w14:textId="2D050868" w:rsidR="00C84497" w:rsidRDefault="00C84497" w:rsidP="00C84497">
      <w:pPr>
        <w:pStyle w:val="NoSpacing"/>
        <w:numPr>
          <w:ilvl w:val="2"/>
          <w:numId w:val="6"/>
        </w:numPr>
        <w:ind w:left="1843" w:hanging="709"/>
        <w:rPr>
          <w:rFonts w:ascii="Aptos" w:hAnsi="Aptos"/>
          <w:iCs/>
          <w:u w:val="single"/>
        </w:rPr>
      </w:pPr>
      <w:r>
        <w:rPr>
          <w:rFonts w:ascii="Aptos" w:hAnsi="Aptos"/>
          <w:iCs/>
          <w:u w:val="single"/>
        </w:rPr>
        <w:t xml:space="preserve">Fencing. </w:t>
      </w:r>
      <w:r w:rsidR="000444A7">
        <w:rPr>
          <w:rFonts w:ascii="Aptos" w:hAnsi="Aptos"/>
          <w:iCs/>
          <w:u w:val="single"/>
        </w:rPr>
        <w:t xml:space="preserve"> Waiting quotes</w:t>
      </w:r>
      <w:r w:rsidR="001E4914">
        <w:rPr>
          <w:rFonts w:ascii="Aptos" w:hAnsi="Aptos"/>
          <w:iCs/>
        </w:rPr>
        <w:t>.</w:t>
      </w:r>
    </w:p>
    <w:p w14:paraId="1C02A0B3" w14:textId="57DF253F" w:rsidR="00B24034" w:rsidRPr="00353025" w:rsidRDefault="00B24034">
      <w:pPr>
        <w:pStyle w:val="NoSpacing"/>
        <w:numPr>
          <w:ilvl w:val="1"/>
          <w:numId w:val="6"/>
        </w:numPr>
        <w:ind w:left="1134" w:hanging="567"/>
        <w:rPr>
          <w:rFonts w:ascii="Aptos" w:hAnsi="Aptos"/>
          <w:iCs/>
          <w:u w:val="single"/>
        </w:rPr>
      </w:pPr>
      <w:r w:rsidRPr="00353025">
        <w:rPr>
          <w:rFonts w:ascii="Aptos" w:hAnsi="Aptos"/>
          <w:iCs/>
          <w:u w:val="single"/>
        </w:rPr>
        <w:t>Highway Issues.</w:t>
      </w:r>
    </w:p>
    <w:p w14:paraId="2BDBA8D4" w14:textId="7E2D1071" w:rsidR="00C51C82" w:rsidRPr="00974F42" w:rsidRDefault="00C51C82" w:rsidP="00F04291">
      <w:pPr>
        <w:pStyle w:val="NoSpacing"/>
        <w:numPr>
          <w:ilvl w:val="2"/>
          <w:numId w:val="6"/>
        </w:numPr>
        <w:spacing w:line="240" w:lineRule="exact"/>
        <w:ind w:left="1843" w:hanging="709"/>
        <w:rPr>
          <w:rFonts w:ascii="Aptos" w:hAnsi="Aptos"/>
          <w:szCs w:val="28"/>
        </w:rPr>
      </w:pPr>
      <w:bookmarkStart w:id="0" w:name="_Hlk54185896"/>
      <w:r w:rsidRPr="00974F42">
        <w:rPr>
          <w:rFonts w:ascii="Aptos" w:hAnsi="Aptos"/>
          <w:szCs w:val="28"/>
        </w:rPr>
        <w:t xml:space="preserve">Issues Reported to Powys </w:t>
      </w:r>
      <w:r w:rsidR="003F7F82" w:rsidRPr="00974F42">
        <w:rPr>
          <w:rFonts w:ascii="Aptos" w:hAnsi="Aptos"/>
          <w:szCs w:val="28"/>
        </w:rPr>
        <w:t>CC.</w:t>
      </w:r>
    </w:p>
    <w:tbl>
      <w:tblPr>
        <w:tblW w:w="8505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268"/>
        <w:gridCol w:w="2835"/>
      </w:tblGrid>
      <w:tr w:rsidR="00624842" w:rsidRPr="00353025" w14:paraId="7CF24BF3" w14:textId="77777777" w:rsidTr="00333519">
        <w:trPr>
          <w:trHeight w:val="283"/>
        </w:trPr>
        <w:tc>
          <w:tcPr>
            <w:tcW w:w="1701" w:type="dxa"/>
            <w:shd w:val="clear" w:color="auto" w:fill="F2F2F2"/>
            <w:vAlign w:val="center"/>
          </w:tcPr>
          <w:p w14:paraId="7FE2D3D8" w14:textId="77777777" w:rsidR="00624842" w:rsidRPr="00353025" w:rsidRDefault="00624842" w:rsidP="00786159">
            <w:pPr>
              <w:pStyle w:val="NoSpacing"/>
              <w:jc w:val="center"/>
              <w:rPr>
                <w:rFonts w:ascii="Aptos" w:hAnsi="Aptos"/>
                <w:sz w:val="20"/>
                <w:szCs w:val="20"/>
              </w:rPr>
            </w:pPr>
            <w:bookmarkStart w:id="1" w:name="_Hlk128561818"/>
            <w:bookmarkStart w:id="2" w:name="_Hlk128561738"/>
            <w:r w:rsidRPr="00353025">
              <w:rPr>
                <w:rFonts w:ascii="Aptos" w:hAnsi="Aptos"/>
                <w:sz w:val="20"/>
                <w:szCs w:val="20"/>
              </w:rPr>
              <w:t>Location.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BE5FD94" w14:textId="77777777" w:rsidR="00624842" w:rsidRPr="00353025" w:rsidRDefault="00624842" w:rsidP="00786159">
            <w:pPr>
              <w:pStyle w:val="NoSpacing"/>
              <w:jc w:val="center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13DF734" w14:textId="77777777" w:rsidR="00624842" w:rsidRPr="00353025" w:rsidRDefault="00624842" w:rsidP="00786159">
            <w:pPr>
              <w:pStyle w:val="NoSpacing"/>
              <w:jc w:val="center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141309A" w14:textId="77777777" w:rsidR="00624842" w:rsidRPr="00353025" w:rsidRDefault="00624842" w:rsidP="00786159">
            <w:pPr>
              <w:pStyle w:val="NoSpacing"/>
              <w:jc w:val="center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Comments.</w:t>
            </w:r>
          </w:p>
        </w:tc>
      </w:tr>
      <w:tr w:rsidR="00624842" w:rsidRPr="00353025" w14:paraId="101E141B" w14:textId="77777777" w:rsidTr="00333519">
        <w:trPr>
          <w:trHeight w:val="283"/>
        </w:trPr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14:paraId="7658A3EF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Trem y Noddfa Carpark.</w:t>
            </w:r>
          </w:p>
          <w:p w14:paraId="4195EF00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SY17 5LJ.</w:t>
            </w:r>
          </w:p>
        </w:tc>
        <w:tc>
          <w:tcPr>
            <w:tcW w:w="1701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2FFEB17C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58EBBDC2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66DBA1E7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>Powys CC Housing are responsible.</w:t>
            </w:r>
          </w:p>
          <w:p w14:paraId="056D23A1" w14:textId="77777777" w:rsidR="00EA2CFE" w:rsidRPr="00353025" w:rsidRDefault="00624842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>16.08.2022. Cllr Les George reported he had chased the matter again</w:t>
            </w:r>
            <w:r w:rsidR="00EA2CFE" w:rsidRPr="00353025">
              <w:rPr>
                <w:rFonts w:ascii="Aptos" w:hAnsi="Aptos"/>
                <w:sz w:val="16"/>
                <w:szCs w:val="16"/>
              </w:rPr>
              <w:t>.</w:t>
            </w:r>
          </w:p>
          <w:p w14:paraId="1F65072C" w14:textId="77777777" w:rsidR="00624842" w:rsidRPr="00353025" w:rsidRDefault="00EA2CFE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>20.06.2023. Scheduled with Powys CC Housing Budget. Cllr George chasing.</w:t>
            </w:r>
          </w:p>
          <w:p w14:paraId="38B39F31" w14:textId="77777777" w:rsidR="00470EA5" w:rsidRDefault="00470EA5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 xml:space="preserve">16.01.2024. Update received. Powys Housing talking to Contractors. </w:t>
            </w:r>
          </w:p>
          <w:p w14:paraId="4CEF6294" w14:textId="77777777" w:rsidR="00D10C24" w:rsidRDefault="00D10C24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01.03.2024. Work scheduled for April 2024.</w:t>
            </w:r>
          </w:p>
          <w:p w14:paraId="2FF1986F" w14:textId="77777777" w:rsidR="00DC0AD7" w:rsidRDefault="00DC0AD7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 xml:space="preserve">28.05.2024. Waiting on </w:t>
            </w:r>
            <w:r w:rsidR="00825E27">
              <w:rPr>
                <w:rFonts w:ascii="Aptos" w:hAnsi="Aptos"/>
                <w:sz w:val="16"/>
                <w:szCs w:val="16"/>
              </w:rPr>
              <w:t>Contractor</w:t>
            </w:r>
            <w:r>
              <w:rPr>
                <w:rFonts w:ascii="Aptos" w:hAnsi="Aptos"/>
                <w:sz w:val="16"/>
                <w:szCs w:val="16"/>
              </w:rPr>
              <w:t>.</w:t>
            </w:r>
          </w:p>
          <w:p w14:paraId="12DF0060" w14:textId="0BB76993" w:rsidR="000444A7" w:rsidRPr="00353025" w:rsidRDefault="000444A7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16"/>
                <w:szCs w:val="16"/>
              </w:rPr>
              <w:t>01.092024. Powys waiting Contractor schedule.</w:t>
            </w:r>
          </w:p>
        </w:tc>
      </w:tr>
      <w:tr w:rsidR="00624842" w:rsidRPr="00353025" w14:paraId="5F175105" w14:textId="77777777" w:rsidTr="00333519">
        <w:trPr>
          <w:trHeight w:val="283"/>
        </w:trPr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14:paraId="6CF6103F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36DA22D2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69769559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054C66FB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</w:p>
        </w:tc>
      </w:tr>
      <w:tr w:rsidR="00624842" w:rsidRPr="00353025" w14:paraId="07767B46" w14:textId="77777777" w:rsidTr="00333519">
        <w:trPr>
          <w:trHeight w:val="283"/>
        </w:trPr>
        <w:tc>
          <w:tcPr>
            <w:tcW w:w="1701" w:type="dxa"/>
            <w:vAlign w:val="center"/>
          </w:tcPr>
          <w:p w14:paraId="2EA3DEA6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bookmarkStart w:id="3" w:name="_Hlk128561832"/>
            <w:bookmarkEnd w:id="1"/>
            <w:r w:rsidRPr="00353025">
              <w:rPr>
                <w:rFonts w:ascii="Aptos" w:hAnsi="Aptos"/>
                <w:sz w:val="20"/>
                <w:szCs w:val="20"/>
              </w:rPr>
              <w:t>Frankwell.</w:t>
            </w:r>
          </w:p>
          <w:p w14:paraId="5FA14B50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SY17 5LP.</w:t>
            </w:r>
          </w:p>
        </w:tc>
        <w:tc>
          <w:tcPr>
            <w:tcW w:w="1701" w:type="dxa"/>
            <w:vAlign w:val="center"/>
          </w:tcPr>
          <w:p w14:paraId="49D32111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43A85D52" w14:textId="77777777" w:rsidR="00624842" w:rsidRPr="00353025" w:rsidRDefault="00624842" w:rsidP="00786159">
            <w:pPr>
              <w:pStyle w:val="NoSpacing"/>
              <w:rPr>
                <w:rFonts w:ascii="Aptos" w:hAnsi="Aptos" w:cstheme="minorHAnsi"/>
                <w:color w:val="333333"/>
                <w:sz w:val="20"/>
                <w:szCs w:val="20"/>
              </w:rPr>
            </w:pPr>
            <w:r w:rsidRPr="00353025">
              <w:rPr>
                <w:rFonts w:ascii="Aptos" w:hAnsi="Aptos" w:cstheme="minorHAnsi"/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835" w:type="dxa"/>
            <w:vAlign w:val="center"/>
          </w:tcPr>
          <w:p w14:paraId="2D10EBF5" w14:textId="77777777" w:rsidR="00624842" w:rsidRPr="00353025" w:rsidRDefault="00624842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>25.10.2022. Under investigation</w:t>
            </w:r>
          </w:p>
          <w:p w14:paraId="75B53E85" w14:textId="77777777" w:rsidR="00EA2CFE" w:rsidRPr="00353025" w:rsidRDefault="00624842" w:rsidP="00EA2CFE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 xml:space="preserve">28.10.2022. Passed to Powys CC Land Drainage Section. </w:t>
            </w:r>
          </w:p>
          <w:p w14:paraId="7D38CF52" w14:textId="3D176899" w:rsidR="00AE580A" w:rsidRPr="00353025" w:rsidRDefault="00AE580A" w:rsidP="00EA2CFE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>18.07.2023. Unable to establish ownership of trees.</w:t>
            </w:r>
          </w:p>
        </w:tc>
      </w:tr>
      <w:tr w:rsidR="00737843" w:rsidRPr="00353025" w14:paraId="3388A54E" w14:textId="77777777" w:rsidTr="00333519">
        <w:trPr>
          <w:trHeight w:val="283"/>
        </w:trPr>
        <w:tc>
          <w:tcPr>
            <w:tcW w:w="1701" w:type="dxa"/>
            <w:vAlign w:val="center"/>
          </w:tcPr>
          <w:p w14:paraId="7F1AEBC1" w14:textId="77777777" w:rsidR="00737843" w:rsidRPr="00353025" w:rsidRDefault="00737843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Winllan Lane</w:t>
            </w:r>
          </w:p>
          <w:p w14:paraId="31500150" w14:textId="60DDFDA3" w:rsidR="00737843" w:rsidRPr="00353025" w:rsidRDefault="00737843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SY17 5JS</w:t>
            </w:r>
          </w:p>
        </w:tc>
        <w:tc>
          <w:tcPr>
            <w:tcW w:w="1701" w:type="dxa"/>
            <w:vAlign w:val="center"/>
          </w:tcPr>
          <w:p w14:paraId="654F3925" w14:textId="2B4430A1" w:rsidR="00737843" w:rsidRPr="00353025" w:rsidRDefault="00737843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Over hanging trees</w:t>
            </w:r>
          </w:p>
        </w:tc>
        <w:tc>
          <w:tcPr>
            <w:tcW w:w="2268" w:type="dxa"/>
            <w:vAlign w:val="center"/>
          </w:tcPr>
          <w:p w14:paraId="2B502D8A" w14:textId="54374CA4" w:rsidR="00737843" w:rsidRPr="00353025" w:rsidRDefault="00174EB9" w:rsidP="00174EB9">
            <w:pPr>
              <w:rPr>
                <w:rFonts w:ascii="Aptos" w:hAnsi="Aptos" w:cstheme="minorHAnsi"/>
                <w:color w:val="333333"/>
                <w:sz w:val="20"/>
                <w:szCs w:val="20"/>
              </w:rPr>
            </w:pPr>
            <w:r w:rsidRPr="00353025">
              <w:rPr>
                <w:rFonts w:ascii="Aptos" w:hAnsi="Aptos" w:cstheme="minorHAnsi"/>
                <w:color w:val="333333"/>
                <w:sz w:val="20"/>
                <w:szCs w:val="20"/>
              </w:rPr>
              <w:t>5970-6583-5889-5669</w:t>
            </w:r>
          </w:p>
        </w:tc>
        <w:tc>
          <w:tcPr>
            <w:tcW w:w="2835" w:type="dxa"/>
            <w:vAlign w:val="center"/>
          </w:tcPr>
          <w:p w14:paraId="6C675377" w14:textId="77777777" w:rsidR="00737843" w:rsidRPr="00353025" w:rsidRDefault="00EA2CFE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 xml:space="preserve">20.06.2023. </w:t>
            </w:r>
            <w:r w:rsidR="00737843" w:rsidRPr="00353025">
              <w:rPr>
                <w:rFonts w:ascii="Aptos" w:hAnsi="Aptos"/>
                <w:sz w:val="16"/>
                <w:szCs w:val="16"/>
              </w:rPr>
              <w:t>Difficult for lorries to pass.</w:t>
            </w:r>
          </w:p>
          <w:p w14:paraId="2C13D323" w14:textId="77777777" w:rsidR="00AE580A" w:rsidRDefault="002B3362" w:rsidP="00AE580A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>18.07.2023. Powys CC attended site. No issues.</w:t>
            </w:r>
            <w:r w:rsidR="00AE580A" w:rsidRPr="00353025">
              <w:rPr>
                <w:rFonts w:ascii="Aptos" w:hAnsi="Aptos"/>
                <w:sz w:val="16"/>
                <w:szCs w:val="16"/>
              </w:rPr>
              <w:t xml:space="preserve"> Sti</w:t>
            </w:r>
            <w:r w:rsidR="00E6326C" w:rsidRPr="00353025">
              <w:rPr>
                <w:rFonts w:ascii="Aptos" w:hAnsi="Aptos"/>
                <w:sz w:val="16"/>
                <w:szCs w:val="16"/>
              </w:rPr>
              <w:t>l</w:t>
            </w:r>
            <w:r w:rsidR="00AE580A" w:rsidRPr="00353025">
              <w:rPr>
                <w:rFonts w:ascii="Aptos" w:hAnsi="Aptos"/>
                <w:sz w:val="16"/>
                <w:szCs w:val="16"/>
              </w:rPr>
              <w:t>l not satisfactory. Cllrs to measure height at offending location.</w:t>
            </w:r>
          </w:p>
          <w:p w14:paraId="0AA00732" w14:textId="420B9076" w:rsidR="00DC0AD7" w:rsidRDefault="00DC0AD7" w:rsidP="00AE580A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 xml:space="preserve">28.05.2024 Unlikely to </w:t>
            </w:r>
            <w:r w:rsidR="00277874">
              <w:rPr>
                <w:rFonts w:ascii="Aptos" w:hAnsi="Aptos"/>
                <w:sz w:val="16"/>
                <w:szCs w:val="16"/>
              </w:rPr>
              <w:t>proceed.</w:t>
            </w:r>
          </w:p>
          <w:p w14:paraId="3DEFCC97" w14:textId="6FB66675" w:rsidR="00A1508B" w:rsidRPr="00353025" w:rsidRDefault="00A1508B" w:rsidP="00AE580A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20.06.2024. Map provided showing Powys CC ownership of tre</w:t>
            </w:r>
            <w:r w:rsidR="00F577AE">
              <w:rPr>
                <w:rFonts w:ascii="Aptos" w:hAnsi="Aptos"/>
                <w:sz w:val="16"/>
                <w:szCs w:val="16"/>
              </w:rPr>
              <w:t>e</w:t>
            </w:r>
            <w:r>
              <w:rPr>
                <w:rFonts w:ascii="Aptos" w:hAnsi="Aptos"/>
                <w:sz w:val="16"/>
                <w:szCs w:val="16"/>
              </w:rPr>
              <w:t>s. None along length.</w:t>
            </w:r>
          </w:p>
        </w:tc>
      </w:tr>
      <w:tr w:rsidR="00D64113" w:rsidRPr="00353025" w14:paraId="0E68FD49" w14:textId="77777777" w:rsidTr="00333519">
        <w:trPr>
          <w:trHeight w:val="283"/>
        </w:trPr>
        <w:tc>
          <w:tcPr>
            <w:tcW w:w="1701" w:type="dxa"/>
            <w:vAlign w:val="center"/>
          </w:tcPr>
          <w:p w14:paraId="6A4BDA5D" w14:textId="1A2A4AA1" w:rsidR="00D64113" w:rsidRPr="00353025" w:rsidRDefault="00D64113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bookmarkStart w:id="4" w:name="_Hlk177658160"/>
            <w:r w:rsidRPr="00353025">
              <w:rPr>
                <w:rFonts w:ascii="Aptos" w:hAnsi="Aptos"/>
                <w:sz w:val="20"/>
                <w:szCs w:val="20"/>
              </w:rPr>
              <w:lastRenderedPageBreak/>
              <w:t>Rhyd/Y Cwm</w:t>
            </w:r>
            <w:r w:rsidR="007718B0" w:rsidRPr="00353025">
              <w:rPr>
                <w:rFonts w:ascii="Aptos" w:hAnsi="Aptos"/>
                <w:sz w:val="20"/>
                <w:szCs w:val="20"/>
              </w:rPr>
              <w:t>. SY17 5JY</w:t>
            </w:r>
          </w:p>
        </w:tc>
        <w:tc>
          <w:tcPr>
            <w:tcW w:w="1701" w:type="dxa"/>
            <w:vAlign w:val="center"/>
          </w:tcPr>
          <w:p w14:paraId="7B051027" w14:textId="241E6881" w:rsidR="00D64113" w:rsidRPr="00353025" w:rsidRDefault="00D64113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 w:rsidRPr="00353025">
              <w:rPr>
                <w:rFonts w:ascii="Aptos" w:hAnsi="Aptos"/>
                <w:sz w:val="20"/>
                <w:szCs w:val="20"/>
              </w:rPr>
              <w:t>Potholes &amp; Sweeping</w:t>
            </w:r>
          </w:p>
        </w:tc>
        <w:tc>
          <w:tcPr>
            <w:tcW w:w="2268" w:type="dxa"/>
            <w:vAlign w:val="center"/>
          </w:tcPr>
          <w:p w14:paraId="0C49975D" w14:textId="17777A12" w:rsidR="00D64113" w:rsidRPr="00353025" w:rsidRDefault="00D64113" w:rsidP="00174EB9">
            <w:pPr>
              <w:rPr>
                <w:rFonts w:ascii="Aptos" w:hAnsi="Aptos" w:cstheme="minorHAnsi"/>
                <w:color w:val="333333"/>
                <w:sz w:val="20"/>
                <w:szCs w:val="20"/>
              </w:rPr>
            </w:pPr>
            <w:r w:rsidRPr="00353025">
              <w:rPr>
                <w:rFonts w:ascii="Aptos" w:hAnsi="Aptos" w:cstheme="minorHAnsi"/>
                <w:color w:val="333333"/>
                <w:sz w:val="20"/>
                <w:szCs w:val="20"/>
              </w:rPr>
              <w:t>0765-9105-8655-0838</w:t>
            </w:r>
          </w:p>
        </w:tc>
        <w:tc>
          <w:tcPr>
            <w:tcW w:w="2835" w:type="dxa"/>
            <w:vAlign w:val="center"/>
          </w:tcPr>
          <w:p w14:paraId="78E3E0EE" w14:textId="77777777" w:rsidR="00D64113" w:rsidRPr="00353025" w:rsidRDefault="00D64113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>23.11.2023 Reported.</w:t>
            </w:r>
          </w:p>
          <w:p w14:paraId="098BC27C" w14:textId="77777777" w:rsidR="00763480" w:rsidRDefault="00763480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 w:rsidRPr="00353025">
              <w:rPr>
                <w:rFonts w:ascii="Aptos" w:hAnsi="Aptos"/>
                <w:sz w:val="16"/>
                <w:szCs w:val="16"/>
              </w:rPr>
              <w:t>24.11.2023. Job raised for Potholes.</w:t>
            </w:r>
          </w:p>
          <w:p w14:paraId="7E409389" w14:textId="47B2DCDA" w:rsidR="00D10C24" w:rsidRPr="00353025" w:rsidRDefault="00D10C24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01.03.2024. Job raised to fill potholes.</w:t>
            </w:r>
          </w:p>
        </w:tc>
      </w:tr>
      <w:tr w:rsidR="00CC7F3E" w:rsidRPr="00353025" w14:paraId="1CDAC650" w14:textId="77777777" w:rsidTr="00333519">
        <w:trPr>
          <w:trHeight w:val="283"/>
        </w:trPr>
        <w:tc>
          <w:tcPr>
            <w:tcW w:w="1701" w:type="dxa"/>
            <w:vAlign w:val="center"/>
          </w:tcPr>
          <w:p w14:paraId="2D5345BF" w14:textId="77777777" w:rsidR="00CC7F3E" w:rsidRDefault="00CC7F3E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Maes y Dafarn.</w:t>
            </w:r>
          </w:p>
          <w:p w14:paraId="5980D464" w14:textId="3F67F10E" w:rsidR="00CC7F3E" w:rsidRDefault="00CC7F3E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S</w:t>
            </w:r>
            <w:r w:rsidR="00295C68">
              <w:rPr>
                <w:rFonts w:ascii="Aptos" w:hAnsi="Aptos"/>
                <w:sz w:val="20"/>
                <w:szCs w:val="20"/>
              </w:rPr>
              <w:t>Y</w:t>
            </w:r>
            <w:r>
              <w:rPr>
                <w:rFonts w:ascii="Aptos" w:hAnsi="Aptos"/>
                <w:sz w:val="20"/>
                <w:szCs w:val="20"/>
              </w:rPr>
              <w:t>17 5NG.</w:t>
            </w:r>
          </w:p>
        </w:tc>
        <w:tc>
          <w:tcPr>
            <w:tcW w:w="1701" w:type="dxa"/>
            <w:vAlign w:val="center"/>
          </w:tcPr>
          <w:p w14:paraId="3E60F1C5" w14:textId="5ACA2491" w:rsidR="00CC7F3E" w:rsidRDefault="006A3A81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Speed</w:t>
            </w:r>
            <w:r w:rsidR="00CC7F3E">
              <w:rPr>
                <w:rFonts w:ascii="Aptos" w:hAnsi="Aptos"/>
                <w:sz w:val="20"/>
                <w:szCs w:val="20"/>
              </w:rPr>
              <w:t xml:space="preserve"> Humps too high</w:t>
            </w:r>
          </w:p>
        </w:tc>
        <w:tc>
          <w:tcPr>
            <w:tcW w:w="2268" w:type="dxa"/>
            <w:vAlign w:val="center"/>
          </w:tcPr>
          <w:p w14:paraId="2827EC8F" w14:textId="036AB71A" w:rsidR="00CC7F3E" w:rsidRPr="00C116DE" w:rsidRDefault="00CC7F3E" w:rsidP="00174EB9">
            <w:pPr>
              <w:rPr>
                <w:rFonts w:ascii="Aptos" w:hAnsi="Aptos" w:cstheme="minorHAnsi"/>
                <w:color w:val="333333"/>
                <w:sz w:val="20"/>
                <w:szCs w:val="20"/>
              </w:rPr>
            </w:pPr>
            <w:r w:rsidRPr="00CC7F3E">
              <w:rPr>
                <w:rFonts w:ascii="Aptos" w:hAnsi="Aptos" w:cstheme="minorHAnsi"/>
                <w:color w:val="333333"/>
                <w:sz w:val="20"/>
                <w:szCs w:val="20"/>
              </w:rPr>
              <w:t>3580-5118-1599-7359</w:t>
            </w:r>
          </w:p>
        </w:tc>
        <w:tc>
          <w:tcPr>
            <w:tcW w:w="2835" w:type="dxa"/>
            <w:vAlign w:val="center"/>
          </w:tcPr>
          <w:p w14:paraId="1EAAE332" w14:textId="78CC890C" w:rsidR="00CC7F3E" w:rsidRDefault="00CC7F3E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20.06.2024. Reported.</w:t>
            </w:r>
          </w:p>
        </w:tc>
      </w:tr>
      <w:tr w:rsidR="00F577AE" w:rsidRPr="00353025" w14:paraId="2AEEC463" w14:textId="77777777" w:rsidTr="00333519">
        <w:trPr>
          <w:trHeight w:val="283"/>
        </w:trPr>
        <w:tc>
          <w:tcPr>
            <w:tcW w:w="1701" w:type="dxa"/>
            <w:vAlign w:val="center"/>
          </w:tcPr>
          <w:p w14:paraId="2FA19699" w14:textId="386E1F63" w:rsidR="00F577AE" w:rsidRDefault="00F577AE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 xml:space="preserve">Cerniog Bridge </w:t>
            </w:r>
          </w:p>
        </w:tc>
        <w:tc>
          <w:tcPr>
            <w:tcW w:w="1701" w:type="dxa"/>
            <w:vAlign w:val="center"/>
          </w:tcPr>
          <w:p w14:paraId="651B2700" w14:textId="532A4F03" w:rsidR="00F577AE" w:rsidRDefault="00F577AE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5DB40669" w14:textId="085890FE" w:rsidR="00F577AE" w:rsidRPr="00CC7F3E" w:rsidRDefault="00DA40E4" w:rsidP="00174EB9">
            <w:pPr>
              <w:rPr>
                <w:rFonts w:ascii="Aptos" w:hAnsi="Aptos" w:cstheme="minorHAnsi"/>
                <w:color w:val="333333"/>
                <w:sz w:val="20"/>
                <w:szCs w:val="20"/>
              </w:rPr>
            </w:pPr>
            <w:r w:rsidRPr="00DA40E4">
              <w:rPr>
                <w:rFonts w:ascii="Aptos" w:hAnsi="Aptos" w:cstheme="minorHAnsi"/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835" w:type="dxa"/>
            <w:vAlign w:val="center"/>
          </w:tcPr>
          <w:p w14:paraId="63DBB023" w14:textId="77777777" w:rsidR="00F577AE" w:rsidRDefault="00F577AE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26.07.2024. Reported</w:t>
            </w:r>
          </w:p>
          <w:p w14:paraId="5E66DB0F" w14:textId="5F0A236D" w:rsidR="00DA40E4" w:rsidRDefault="00DA40E4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02.08.2024. Added to Works list</w:t>
            </w:r>
          </w:p>
        </w:tc>
      </w:tr>
      <w:tr w:rsidR="00D31663" w:rsidRPr="00353025" w14:paraId="009EAD11" w14:textId="77777777" w:rsidTr="00333519">
        <w:trPr>
          <w:trHeight w:val="283"/>
        </w:trPr>
        <w:tc>
          <w:tcPr>
            <w:tcW w:w="1701" w:type="dxa"/>
            <w:vAlign w:val="center"/>
          </w:tcPr>
          <w:p w14:paraId="06A31B52" w14:textId="3123BF49" w:rsidR="00D31663" w:rsidRDefault="00D31663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Lane to</w:t>
            </w:r>
            <w:r w:rsidR="002D36D1">
              <w:rPr>
                <w:rFonts w:ascii="Aptos" w:hAnsi="Aptos"/>
                <w:sz w:val="20"/>
                <w:szCs w:val="20"/>
              </w:rPr>
              <w:t xml:space="preserve"> </w:t>
            </w:r>
            <w:r>
              <w:rPr>
                <w:rFonts w:ascii="Aptos" w:hAnsi="Aptos"/>
                <w:sz w:val="20"/>
                <w:szCs w:val="20"/>
              </w:rPr>
              <w:t>Waun. SY17 5LS</w:t>
            </w:r>
          </w:p>
        </w:tc>
        <w:tc>
          <w:tcPr>
            <w:tcW w:w="1701" w:type="dxa"/>
            <w:vAlign w:val="center"/>
          </w:tcPr>
          <w:p w14:paraId="3A5BD569" w14:textId="6C0FECBA" w:rsidR="00D31663" w:rsidRDefault="00D31663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Overgrown verges</w:t>
            </w:r>
          </w:p>
        </w:tc>
        <w:tc>
          <w:tcPr>
            <w:tcW w:w="2268" w:type="dxa"/>
            <w:vAlign w:val="center"/>
          </w:tcPr>
          <w:p w14:paraId="7016E597" w14:textId="1CB05F31" w:rsidR="00D31663" w:rsidRPr="00CC7F3E" w:rsidRDefault="0003587A" w:rsidP="00174EB9">
            <w:pPr>
              <w:rPr>
                <w:rFonts w:ascii="Aptos" w:hAnsi="Aptos" w:cstheme="minorHAnsi"/>
                <w:color w:val="333333"/>
                <w:sz w:val="20"/>
                <w:szCs w:val="20"/>
              </w:rPr>
            </w:pPr>
            <w:r w:rsidRPr="0003587A">
              <w:rPr>
                <w:rFonts w:ascii="Aptos" w:hAnsi="Aptos" w:cstheme="minorHAnsi"/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835" w:type="dxa"/>
            <w:vAlign w:val="center"/>
          </w:tcPr>
          <w:p w14:paraId="0D679460" w14:textId="77777777" w:rsidR="00D31663" w:rsidRDefault="00D31663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26.07.2024. Reported.</w:t>
            </w:r>
          </w:p>
          <w:p w14:paraId="3972B536" w14:textId="34ED2A10" w:rsidR="0003587A" w:rsidRDefault="0003587A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02.08.2034. Already reported</w:t>
            </w:r>
          </w:p>
        </w:tc>
      </w:tr>
      <w:tr w:rsidR="00A01B90" w:rsidRPr="00353025" w14:paraId="5158F2C0" w14:textId="77777777" w:rsidTr="00333519">
        <w:trPr>
          <w:trHeight w:val="283"/>
        </w:trPr>
        <w:tc>
          <w:tcPr>
            <w:tcW w:w="1701" w:type="dxa"/>
            <w:vAlign w:val="center"/>
          </w:tcPr>
          <w:p w14:paraId="1AF8E44E" w14:textId="09C55803" w:rsidR="00A01B90" w:rsidRDefault="00A01B90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Carno</w:t>
            </w:r>
          </w:p>
        </w:tc>
        <w:tc>
          <w:tcPr>
            <w:tcW w:w="1701" w:type="dxa"/>
            <w:vAlign w:val="center"/>
          </w:tcPr>
          <w:p w14:paraId="595B3291" w14:textId="5D5C5999" w:rsidR="00A01B90" w:rsidRDefault="00A01B90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Ragwort</w:t>
            </w:r>
          </w:p>
        </w:tc>
        <w:tc>
          <w:tcPr>
            <w:tcW w:w="2268" w:type="dxa"/>
            <w:vAlign w:val="center"/>
          </w:tcPr>
          <w:p w14:paraId="1AAFCCCB" w14:textId="77777777" w:rsidR="00A01B90" w:rsidRPr="0003587A" w:rsidRDefault="00A01B90" w:rsidP="00174EB9">
            <w:pPr>
              <w:rPr>
                <w:rFonts w:ascii="Aptos" w:hAnsi="Aptos" w:cstheme="minorHAnsi"/>
                <w:color w:val="333333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55036F3" w14:textId="4B111272" w:rsidR="00A01B90" w:rsidRDefault="00A01B90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01.109.2024. Advised it issue had been referred to Highways Manager.</w:t>
            </w:r>
          </w:p>
        </w:tc>
      </w:tr>
      <w:tr w:rsidR="000444A7" w:rsidRPr="00353025" w14:paraId="61B1DB06" w14:textId="77777777" w:rsidTr="00333519">
        <w:trPr>
          <w:trHeight w:val="283"/>
        </w:trPr>
        <w:tc>
          <w:tcPr>
            <w:tcW w:w="1701" w:type="dxa"/>
            <w:vAlign w:val="center"/>
          </w:tcPr>
          <w:p w14:paraId="22D40F98" w14:textId="3E3D8BB1" w:rsidR="000444A7" w:rsidRDefault="000444A7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Rhyd/Cwm</w:t>
            </w:r>
          </w:p>
        </w:tc>
        <w:tc>
          <w:tcPr>
            <w:tcW w:w="1701" w:type="dxa"/>
            <w:vAlign w:val="center"/>
          </w:tcPr>
          <w:p w14:paraId="3C66F1BE" w14:textId="66935F09" w:rsidR="000444A7" w:rsidRDefault="000444A7" w:rsidP="00786159">
            <w:pPr>
              <w:pStyle w:val="NoSpacing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Blocked Culvert</w:t>
            </w:r>
          </w:p>
        </w:tc>
        <w:tc>
          <w:tcPr>
            <w:tcW w:w="2268" w:type="dxa"/>
            <w:vAlign w:val="center"/>
          </w:tcPr>
          <w:p w14:paraId="5454D05A" w14:textId="01ADCA0A" w:rsidR="000444A7" w:rsidRPr="0003587A" w:rsidRDefault="007D2881" w:rsidP="00174EB9">
            <w:pPr>
              <w:rPr>
                <w:rFonts w:ascii="Aptos" w:hAnsi="Aptos" w:cstheme="minorHAnsi"/>
                <w:color w:val="333333"/>
                <w:sz w:val="20"/>
                <w:szCs w:val="20"/>
              </w:rPr>
            </w:pPr>
            <w:r w:rsidRPr="007D2881">
              <w:rPr>
                <w:rFonts w:ascii="Aptos" w:hAnsi="Aptos" w:cstheme="minorHAnsi"/>
                <w:color w:val="333333"/>
                <w:sz w:val="20"/>
                <w:szCs w:val="20"/>
              </w:rPr>
              <w:t>2939-1065-3179-6889</w:t>
            </w:r>
          </w:p>
        </w:tc>
        <w:tc>
          <w:tcPr>
            <w:tcW w:w="2835" w:type="dxa"/>
            <w:vAlign w:val="center"/>
          </w:tcPr>
          <w:p w14:paraId="32B36A98" w14:textId="77777777" w:rsidR="000444A7" w:rsidRDefault="000444A7" w:rsidP="00786159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01.09.2024. Reported</w:t>
            </w:r>
            <w:r w:rsidR="004740D7">
              <w:rPr>
                <w:rFonts w:ascii="Aptos" w:hAnsi="Aptos"/>
                <w:sz w:val="16"/>
                <w:szCs w:val="16"/>
              </w:rPr>
              <w:t>.</w:t>
            </w:r>
          </w:p>
          <w:p w14:paraId="54C9EDBA" w14:textId="700C20E2" w:rsidR="00AF1DBD" w:rsidRDefault="00AF1DBD" w:rsidP="00AF1DBD">
            <w:pPr>
              <w:pStyle w:val="NoSpacing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1</w:t>
            </w:r>
            <w:r w:rsidR="004740D7">
              <w:rPr>
                <w:rFonts w:ascii="Aptos" w:hAnsi="Aptos"/>
                <w:sz w:val="16"/>
                <w:szCs w:val="16"/>
              </w:rPr>
              <w:t>9.09.2024. Job Raised.</w:t>
            </w:r>
          </w:p>
        </w:tc>
      </w:tr>
      <w:bookmarkEnd w:id="0"/>
      <w:bookmarkEnd w:id="2"/>
      <w:bookmarkEnd w:id="3"/>
      <w:bookmarkEnd w:id="4"/>
    </w:tbl>
    <w:p w14:paraId="0C8CDE7D" w14:textId="1ECCA493" w:rsidR="001245B8" w:rsidRDefault="001245B8">
      <w:pPr>
        <w:rPr>
          <w:rFonts w:ascii="Aptos" w:eastAsia="Calibri" w:hAnsi="Aptos" w:cs="Times New Roman"/>
          <w:szCs w:val="36"/>
        </w:rPr>
      </w:pPr>
    </w:p>
    <w:p w14:paraId="61D7EC5E" w14:textId="119497B6" w:rsidR="00835F15" w:rsidRPr="00974F42" w:rsidRDefault="00835F15" w:rsidP="00F04291">
      <w:pPr>
        <w:pStyle w:val="NoSpacing"/>
        <w:numPr>
          <w:ilvl w:val="2"/>
          <w:numId w:val="6"/>
        </w:numPr>
        <w:tabs>
          <w:tab w:val="left" w:pos="1134"/>
          <w:tab w:val="left" w:pos="1843"/>
        </w:tabs>
        <w:spacing w:line="240" w:lineRule="atLeast"/>
        <w:ind w:left="1701" w:hanging="567"/>
        <w:rPr>
          <w:rFonts w:ascii="Aptos" w:hAnsi="Aptos"/>
          <w:sz w:val="20"/>
          <w:szCs w:val="28"/>
        </w:rPr>
      </w:pPr>
      <w:r w:rsidRPr="00974F42">
        <w:rPr>
          <w:rFonts w:ascii="Aptos" w:hAnsi="Aptos"/>
          <w:szCs w:val="36"/>
        </w:rPr>
        <w:t>Issues reported to the Trunk Road Authority.</w:t>
      </w:r>
    </w:p>
    <w:tbl>
      <w:tblPr>
        <w:tblW w:w="7881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418"/>
        <w:gridCol w:w="2835"/>
      </w:tblGrid>
      <w:tr w:rsidR="003E1EB5" w:rsidRPr="00353025" w14:paraId="6CBA823B" w14:textId="77777777" w:rsidTr="0067421A">
        <w:trPr>
          <w:trHeight w:val="283"/>
        </w:trPr>
        <w:tc>
          <w:tcPr>
            <w:tcW w:w="1814" w:type="dxa"/>
            <w:shd w:val="clear" w:color="auto" w:fill="F2F2F2"/>
            <w:vAlign w:val="center"/>
          </w:tcPr>
          <w:p w14:paraId="619DF401" w14:textId="77777777" w:rsidR="003E1EB5" w:rsidRPr="00353025" w:rsidRDefault="003E1EB5" w:rsidP="008A46C5">
            <w:pPr>
              <w:jc w:val="center"/>
              <w:rPr>
                <w:rFonts w:ascii="Aptos" w:eastAsia="Calibri" w:hAnsi="Aptos" w:cs="Times New Roman"/>
                <w:sz w:val="20"/>
                <w:szCs w:val="20"/>
              </w:rPr>
            </w:pPr>
            <w:r w:rsidRPr="00353025">
              <w:rPr>
                <w:rFonts w:ascii="Aptos" w:eastAsia="Calibri" w:hAnsi="Aptos" w:cs="Times New Roman"/>
                <w:sz w:val="20"/>
                <w:szCs w:val="20"/>
              </w:rPr>
              <w:t>Location.</w:t>
            </w:r>
          </w:p>
        </w:tc>
        <w:tc>
          <w:tcPr>
            <w:tcW w:w="1814" w:type="dxa"/>
            <w:shd w:val="clear" w:color="auto" w:fill="F2F2F2"/>
            <w:vAlign w:val="center"/>
          </w:tcPr>
          <w:p w14:paraId="03A6A7E1" w14:textId="77777777" w:rsidR="003E1EB5" w:rsidRPr="00353025" w:rsidRDefault="003E1EB5" w:rsidP="008A46C5">
            <w:pPr>
              <w:jc w:val="center"/>
              <w:rPr>
                <w:rFonts w:ascii="Aptos" w:eastAsia="Calibri" w:hAnsi="Aptos" w:cs="Times New Roman"/>
                <w:sz w:val="20"/>
                <w:szCs w:val="20"/>
              </w:rPr>
            </w:pPr>
            <w:r w:rsidRPr="00353025">
              <w:rPr>
                <w:rFonts w:ascii="Aptos" w:eastAsia="Calibri" w:hAnsi="Aptos" w:cs="Times New Roman"/>
                <w:sz w:val="20"/>
                <w:szCs w:val="20"/>
              </w:rPr>
              <w:t>Issue.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B830A3A" w14:textId="662521B9" w:rsidR="003E1EB5" w:rsidRPr="00353025" w:rsidRDefault="00F325DF" w:rsidP="008A46C5">
            <w:pPr>
              <w:jc w:val="center"/>
              <w:rPr>
                <w:rFonts w:ascii="Aptos" w:eastAsia="Calibri" w:hAnsi="Aptos" w:cs="Times New Roman"/>
                <w:sz w:val="20"/>
                <w:szCs w:val="20"/>
              </w:rPr>
            </w:pPr>
            <w:r w:rsidRPr="00353025">
              <w:rPr>
                <w:rFonts w:ascii="Aptos" w:eastAsia="Calibri" w:hAnsi="Aptos" w:cs="Times New Roman"/>
                <w:sz w:val="20"/>
                <w:szCs w:val="20"/>
              </w:rPr>
              <w:t>TRA</w:t>
            </w:r>
            <w:r w:rsidR="003E1EB5" w:rsidRPr="00353025">
              <w:rPr>
                <w:rFonts w:ascii="Aptos" w:eastAsia="Calibri" w:hAnsi="Aptos" w:cs="Times New Roman"/>
                <w:sz w:val="20"/>
                <w:szCs w:val="20"/>
              </w:rPr>
              <w:t xml:space="preserve">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12E6A8E" w14:textId="1A6DD8F1" w:rsidR="003E1EB5" w:rsidRPr="00353025" w:rsidRDefault="003E1EB5" w:rsidP="00A31683">
            <w:pPr>
              <w:jc w:val="center"/>
              <w:rPr>
                <w:rFonts w:ascii="Aptos" w:eastAsia="Calibri" w:hAnsi="Aptos" w:cs="Times New Roman"/>
                <w:sz w:val="20"/>
                <w:szCs w:val="20"/>
              </w:rPr>
            </w:pPr>
            <w:r w:rsidRPr="00353025">
              <w:rPr>
                <w:rFonts w:ascii="Aptos" w:eastAsia="Calibri" w:hAnsi="Aptos" w:cs="Times New Roman"/>
                <w:sz w:val="20"/>
                <w:szCs w:val="20"/>
              </w:rPr>
              <w:t>Comments.</w:t>
            </w:r>
          </w:p>
        </w:tc>
      </w:tr>
      <w:tr w:rsidR="00D10C24" w:rsidRPr="00353025" w14:paraId="16C2C75A" w14:textId="77777777" w:rsidTr="0067421A">
        <w:trPr>
          <w:trHeight w:val="283"/>
        </w:trPr>
        <w:tc>
          <w:tcPr>
            <w:tcW w:w="1814" w:type="dxa"/>
            <w:vAlign w:val="center"/>
          </w:tcPr>
          <w:p w14:paraId="147E81CA" w14:textId="0988F477" w:rsidR="00D10C24" w:rsidRPr="00353025" w:rsidRDefault="00DC0AD7" w:rsidP="00D10C24">
            <w:pPr>
              <w:rPr>
                <w:rFonts w:ascii="Aptos" w:eastAsia="Calibri" w:hAnsi="Aptos" w:cstheme="minorHAnsi"/>
                <w:sz w:val="20"/>
                <w:szCs w:val="20"/>
              </w:rPr>
            </w:pPr>
            <w:r>
              <w:rPr>
                <w:rFonts w:ascii="Aptos" w:eastAsia="Calibri" w:hAnsi="Aptos" w:cstheme="minorHAnsi"/>
                <w:sz w:val="20"/>
                <w:szCs w:val="20"/>
              </w:rPr>
              <w:t>A470.</w:t>
            </w:r>
          </w:p>
        </w:tc>
        <w:tc>
          <w:tcPr>
            <w:tcW w:w="1814" w:type="dxa"/>
            <w:vAlign w:val="center"/>
          </w:tcPr>
          <w:p w14:paraId="5445ECF0" w14:textId="5D4C6D6C" w:rsidR="00D10C24" w:rsidRPr="00353025" w:rsidRDefault="00DC0AD7" w:rsidP="00D10C24">
            <w:pPr>
              <w:rPr>
                <w:rFonts w:ascii="Aptos" w:eastAsia="Calibri" w:hAnsi="Aptos" w:cstheme="minorHAnsi"/>
                <w:sz w:val="20"/>
                <w:szCs w:val="20"/>
              </w:rPr>
            </w:pPr>
            <w:r>
              <w:rPr>
                <w:rFonts w:ascii="Aptos" w:eastAsia="Calibri" w:hAnsi="Aptos" w:cstheme="minorHAnsi"/>
                <w:sz w:val="20"/>
                <w:szCs w:val="20"/>
              </w:rPr>
              <w:t>Blocked drains</w:t>
            </w:r>
          </w:p>
        </w:tc>
        <w:tc>
          <w:tcPr>
            <w:tcW w:w="1418" w:type="dxa"/>
            <w:vAlign w:val="center"/>
          </w:tcPr>
          <w:p w14:paraId="199F82C4" w14:textId="29549937" w:rsidR="00D10C24" w:rsidRPr="00825E27" w:rsidRDefault="00825E27" w:rsidP="00D10C24">
            <w:pPr>
              <w:jc w:val="center"/>
              <w:rPr>
                <w:rFonts w:ascii="Aptos" w:eastAsia="Calibri" w:hAnsi="Aptos" w:cstheme="minorHAnsi"/>
                <w:sz w:val="20"/>
                <w:szCs w:val="20"/>
              </w:rPr>
            </w:pPr>
            <w:r w:rsidRPr="00825E27">
              <w:rPr>
                <w:rStyle w:val="fc67e28564-2df0-4421-984b-217aff281d42-01"/>
                <w:rFonts w:ascii="Aptos" w:hAnsi="Aptos"/>
              </w:rPr>
              <w:t>W24124754</w:t>
            </w:r>
          </w:p>
        </w:tc>
        <w:tc>
          <w:tcPr>
            <w:tcW w:w="2835" w:type="dxa"/>
            <w:vAlign w:val="center"/>
          </w:tcPr>
          <w:p w14:paraId="38F3B66D" w14:textId="77777777" w:rsidR="00D10C24" w:rsidRDefault="0009398F" w:rsidP="00D10C24">
            <w:pPr>
              <w:rPr>
                <w:rFonts w:ascii="Aptos" w:eastAsia="Calibri" w:hAnsi="Aptos" w:cstheme="minorHAnsi"/>
                <w:sz w:val="16"/>
                <w:szCs w:val="16"/>
              </w:rPr>
            </w:pPr>
            <w:r>
              <w:rPr>
                <w:rFonts w:ascii="Aptos" w:eastAsia="Calibri" w:hAnsi="Aptos" w:cstheme="minorHAnsi"/>
                <w:sz w:val="16"/>
                <w:szCs w:val="16"/>
              </w:rPr>
              <w:t>18.06.2024</w:t>
            </w:r>
            <w:r w:rsidR="00DC0AD7">
              <w:rPr>
                <w:rFonts w:ascii="Aptos" w:eastAsia="Calibri" w:hAnsi="Aptos" w:cstheme="minorHAnsi"/>
                <w:sz w:val="16"/>
                <w:szCs w:val="16"/>
              </w:rPr>
              <w:t>Need emptying.</w:t>
            </w:r>
          </w:p>
          <w:p w14:paraId="176848EF" w14:textId="47BD845E" w:rsidR="0009398F" w:rsidRPr="00353025" w:rsidRDefault="0009398F" w:rsidP="00D10C24">
            <w:pPr>
              <w:rPr>
                <w:rFonts w:ascii="Aptos" w:eastAsia="Calibri" w:hAnsi="Aptos" w:cstheme="minorHAnsi"/>
                <w:sz w:val="16"/>
                <w:szCs w:val="16"/>
              </w:rPr>
            </w:pPr>
            <w:r>
              <w:rPr>
                <w:rFonts w:ascii="Aptos" w:eastAsia="Calibri" w:hAnsi="Aptos" w:cstheme="minorHAnsi"/>
                <w:sz w:val="16"/>
                <w:szCs w:val="16"/>
              </w:rPr>
              <w:t>18.06.2024. Approx 3 weeks.</w:t>
            </w:r>
          </w:p>
        </w:tc>
      </w:tr>
      <w:tr w:rsidR="00F97A65" w:rsidRPr="00353025" w14:paraId="10513AA8" w14:textId="77777777" w:rsidTr="0067421A">
        <w:trPr>
          <w:trHeight w:val="283"/>
        </w:trPr>
        <w:tc>
          <w:tcPr>
            <w:tcW w:w="1814" w:type="dxa"/>
            <w:vAlign w:val="center"/>
          </w:tcPr>
          <w:p w14:paraId="5ED32B13" w14:textId="682F8E86" w:rsidR="00F97A65" w:rsidRDefault="00F97A65" w:rsidP="00D10C24">
            <w:pPr>
              <w:rPr>
                <w:rFonts w:ascii="Aptos" w:eastAsia="Calibri" w:hAnsi="Aptos" w:cstheme="minorHAnsi"/>
                <w:sz w:val="20"/>
                <w:szCs w:val="20"/>
              </w:rPr>
            </w:pPr>
            <w:r>
              <w:rPr>
                <w:rFonts w:ascii="Aptos" w:eastAsia="Calibri" w:hAnsi="Aptos" w:cstheme="minorHAnsi"/>
                <w:sz w:val="20"/>
                <w:szCs w:val="20"/>
              </w:rPr>
              <w:t>Ty Brith/Aleppo</w:t>
            </w:r>
          </w:p>
        </w:tc>
        <w:tc>
          <w:tcPr>
            <w:tcW w:w="1814" w:type="dxa"/>
            <w:vAlign w:val="center"/>
          </w:tcPr>
          <w:p w14:paraId="662865D2" w14:textId="7D23AC2C" w:rsidR="00F97A65" w:rsidRDefault="00F97A65" w:rsidP="00D10C24">
            <w:pPr>
              <w:rPr>
                <w:rFonts w:ascii="Aptos" w:eastAsia="Calibri" w:hAnsi="Aptos" w:cstheme="minorHAnsi"/>
                <w:sz w:val="20"/>
                <w:szCs w:val="20"/>
              </w:rPr>
            </w:pPr>
            <w:r>
              <w:rPr>
                <w:rFonts w:ascii="Aptos" w:eastAsia="Calibri" w:hAnsi="Aptos" w:cstheme="minorHAns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36D71509" w14:textId="76555548" w:rsidR="00F97A65" w:rsidRPr="00F97A65" w:rsidRDefault="00F97A65" w:rsidP="00D10C24">
            <w:pPr>
              <w:jc w:val="center"/>
              <w:rPr>
                <w:rStyle w:val="fc67e28564-2df0-4421-984b-217aff281d42-01"/>
                <w:rFonts w:ascii="Aptos" w:hAnsi="Aptos"/>
              </w:rPr>
            </w:pPr>
            <w:r w:rsidRPr="00F97A65">
              <w:rPr>
                <w:rStyle w:val="fc67e28564-2df0-4421-984b-217aff281d42-01"/>
                <w:rFonts w:ascii="Aptos" w:hAnsi="Aptos"/>
              </w:rPr>
              <w:t>W24125369</w:t>
            </w:r>
          </w:p>
        </w:tc>
        <w:tc>
          <w:tcPr>
            <w:tcW w:w="2835" w:type="dxa"/>
            <w:vAlign w:val="center"/>
          </w:tcPr>
          <w:p w14:paraId="0AAAAA71" w14:textId="77777777" w:rsidR="00F97A65" w:rsidRDefault="00F97A65" w:rsidP="00D10C24">
            <w:pPr>
              <w:rPr>
                <w:rFonts w:ascii="Aptos" w:eastAsia="Calibri" w:hAnsi="Aptos" w:cstheme="minorHAnsi"/>
                <w:sz w:val="16"/>
                <w:szCs w:val="16"/>
              </w:rPr>
            </w:pPr>
            <w:r>
              <w:rPr>
                <w:rFonts w:ascii="Aptos" w:eastAsia="Calibri" w:hAnsi="Aptos" w:cstheme="minorHAnsi"/>
                <w:sz w:val="16"/>
                <w:szCs w:val="16"/>
              </w:rPr>
              <w:t>17.07.2024 Reported.</w:t>
            </w:r>
          </w:p>
          <w:p w14:paraId="744EDBC0" w14:textId="1DF336CD" w:rsidR="002743CA" w:rsidRDefault="002743CA" w:rsidP="00D10C24">
            <w:pPr>
              <w:rPr>
                <w:rFonts w:ascii="Aptos" w:eastAsia="Calibri" w:hAnsi="Aptos" w:cstheme="minorHAnsi"/>
                <w:sz w:val="16"/>
                <w:szCs w:val="16"/>
              </w:rPr>
            </w:pPr>
            <w:r>
              <w:rPr>
                <w:rFonts w:ascii="Aptos" w:eastAsia="Calibri" w:hAnsi="Aptos" w:cstheme="minorHAnsi"/>
                <w:sz w:val="16"/>
                <w:szCs w:val="16"/>
              </w:rPr>
              <w:t>01.09.2024, No action proposed as the trees are not mature enough.</w:t>
            </w:r>
          </w:p>
        </w:tc>
      </w:tr>
      <w:tr w:rsidR="00F97A65" w:rsidRPr="00353025" w14:paraId="50630EDC" w14:textId="77777777" w:rsidTr="0067421A">
        <w:trPr>
          <w:trHeight w:val="283"/>
        </w:trPr>
        <w:tc>
          <w:tcPr>
            <w:tcW w:w="1814" w:type="dxa"/>
            <w:vAlign w:val="center"/>
          </w:tcPr>
          <w:p w14:paraId="6B1407F8" w14:textId="7C7D4098" w:rsidR="00F97A65" w:rsidRDefault="002743CA" w:rsidP="00D10C24">
            <w:pPr>
              <w:rPr>
                <w:rFonts w:ascii="Aptos" w:eastAsia="Calibri" w:hAnsi="Aptos" w:cstheme="minorHAnsi"/>
                <w:sz w:val="20"/>
                <w:szCs w:val="20"/>
              </w:rPr>
            </w:pPr>
            <w:r>
              <w:rPr>
                <w:rFonts w:ascii="Aptos" w:eastAsia="Calibri" w:hAnsi="Aptos" w:cstheme="minorHAnsi"/>
                <w:sz w:val="20"/>
                <w:szCs w:val="20"/>
              </w:rPr>
              <w:t>TY Mawr Farmyard</w:t>
            </w:r>
          </w:p>
        </w:tc>
        <w:tc>
          <w:tcPr>
            <w:tcW w:w="1814" w:type="dxa"/>
            <w:vAlign w:val="center"/>
          </w:tcPr>
          <w:p w14:paraId="7A829AFE" w14:textId="1017B2DD" w:rsidR="00F97A65" w:rsidRDefault="002743CA" w:rsidP="00D10C24">
            <w:pPr>
              <w:rPr>
                <w:rFonts w:ascii="Aptos" w:eastAsia="Calibri" w:hAnsi="Aptos" w:cstheme="minorHAnsi"/>
                <w:sz w:val="20"/>
                <w:szCs w:val="20"/>
              </w:rPr>
            </w:pPr>
            <w:r>
              <w:rPr>
                <w:rFonts w:ascii="Aptos" w:eastAsia="Calibri" w:hAnsi="Aptos" w:cstheme="minorHAnsi"/>
                <w:sz w:val="20"/>
                <w:szCs w:val="20"/>
              </w:rPr>
              <w:t>No drop kerbs</w:t>
            </w:r>
          </w:p>
        </w:tc>
        <w:tc>
          <w:tcPr>
            <w:tcW w:w="1418" w:type="dxa"/>
            <w:vAlign w:val="center"/>
          </w:tcPr>
          <w:p w14:paraId="7F8103AC" w14:textId="538C658E" w:rsidR="00F97A65" w:rsidRPr="002743CA" w:rsidRDefault="002743CA" w:rsidP="00D10C24">
            <w:pPr>
              <w:jc w:val="center"/>
              <w:rPr>
                <w:rStyle w:val="fc67e28564-2df0-4421-984b-217aff281d42-01"/>
                <w:rFonts w:ascii="Aptos" w:hAnsi="Aptos"/>
                <w:sz w:val="24"/>
                <w:szCs w:val="24"/>
              </w:rPr>
            </w:pPr>
            <w:r w:rsidRPr="002743CA">
              <w:rPr>
                <w:rFonts w:ascii="Aptos" w:hAnsi="Aptos"/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2835" w:type="dxa"/>
            <w:vAlign w:val="center"/>
          </w:tcPr>
          <w:p w14:paraId="1376D200" w14:textId="1FCC4ED2" w:rsidR="00D31663" w:rsidRDefault="002743CA" w:rsidP="00D10C24">
            <w:pPr>
              <w:rPr>
                <w:rFonts w:ascii="Aptos" w:eastAsia="Calibri" w:hAnsi="Aptos" w:cstheme="minorHAnsi"/>
                <w:sz w:val="16"/>
                <w:szCs w:val="16"/>
              </w:rPr>
            </w:pPr>
            <w:r>
              <w:rPr>
                <w:rFonts w:ascii="Aptos" w:eastAsia="Calibri" w:hAnsi="Aptos" w:cstheme="minorHAnsi"/>
                <w:sz w:val="16"/>
                <w:szCs w:val="16"/>
              </w:rPr>
              <w:t>02.09.2024. Reported</w:t>
            </w:r>
          </w:p>
        </w:tc>
      </w:tr>
    </w:tbl>
    <w:p w14:paraId="0B4C999F" w14:textId="624D10E2" w:rsidR="0065034F" w:rsidRPr="00353025" w:rsidRDefault="0065034F">
      <w:pPr>
        <w:pStyle w:val="NoSpacing"/>
        <w:numPr>
          <w:ilvl w:val="1"/>
          <w:numId w:val="6"/>
        </w:numPr>
        <w:ind w:left="1134" w:hanging="567"/>
        <w:rPr>
          <w:rFonts w:ascii="Aptos" w:hAnsi="Aptos"/>
          <w:b/>
          <w:bCs/>
          <w:sz w:val="16"/>
        </w:rPr>
      </w:pPr>
      <w:r w:rsidRPr="00353025">
        <w:rPr>
          <w:rFonts w:ascii="Aptos" w:hAnsi="Aptos"/>
          <w:iCs/>
          <w:u w:val="single"/>
        </w:rPr>
        <w:t>Powys County Councillor Report</w:t>
      </w:r>
      <w:r w:rsidR="00562D9F" w:rsidRPr="00353025">
        <w:rPr>
          <w:rFonts w:ascii="Aptos" w:hAnsi="Aptos"/>
          <w:iCs/>
          <w:u w:val="single"/>
        </w:rPr>
        <w:t>.</w:t>
      </w:r>
      <w:r w:rsidRPr="00353025">
        <w:rPr>
          <w:rFonts w:ascii="Aptos" w:hAnsi="Aptos"/>
          <w:b/>
          <w:bCs/>
          <w:i/>
        </w:rPr>
        <w:t xml:space="preserve"> </w:t>
      </w:r>
      <w:r w:rsidRPr="00353025">
        <w:rPr>
          <w:rFonts w:ascii="Aptos" w:hAnsi="Aptos"/>
          <w:sz w:val="20"/>
        </w:rPr>
        <w:t>(PCC Cllr. Les George)</w:t>
      </w:r>
      <w:r w:rsidR="00836FF5" w:rsidRPr="00353025">
        <w:rPr>
          <w:rFonts w:ascii="Aptos" w:hAnsi="Aptos"/>
          <w:sz w:val="20"/>
        </w:rPr>
        <w:t>.</w:t>
      </w:r>
    </w:p>
    <w:p w14:paraId="7805103E" w14:textId="4051C033" w:rsidR="000B0793" w:rsidRPr="00353025" w:rsidRDefault="00B24034">
      <w:pPr>
        <w:pStyle w:val="NoSpacing"/>
        <w:numPr>
          <w:ilvl w:val="1"/>
          <w:numId w:val="6"/>
        </w:numPr>
        <w:ind w:left="1134" w:hanging="567"/>
        <w:rPr>
          <w:rFonts w:ascii="Aptos" w:hAnsi="Aptos"/>
          <w:b/>
          <w:bCs/>
          <w:sz w:val="20"/>
        </w:rPr>
      </w:pPr>
      <w:r w:rsidRPr="00353025">
        <w:rPr>
          <w:rFonts w:ascii="Aptos" w:hAnsi="Aptos"/>
          <w:iCs/>
          <w:u w:val="single"/>
        </w:rPr>
        <w:t>Carno Station</w:t>
      </w:r>
      <w:r w:rsidRPr="00353025">
        <w:rPr>
          <w:rFonts w:ascii="Aptos" w:hAnsi="Aptos"/>
          <w:b/>
          <w:bCs/>
          <w:sz w:val="20"/>
        </w:rPr>
        <w:t>.</w:t>
      </w:r>
      <w:r w:rsidR="0085750E" w:rsidRPr="00353025">
        <w:rPr>
          <w:rFonts w:ascii="Aptos" w:hAnsi="Aptos"/>
          <w:b/>
          <w:bCs/>
          <w:sz w:val="20"/>
        </w:rPr>
        <w:t xml:space="preserve"> </w:t>
      </w:r>
      <w:r w:rsidR="004B0512" w:rsidRPr="00353025">
        <w:rPr>
          <w:rFonts w:ascii="Aptos" w:hAnsi="Aptos"/>
          <w:sz w:val="20"/>
        </w:rPr>
        <w:t>(Cllr</w:t>
      </w:r>
      <w:r w:rsidR="00546999" w:rsidRPr="00353025">
        <w:rPr>
          <w:rFonts w:ascii="Aptos" w:hAnsi="Aptos"/>
          <w:sz w:val="20"/>
        </w:rPr>
        <w:t>.</w:t>
      </w:r>
      <w:r w:rsidR="004B0512" w:rsidRPr="00353025">
        <w:rPr>
          <w:rFonts w:ascii="Aptos" w:hAnsi="Aptos"/>
          <w:sz w:val="20"/>
        </w:rPr>
        <w:t xml:space="preserve"> J.C. Barnes)</w:t>
      </w:r>
      <w:r w:rsidR="0000251F" w:rsidRPr="00353025">
        <w:rPr>
          <w:rFonts w:ascii="Aptos" w:hAnsi="Aptos"/>
          <w:sz w:val="20"/>
        </w:rPr>
        <w:t>.</w:t>
      </w:r>
    </w:p>
    <w:p w14:paraId="5D61BC61" w14:textId="3DB2AF7F" w:rsidR="000615C8" w:rsidRPr="00353025" w:rsidRDefault="000615C8">
      <w:pPr>
        <w:pStyle w:val="ListParagraph"/>
        <w:numPr>
          <w:ilvl w:val="1"/>
          <w:numId w:val="6"/>
        </w:numPr>
        <w:ind w:left="1134" w:hanging="567"/>
        <w:rPr>
          <w:rFonts w:ascii="Aptos" w:hAnsi="Aptos" w:cstheme="minorHAnsi"/>
          <w:iCs/>
          <w:u w:val="single"/>
        </w:rPr>
      </w:pPr>
      <w:r w:rsidRPr="00353025">
        <w:rPr>
          <w:rFonts w:ascii="Aptos" w:hAnsi="Aptos" w:cstheme="minorHAnsi"/>
          <w:iCs/>
          <w:u w:val="single"/>
        </w:rPr>
        <w:t>Public Convenience</w:t>
      </w:r>
      <w:r w:rsidR="00CA02CF" w:rsidRPr="00353025">
        <w:rPr>
          <w:rFonts w:ascii="Aptos" w:hAnsi="Aptos" w:cstheme="minorHAnsi"/>
          <w:iCs/>
          <w:u w:val="single"/>
        </w:rPr>
        <w:t>.</w:t>
      </w:r>
    </w:p>
    <w:p w14:paraId="7C0C5BC1" w14:textId="4D3BBEBC" w:rsidR="00575785" w:rsidRPr="00974F42" w:rsidRDefault="00575785" w:rsidP="0041222A">
      <w:pPr>
        <w:pStyle w:val="ListParagraph"/>
        <w:numPr>
          <w:ilvl w:val="2"/>
          <w:numId w:val="6"/>
        </w:numPr>
        <w:tabs>
          <w:tab w:val="left" w:pos="1843"/>
        </w:tabs>
        <w:ind w:left="1701" w:hanging="567"/>
        <w:rPr>
          <w:rFonts w:ascii="Aptos" w:hAnsi="Aptos" w:cstheme="minorHAnsi"/>
          <w:iCs/>
        </w:rPr>
      </w:pPr>
      <w:r w:rsidRPr="00974F42">
        <w:rPr>
          <w:rFonts w:ascii="Aptos" w:hAnsi="Aptos" w:cstheme="minorHAnsi"/>
          <w:iCs/>
        </w:rPr>
        <w:t>Doors</w:t>
      </w:r>
      <w:r w:rsidR="00A216E2">
        <w:rPr>
          <w:rFonts w:ascii="Aptos" w:hAnsi="Aptos" w:cstheme="minorHAnsi"/>
          <w:iCs/>
        </w:rPr>
        <w:t xml:space="preserve">. </w:t>
      </w:r>
      <w:r w:rsidR="00A216E2" w:rsidRPr="00A216E2">
        <w:rPr>
          <w:rFonts w:ascii="Aptos" w:hAnsi="Aptos" w:cstheme="minorHAnsi"/>
          <w:iCs/>
          <w:sz w:val="20"/>
          <w:szCs w:val="20"/>
        </w:rPr>
        <w:t>Issues remain with the locks not working.</w:t>
      </w:r>
    </w:p>
    <w:p w14:paraId="5527D5BE" w14:textId="7013B3DA" w:rsidR="002B698F" w:rsidRPr="00974F42" w:rsidRDefault="00386368" w:rsidP="0041222A">
      <w:pPr>
        <w:pStyle w:val="ListParagraph"/>
        <w:numPr>
          <w:ilvl w:val="2"/>
          <w:numId w:val="6"/>
        </w:numPr>
        <w:tabs>
          <w:tab w:val="left" w:pos="1843"/>
        </w:tabs>
        <w:ind w:left="1701" w:hanging="567"/>
        <w:rPr>
          <w:rFonts w:ascii="Aptos" w:hAnsi="Aptos" w:cstheme="minorHAnsi"/>
          <w:iCs/>
        </w:rPr>
      </w:pPr>
      <w:r w:rsidRPr="00974F42">
        <w:rPr>
          <w:rFonts w:ascii="Aptos" w:hAnsi="Aptos" w:cstheme="minorHAnsi"/>
          <w:iCs/>
        </w:rPr>
        <w:t>Re-furbishment</w:t>
      </w:r>
      <w:r w:rsidRPr="00F25979">
        <w:rPr>
          <w:rFonts w:ascii="Aptos" w:hAnsi="Aptos" w:cstheme="minorHAnsi"/>
          <w:iCs/>
          <w:sz w:val="20"/>
          <w:szCs w:val="20"/>
        </w:rPr>
        <w:t>.</w:t>
      </w:r>
      <w:r w:rsidR="00BF2A11" w:rsidRPr="00F25979">
        <w:rPr>
          <w:rFonts w:ascii="Aptos" w:hAnsi="Aptos" w:cstheme="minorHAnsi"/>
          <w:iCs/>
          <w:sz w:val="20"/>
          <w:szCs w:val="20"/>
        </w:rPr>
        <w:t xml:space="preserve"> (Waiting door installation).</w:t>
      </w:r>
    </w:p>
    <w:p w14:paraId="61466A18" w14:textId="70EF3ABC" w:rsidR="008E685C" w:rsidRDefault="008E685C" w:rsidP="00A216E2">
      <w:pPr>
        <w:pStyle w:val="NoSpacing"/>
        <w:numPr>
          <w:ilvl w:val="1"/>
          <w:numId w:val="6"/>
        </w:numPr>
        <w:ind w:left="1134" w:hanging="567"/>
        <w:rPr>
          <w:rFonts w:ascii="Aptos" w:hAnsi="Aptos"/>
          <w:iCs/>
          <w:u w:val="single"/>
        </w:rPr>
      </w:pPr>
      <w:r w:rsidRPr="00353025">
        <w:rPr>
          <w:rFonts w:ascii="Aptos" w:hAnsi="Aptos"/>
          <w:iCs/>
          <w:u w:val="single"/>
        </w:rPr>
        <w:t>Defibulators.</w:t>
      </w:r>
      <w:r w:rsidR="00A216E2">
        <w:rPr>
          <w:rFonts w:ascii="Aptos" w:hAnsi="Aptos"/>
          <w:iCs/>
          <w:u w:val="single"/>
        </w:rPr>
        <w:t xml:space="preserve"> </w:t>
      </w:r>
      <w:r w:rsidR="00A216E2" w:rsidRPr="00A216E2">
        <w:rPr>
          <w:rFonts w:ascii="Aptos" w:hAnsi="Aptos"/>
          <w:iCs/>
          <w:sz w:val="20"/>
          <w:szCs w:val="18"/>
          <w:u w:val="single"/>
        </w:rPr>
        <w:t>One installed and registered. Have contacted SP for advice re power on the Gerddi Cledan unit</w:t>
      </w:r>
      <w:r w:rsidR="00A216E2">
        <w:rPr>
          <w:rFonts w:ascii="Aptos" w:hAnsi="Aptos"/>
          <w:iCs/>
          <w:u w:val="single"/>
        </w:rPr>
        <w:t>.</w:t>
      </w:r>
    </w:p>
    <w:p w14:paraId="3B14C9AD" w14:textId="50ED870F" w:rsidR="00BB0E70" w:rsidRDefault="00BB0E70">
      <w:pPr>
        <w:pStyle w:val="NoSpacing"/>
        <w:numPr>
          <w:ilvl w:val="1"/>
          <w:numId w:val="6"/>
        </w:numPr>
        <w:ind w:left="851" w:hanging="284"/>
        <w:rPr>
          <w:rFonts w:ascii="Aptos" w:hAnsi="Aptos"/>
          <w:iCs/>
          <w:u w:val="single"/>
        </w:rPr>
      </w:pPr>
      <w:r>
        <w:rPr>
          <w:rFonts w:ascii="Aptos" w:hAnsi="Aptos"/>
          <w:iCs/>
          <w:u w:val="single"/>
        </w:rPr>
        <w:t>Ty Brith Lease.</w:t>
      </w:r>
      <w:r w:rsidR="00B445B1">
        <w:rPr>
          <w:rFonts w:ascii="Aptos" w:hAnsi="Aptos"/>
          <w:iCs/>
          <w:u w:val="single"/>
        </w:rPr>
        <w:t xml:space="preserve"> </w:t>
      </w:r>
      <w:r w:rsidR="00B445B1" w:rsidRPr="00F25979">
        <w:rPr>
          <w:rFonts w:ascii="Aptos" w:hAnsi="Aptos"/>
          <w:iCs/>
          <w:sz w:val="20"/>
          <w:szCs w:val="18"/>
        </w:rPr>
        <w:t>No news</w:t>
      </w:r>
      <w:r w:rsidR="00B445B1" w:rsidRPr="00F25979">
        <w:rPr>
          <w:rFonts w:ascii="Aptos" w:hAnsi="Aptos"/>
          <w:iCs/>
          <w:sz w:val="20"/>
          <w:szCs w:val="18"/>
          <w:u w:val="single"/>
        </w:rPr>
        <w:t>.</w:t>
      </w:r>
    </w:p>
    <w:p w14:paraId="32EDFCA5" w14:textId="656C88A9" w:rsidR="003C6385" w:rsidRDefault="003C6385">
      <w:pPr>
        <w:pStyle w:val="NoSpacing"/>
        <w:numPr>
          <w:ilvl w:val="1"/>
          <w:numId w:val="6"/>
        </w:numPr>
        <w:ind w:left="851" w:hanging="284"/>
        <w:rPr>
          <w:rFonts w:ascii="Aptos" w:hAnsi="Aptos"/>
          <w:iCs/>
          <w:u w:val="single"/>
        </w:rPr>
      </w:pPr>
      <w:r>
        <w:rPr>
          <w:rFonts w:ascii="Aptos" w:hAnsi="Aptos"/>
          <w:iCs/>
          <w:u w:val="single"/>
        </w:rPr>
        <w:t>Bus Shelters.</w:t>
      </w:r>
      <w:r w:rsidR="00A216E2">
        <w:rPr>
          <w:rFonts w:ascii="Aptos" w:hAnsi="Aptos"/>
          <w:iCs/>
          <w:u w:val="single"/>
        </w:rPr>
        <w:t xml:space="preserve"> </w:t>
      </w:r>
      <w:r w:rsidR="00A216E2" w:rsidRPr="00A216E2">
        <w:rPr>
          <w:rFonts w:ascii="Aptos" w:hAnsi="Aptos"/>
          <w:iCs/>
          <w:sz w:val="20"/>
          <w:szCs w:val="18"/>
          <w:u w:val="single"/>
        </w:rPr>
        <w:t>Have received 1 quote awaiting another.</w:t>
      </w:r>
    </w:p>
    <w:p w14:paraId="11692890" w14:textId="164E5AE2" w:rsidR="002756A7" w:rsidRPr="00A216E2" w:rsidRDefault="002756A7">
      <w:pPr>
        <w:pStyle w:val="NoSpacing"/>
        <w:numPr>
          <w:ilvl w:val="1"/>
          <w:numId w:val="6"/>
        </w:numPr>
        <w:ind w:left="851" w:hanging="284"/>
        <w:rPr>
          <w:rFonts w:ascii="Aptos" w:hAnsi="Aptos"/>
          <w:iCs/>
          <w:u w:val="single"/>
        </w:rPr>
      </w:pPr>
      <w:r>
        <w:rPr>
          <w:rFonts w:ascii="Aptos" w:hAnsi="Aptos"/>
          <w:iCs/>
          <w:u w:val="single"/>
        </w:rPr>
        <w:t>Fallen fencing, Gerddi Cledan.</w:t>
      </w:r>
      <w:r w:rsidR="00A216E2">
        <w:rPr>
          <w:rFonts w:ascii="Aptos" w:hAnsi="Aptos"/>
          <w:iCs/>
          <w:u w:val="single"/>
        </w:rPr>
        <w:t xml:space="preserve"> </w:t>
      </w:r>
      <w:r w:rsidR="00A216E2" w:rsidRPr="00A216E2">
        <w:rPr>
          <w:rFonts w:ascii="Aptos" w:hAnsi="Aptos"/>
          <w:iCs/>
          <w:sz w:val="20"/>
          <w:szCs w:val="18"/>
          <w:u w:val="single"/>
        </w:rPr>
        <w:t>No progress</w:t>
      </w:r>
      <w:r w:rsidRPr="00A216E2">
        <w:rPr>
          <w:rFonts w:ascii="Aptos" w:hAnsi="Aptos"/>
          <w:iCs/>
          <w:sz w:val="20"/>
          <w:szCs w:val="18"/>
          <w:u w:val="single"/>
        </w:rPr>
        <w:t xml:space="preserve"> </w:t>
      </w:r>
    </w:p>
    <w:p w14:paraId="665698C3" w14:textId="1513B21F" w:rsidR="00A216E2" w:rsidRDefault="00A216E2">
      <w:pPr>
        <w:pStyle w:val="NoSpacing"/>
        <w:numPr>
          <w:ilvl w:val="1"/>
          <w:numId w:val="6"/>
        </w:numPr>
        <w:ind w:left="851" w:hanging="284"/>
        <w:rPr>
          <w:rFonts w:ascii="Aptos" w:hAnsi="Aptos"/>
          <w:iCs/>
          <w:u w:val="single"/>
        </w:rPr>
      </w:pPr>
      <w:r>
        <w:rPr>
          <w:rFonts w:ascii="Aptos" w:hAnsi="Aptos"/>
          <w:iCs/>
          <w:u w:val="single"/>
        </w:rPr>
        <w:t>LDP response</w:t>
      </w:r>
      <w:r w:rsidR="00865493">
        <w:rPr>
          <w:rFonts w:ascii="Aptos" w:hAnsi="Aptos"/>
          <w:iCs/>
          <w:u w:val="single"/>
        </w:rPr>
        <w:t>.</w:t>
      </w:r>
      <w:r w:rsidR="00CF2558">
        <w:rPr>
          <w:rFonts w:ascii="Aptos" w:hAnsi="Aptos"/>
          <w:iCs/>
          <w:u w:val="single"/>
        </w:rPr>
        <w:t xml:space="preserve"> </w:t>
      </w:r>
      <w:r w:rsidR="00CF2558" w:rsidRPr="00CF2558">
        <w:rPr>
          <w:rFonts w:ascii="Aptos" w:hAnsi="Aptos"/>
          <w:iCs/>
          <w:sz w:val="20"/>
          <w:szCs w:val="18"/>
          <w:u w:val="single"/>
        </w:rPr>
        <w:t>(Copy of response attached)</w:t>
      </w:r>
    </w:p>
    <w:p w14:paraId="2D8F82D4" w14:textId="12DA10A6" w:rsidR="00865493" w:rsidRPr="00865493" w:rsidRDefault="00865493">
      <w:pPr>
        <w:pStyle w:val="NoSpacing"/>
        <w:numPr>
          <w:ilvl w:val="1"/>
          <w:numId w:val="6"/>
        </w:numPr>
        <w:ind w:left="851" w:hanging="284"/>
        <w:rPr>
          <w:rFonts w:ascii="Aptos" w:hAnsi="Aptos"/>
          <w:iCs/>
          <w:sz w:val="20"/>
          <w:szCs w:val="18"/>
        </w:rPr>
      </w:pPr>
      <w:r>
        <w:rPr>
          <w:rFonts w:ascii="Aptos" w:hAnsi="Aptos"/>
          <w:iCs/>
          <w:u w:val="single"/>
        </w:rPr>
        <w:t>La</w:t>
      </w:r>
      <w:r w:rsidR="00F77F87">
        <w:rPr>
          <w:rFonts w:ascii="Aptos" w:hAnsi="Aptos"/>
          <w:iCs/>
          <w:u w:val="single"/>
        </w:rPr>
        <w:t>u</w:t>
      </w:r>
      <w:r>
        <w:rPr>
          <w:rFonts w:ascii="Aptos" w:hAnsi="Aptos"/>
          <w:iCs/>
          <w:u w:val="single"/>
        </w:rPr>
        <w:t xml:space="preserve">ra Ashley @Office’ site. </w:t>
      </w:r>
      <w:r w:rsidRPr="00865493">
        <w:rPr>
          <w:rFonts w:ascii="Aptos" w:hAnsi="Aptos"/>
          <w:iCs/>
          <w:sz w:val="20"/>
          <w:szCs w:val="18"/>
        </w:rPr>
        <w:t>Update on security issues.</w:t>
      </w:r>
    </w:p>
    <w:p w14:paraId="7FCF0C2E" w14:textId="77777777" w:rsidR="00987162" w:rsidRPr="00353025" w:rsidRDefault="00987162" w:rsidP="00987162">
      <w:pPr>
        <w:pStyle w:val="NoSpacing"/>
        <w:ind w:right="284"/>
        <w:rPr>
          <w:rFonts w:ascii="Aptos" w:hAnsi="Aptos"/>
          <w:bCs/>
        </w:rPr>
      </w:pPr>
    </w:p>
    <w:p w14:paraId="1F7FADC8" w14:textId="20CD51FD" w:rsidR="0098293E" w:rsidRDefault="0098293E">
      <w:pPr>
        <w:pStyle w:val="NoSpacing"/>
        <w:numPr>
          <w:ilvl w:val="0"/>
          <w:numId w:val="6"/>
        </w:numPr>
        <w:ind w:left="567" w:right="284" w:hanging="567"/>
        <w:rPr>
          <w:rFonts w:ascii="Aptos" w:hAnsi="Aptos"/>
          <w:b/>
          <w:i/>
          <w:iCs/>
        </w:rPr>
      </w:pPr>
      <w:bookmarkStart w:id="5" w:name="_Hlk161856009"/>
      <w:r w:rsidRPr="00353025">
        <w:rPr>
          <w:rFonts w:ascii="Aptos" w:hAnsi="Aptos"/>
          <w:b/>
          <w:i/>
          <w:iCs/>
        </w:rPr>
        <w:t>Planning Applications</w:t>
      </w:r>
      <w:r w:rsidR="00F205F1" w:rsidRPr="00353025">
        <w:rPr>
          <w:rFonts w:ascii="Aptos" w:hAnsi="Aptos"/>
          <w:b/>
          <w:i/>
          <w:iCs/>
        </w:rPr>
        <w:t>.</w:t>
      </w:r>
    </w:p>
    <w:p w14:paraId="7E023F7F" w14:textId="77777777" w:rsidR="00B445B1" w:rsidRDefault="00B445B1" w:rsidP="00B445B1">
      <w:pPr>
        <w:pStyle w:val="NoSpacing"/>
        <w:spacing w:line="240" w:lineRule="atLeast"/>
        <w:ind w:left="567" w:right="284"/>
        <w:rPr>
          <w:iCs/>
          <w:sz w:val="22"/>
        </w:rPr>
      </w:pPr>
      <w:r w:rsidRPr="00EA7846">
        <w:rPr>
          <w:iCs/>
          <w:sz w:val="22"/>
        </w:rPr>
        <w:t>For further details access the Powys CC Planning</w:t>
      </w:r>
      <w:r>
        <w:rPr>
          <w:iCs/>
          <w:sz w:val="22"/>
        </w:rPr>
        <w:t xml:space="preserve"> Portal</w:t>
      </w:r>
    </w:p>
    <w:p w14:paraId="465859B7" w14:textId="77777777" w:rsidR="005100A1" w:rsidRPr="00353025" w:rsidRDefault="005100A1">
      <w:pPr>
        <w:pStyle w:val="NoSpacing"/>
        <w:numPr>
          <w:ilvl w:val="1"/>
          <w:numId w:val="13"/>
        </w:numPr>
        <w:ind w:left="1134" w:hanging="567"/>
        <w:rPr>
          <w:rFonts w:ascii="Aptos" w:hAnsi="Aptos"/>
          <w:i/>
          <w:color w:val="000000"/>
          <w:u w:val="single"/>
        </w:rPr>
      </w:pPr>
      <w:bookmarkStart w:id="6" w:name="_Hlk52357287"/>
      <w:r w:rsidRPr="00353025">
        <w:rPr>
          <w:rFonts w:ascii="Aptos" w:hAnsi="Aptos"/>
          <w:iCs/>
          <w:color w:val="000000"/>
          <w:u w:val="single"/>
        </w:rPr>
        <w:t>Planning Applications</w:t>
      </w:r>
      <w:r w:rsidRPr="00353025">
        <w:rPr>
          <w:rFonts w:ascii="Aptos" w:hAnsi="Aptos"/>
          <w:i/>
          <w:color w:val="000000"/>
          <w:u w:val="single"/>
        </w:rPr>
        <w:t>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390CDE" w:rsidRPr="00353025" w14:paraId="77A98EEB" w14:textId="77777777" w:rsidTr="008859B0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01A957E" w14:textId="2E337422" w:rsidR="00390CDE" w:rsidRPr="00353025" w:rsidRDefault="00390CDE" w:rsidP="00390CDE">
            <w:pPr>
              <w:pStyle w:val="NoSpacing"/>
              <w:ind w:left="567" w:hanging="567"/>
              <w:jc w:val="center"/>
              <w:rPr>
                <w:rFonts w:ascii="Aptos" w:hAnsi="Aptos"/>
                <w:sz w:val="20"/>
                <w:szCs w:val="20"/>
              </w:rPr>
            </w:pPr>
            <w:bookmarkStart w:id="7" w:name="_Hlk54186742"/>
            <w:r>
              <w:rPr>
                <w:rFonts w:ascii="Aptos" w:hAnsi="Aptos"/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6E5D32C" w14:textId="015B6D39" w:rsidR="00390CDE" w:rsidRPr="00353025" w:rsidRDefault="00390CDE" w:rsidP="00390CDE">
            <w:pPr>
              <w:pStyle w:val="NoSpacing"/>
              <w:ind w:left="11" w:hanging="11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E31500" w14:textId="1607F21E" w:rsidR="00390CDE" w:rsidRPr="00353025" w:rsidRDefault="00390CDE" w:rsidP="00390CDE">
            <w:pPr>
              <w:pStyle w:val="NoSpacing"/>
              <w:ind w:left="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Description</w:t>
            </w:r>
          </w:p>
        </w:tc>
      </w:tr>
      <w:tr w:rsidR="00E721D4" w:rsidRPr="00353025" w14:paraId="7E909F00" w14:textId="77777777" w:rsidTr="00390CDE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393F1D3C" w14:textId="68A80443" w:rsidR="00E721D4" w:rsidRPr="00353025" w:rsidRDefault="00E721D4" w:rsidP="008859B0">
            <w:pPr>
              <w:pStyle w:val="NoSpacing"/>
              <w:ind w:left="567" w:hanging="567"/>
              <w:jc w:val="center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45516377" w14:textId="73B10209" w:rsidR="00E721D4" w:rsidRPr="00353025" w:rsidRDefault="00E721D4" w:rsidP="008859B0">
            <w:pPr>
              <w:pStyle w:val="NoSpacing"/>
              <w:ind w:left="567" w:hanging="567"/>
              <w:jc w:val="center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E61A206" w14:textId="003B0810" w:rsidR="00E721D4" w:rsidRPr="00353025" w:rsidRDefault="00E721D4" w:rsidP="008859B0">
            <w:pPr>
              <w:pStyle w:val="NoSpacing"/>
              <w:ind w:left="567" w:hanging="567"/>
              <w:jc w:val="center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2919931" w14:textId="340B50DE" w:rsidR="00E721D4" w:rsidRPr="00353025" w:rsidRDefault="00485C67" w:rsidP="00C33CC3">
            <w:pPr>
              <w:pStyle w:val="NoSpacing"/>
              <w:ind w:left="11" w:hanging="11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EE4EA" w14:textId="47EFBA6C" w:rsidR="00E721D4" w:rsidRPr="00353025" w:rsidRDefault="00E721D4" w:rsidP="004422B2">
            <w:pPr>
              <w:pStyle w:val="NoSpacing"/>
              <w:ind w:left="4"/>
              <w:rPr>
                <w:rFonts w:ascii="Aptos" w:hAnsi="Aptos"/>
                <w:sz w:val="20"/>
                <w:szCs w:val="20"/>
              </w:rPr>
            </w:pPr>
          </w:p>
        </w:tc>
      </w:tr>
    </w:tbl>
    <w:bookmarkEnd w:id="7"/>
    <w:p w14:paraId="4A440542" w14:textId="06BCF159" w:rsidR="005100A1" w:rsidRDefault="005100A1">
      <w:pPr>
        <w:pStyle w:val="NoSpacing"/>
        <w:numPr>
          <w:ilvl w:val="1"/>
          <w:numId w:val="13"/>
        </w:numPr>
        <w:ind w:left="1134" w:hanging="567"/>
        <w:rPr>
          <w:rFonts w:ascii="Aptos" w:hAnsi="Aptos"/>
          <w:iCs/>
          <w:szCs w:val="20"/>
          <w:u w:val="single"/>
        </w:rPr>
      </w:pPr>
      <w:r w:rsidRPr="00353025">
        <w:rPr>
          <w:rFonts w:ascii="Aptos" w:hAnsi="Aptos"/>
          <w:iCs/>
          <w:szCs w:val="20"/>
          <w:u w:val="single"/>
        </w:rPr>
        <w:t>Planning Approvals.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390CDE" w:rsidRPr="00353025" w14:paraId="3F515555" w14:textId="77777777" w:rsidTr="00582ECC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4EDEC78A" w14:textId="77777777" w:rsidR="00390CDE" w:rsidRPr="00353025" w:rsidRDefault="00390CDE" w:rsidP="00582ECC">
            <w:pPr>
              <w:pStyle w:val="NoSpacing"/>
              <w:ind w:left="567" w:hanging="567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399D5BE" w14:textId="77777777" w:rsidR="00390CDE" w:rsidRPr="00353025" w:rsidRDefault="00390CDE" w:rsidP="00582ECC">
            <w:pPr>
              <w:pStyle w:val="NoSpacing"/>
              <w:ind w:left="11" w:hanging="11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A9C758" w14:textId="77777777" w:rsidR="00390CDE" w:rsidRPr="00353025" w:rsidRDefault="00390CDE" w:rsidP="00582ECC">
            <w:pPr>
              <w:pStyle w:val="NoSpacing"/>
              <w:ind w:left="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Description</w:t>
            </w:r>
          </w:p>
        </w:tc>
      </w:tr>
      <w:tr w:rsidR="000666F9" w:rsidRPr="00353025" w14:paraId="3F0F2B6F" w14:textId="77777777" w:rsidTr="00582ECC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2E4379F8" w14:textId="356B4FB1" w:rsidR="000666F9" w:rsidRPr="00353025" w:rsidRDefault="000666F9" w:rsidP="000666F9">
            <w:pPr>
              <w:pStyle w:val="NoSpacing"/>
              <w:ind w:left="567" w:hanging="567"/>
              <w:jc w:val="center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6DAADBA2" w14:textId="4B4872DC" w:rsidR="000666F9" w:rsidRPr="00353025" w:rsidRDefault="000666F9" w:rsidP="000666F9">
            <w:pPr>
              <w:pStyle w:val="NoSpacing"/>
              <w:ind w:left="567" w:hanging="567"/>
              <w:jc w:val="center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4EB8CD10" w14:textId="3AF7B0DA" w:rsidR="000666F9" w:rsidRPr="00353025" w:rsidRDefault="000666F9" w:rsidP="000666F9">
            <w:pPr>
              <w:pStyle w:val="NoSpacing"/>
              <w:ind w:left="567" w:hanging="567"/>
              <w:jc w:val="center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29FB85B" w14:textId="662A8068" w:rsidR="000666F9" w:rsidRPr="00353025" w:rsidRDefault="00485C67" w:rsidP="000666F9">
            <w:pPr>
              <w:pStyle w:val="NoSpacing"/>
              <w:ind w:left="11" w:hanging="11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7030DB" w14:textId="312A195C" w:rsidR="000666F9" w:rsidRPr="00353025" w:rsidRDefault="000666F9" w:rsidP="000666F9">
            <w:pPr>
              <w:pStyle w:val="NoSpacing"/>
              <w:ind w:left="4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00AF2411" w14:textId="28FD7475" w:rsidR="00682D8D" w:rsidRDefault="00AE6150">
      <w:pPr>
        <w:pStyle w:val="NoSpacing"/>
        <w:numPr>
          <w:ilvl w:val="1"/>
          <w:numId w:val="13"/>
        </w:numPr>
        <w:ind w:left="1134" w:hanging="567"/>
        <w:rPr>
          <w:rFonts w:ascii="Aptos" w:hAnsi="Aptos"/>
          <w:sz w:val="20"/>
          <w:u w:val="single"/>
        </w:rPr>
      </w:pPr>
      <w:r w:rsidRPr="00353025">
        <w:rPr>
          <w:rFonts w:ascii="Aptos" w:hAnsi="Aptos"/>
          <w:iCs/>
          <w:u w:val="single"/>
        </w:rPr>
        <w:t>Planning Refusals</w:t>
      </w:r>
      <w:r w:rsidRPr="00353025">
        <w:rPr>
          <w:rFonts w:ascii="Aptos" w:hAnsi="Aptos"/>
          <w:sz w:val="20"/>
          <w:u w:val="single"/>
        </w:rPr>
        <w:t>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390CDE" w:rsidRPr="00353025" w14:paraId="050C6783" w14:textId="77777777" w:rsidTr="00582ECC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2799FCCC" w14:textId="77777777" w:rsidR="00390CDE" w:rsidRPr="00353025" w:rsidRDefault="00390CDE" w:rsidP="00582ECC">
            <w:pPr>
              <w:pStyle w:val="NoSpacing"/>
              <w:ind w:left="567" w:hanging="567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983F134" w14:textId="77777777" w:rsidR="00390CDE" w:rsidRPr="00353025" w:rsidRDefault="00390CDE" w:rsidP="00582ECC">
            <w:pPr>
              <w:pStyle w:val="NoSpacing"/>
              <w:ind w:left="11" w:hanging="11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C94297" w14:textId="77777777" w:rsidR="00390CDE" w:rsidRPr="00353025" w:rsidRDefault="00390CDE" w:rsidP="00582ECC">
            <w:pPr>
              <w:pStyle w:val="NoSpacing"/>
              <w:ind w:left="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Description</w:t>
            </w:r>
          </w:p>
        </w:tc>
      </w:tr>
      <w:tr w:rsidR="00390CDE" w:rsidRPr="00353025" w14:paraId="2313D251" w14:textId="77777777" w:rsidTr="00582ECC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47EBB919" w14:textId="77777777" w:rsidR="00390CDE" w:rsidRPr="00353025" w:rsidRDefault="00390CDE" w:rsidP="00582ECC">
            <w:pPr>
              <w:pStyle w:val="NoSpacing"/>
              <w:ind w:left="567" w:hanging="567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3928C9E0" w14:textId="77777777" w:rsidR="00390CDE" w:rsidRPr="00353025" w:rsidRDefault="00390CDE" w:rsidP="00582ECC">
            <w:pPr>
              <w:pStyle w:val="NoSpacing"/>
              <w:ind w:left="567" w:hanging="567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6CD56F63" w14:textId="77777777" w:rsidR="00390CDE" w:rsidRPr="00353025" w:rsidRDefault="00390CDE" w:rsidP="00582ECC">
            <w:pPr>
              <w:pStyle w:val="NoSpacing"/>
              <w:ind w:left="567" w:hanging="567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31F2113" w14:textId="77777777" w:rsidR="00390CDE" w:rsidRPr="00353025" w:rsidRDefault="00390CDE" w:rsidP="00582ECC">
            <w:pPr>
              <w:pStyle w:val="NoSpacing"/>
              <w:ind w:left="11" w:hanging="11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44B655" w14:textId="77777777" w:rsidR="00390CDE" w:rsidRPr="00353025" w:rsidRDefault="00390CDE" w:rsidP="00582ECC">
            <w:pPr>
              <w:pStyle w:val="NoSpacing"/>
              <w:ind w:left="4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46A5C0E1" w14:textId="0B7E35AB" w:rsidR="007468DA" w:rsidRPr="00353025" w:rsidRDefault="007468DA">
      <w:pPr>
        <w:pStyle w:val="NoSpacing"/>
        <w:numPr>
          <w:ilvl w:val="1"/>
          <w:numId w:val="13"/>
        </w:numPr>
        <w:ind w:left="1134" w:hanging="567"/>
        <w:rPr>
          <w:rFonts w:ascii="Aptos" w:hAnsi="Aptos"/>
          <w:iCs/>
          <w:sz w:val="20"/>
          <w:u w:val="single"/>
        </w:rPr>
      </w:pPr>
      <w:bookmarkStart w:id="8" w:name="_Hlk78388671"/>
      <w:r w:rsidRPr="00353025">
        <w:rPr>
          <w:rFonts w:ascii="Aptos" w:hAnsi="Aptos"/>
          <w:iCs/>
          <w:u w:val="single"/>
        </w:rPr>
        <w:t>Planning Applications Awaiting</w:t>
      </w:r>
      <w:r w:rsidR="00B6195A" w:rsidRPr="00353025">
        <w:rPr>
          <w:rFonts w:ascii="Aptos" w:hAnsi="Aptos"/>
          <w:iCs/>
          <w:u w:val="single"/>
        </w:rPr>
        <w:t xml:space="preserve"> </w:t>
      </w:r>
      <w:r w:rsidRPr="00353025">
        <w:rPr>
          <w:rFonts w:ascii="Aptos" w:hAnsi="Aptos"/>
          <w:iCs/>
          <w:u w:val="single"/>
        </w:rPr>
        <w:t>a</w:t>
      </w:r>
      <w:r w:rsidR="00F246ED" w:rsidRPr="00353025">
        <w:rPr>
          <w:rFonts w:ascii="Aptos" w:hAnsi="Aptos"/>
          <w:iCs/>
          <w:u w:val="single"/>
        </w:rPr>
        <w:t xml:space="preserve"> Powys CC.</w:t>
      </w:r>
      <w:r w:rsidRPr="00353025">
        <w:rPr>
          <w:rFonts w:ascii="Aptos" w:hAnsi="Aptos"/>
          <w:iCs/>
          <w:u w:val="single"/>
        </w:rPr>
        <w:t xml:space="preserve"> Decision</w:t>
      </w:r>
      <w:r w:rsidRPr="00353025">
        <w:rPr>
          <w:rFonts w:ascii="Aptos" w:hAnsi="Aptos"/>
          <w:iCs/>
          <w:sz w:val="20"/>
          <w:u w:val="single"/>
        </w:rPr>
        <w:t>.</w:t>
      </w:r>
      <w:bookmarkEnd w:id="8"/>
    </w:p>
    <w:tbl>
      <w:tblPr>
        <w:tblW w:w="94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2835"/>
        <w:gridCol w:w="1701"/>
      </w:tblGrid>
      <w:tr w:rsidR="00390CDE" w:rsidRPr="00353025" w14:paraId="68A531F2" w14:textId="77777777" w:rsidTr="00390CDE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013DE7E0" w14:textId="0A35A5EB" w:rsidR="00390CDE" w:rsidRPr="00D00DD3" w:rsidRDefault="00D00DD3" w:rsidP="00390CDE">
            <w:pPr>
              <w:jc w:val="center"/>
              <w:rPr>
                <w:rFonts w:ascii="Aptos" w:eastAsia="Calibri" w:hAnsi="Aptos" w:cs="Calibri"/>
                <w:color w:val="FFFFFF" w:themeColor="background1"/>
                <w:sz w:val="20"/>
                <w:shd w:val="clear" w:color="auto" w:fill="FFFFFF"/>
              </w:rPr>
            </w:pPr>
            <w:r>
              <w:rPr>
                <w:rFonts w:ascii="Aptos" w:eastAsia="Calibri" w:hAnsi="Aptos" w:cs="Calibri"/>
                <w:sz w:val="20"/>
                <w:szCs w:val="22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EF51C38" w14:textId="1DD7E105" w:rsidR="00390CDE" w:rsidRPr="00353025" w:rsidRDefault="00D00DD3" w:rsidP="00390CDE">
            <w:pPr>
              <w:jc w:val="center"/>
              <w:rPr>
                <w:rFonts w:ascii="Aptos" w:eastAsia="Calibri" w:hAnsi="Aptos" w:cs="Calibri"/>
                <w:sz w:val="20"/>
                <w:szCs w:val="22"/>
              </w:rPr>
            </w:pPr>
            <w:r>
              <w:rPr>
                <w:rFonts w:ascii="Aptos" w:eastAsia="Calibri" w:hAnsi="Aptos" w:cs="Calibri"/>
                <w:sz w:val="20"/>
                <w:szCs w:val="22"/>
              </w:rPr>
              <w:t>Location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C4871C0" w14:textId="51131684" w:rsidR="00390CDE" w:rsidRPr="00353025" w:rsidRDefault="00390CDE" w:rsidP="00390CDE">
            <w:pPr>
              <w:jc w:val="center"/>
              <w:rPr>
                <w:rFonts w:ascii="Aptos" w:eastAsia="Calibri" w:hAnsi="Aptos" w:cs="Times New Roman"/>
                <w:sz w:val="20"/>
                <w:szCs w:val="22"/>
              </w:rPr>
            </w:pPr>
            <w:r>
              <w:rPr>
                <w:rFonts w:ascii="Aptos" w:eastAsia="Calibri" w:hAnsi="Aptos" w:cs="Times New Roman"/>
                <w:sz w:val="20"/>
                <w:szCs w:val="22"/>
              </w:rPr>
              <w:t>Description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240BD25" w14:textId="147F422A" w:rsidR="00390CDE" w:rsidRPr="00353025" w:rsidRDefault="00390CDE" w:rsidP="00390CDE">
            <w:pPr>
              <w:jc w:val="center"/>
              <w:rPr>
                <w:rFonts w:ascii="Aptos" w:eastAsia="Calibri" w:hAnsi="Aptos" w:cs="Times New Roman"/>
                <w:sz w:val="20"/>
                <w:szCs w:val="22"/>
              </w:rPr>
            </w:pPr>
            <w:r>
              <w:rPr>
                <w:rFonts w:ascii="Aptos" w:eastAsia="Calibri" w:hAnsi="Aptos" w:cs="Times New Roman"/>
                <w:sz w:val="20"/>
                <w:szCs w:val="22"/>
              </w:rPr>
              <w:t>Council’s Response</w:t>
            </w:r>
          </w:p>
        </w:tc>
      </w:tr>
      <w:tr w:rsidR="00E63D67" w:rsidRPr="00353025" w14:paraId="0046F4C9" w14:textId="77777777" w:rsidTr="00390CDE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4F7CE59E" w14:textId="77777777" w:rsidR="00E63D67" w:rsidRPr="00353025" w:rsidRDefault="00E63D67" w:rsidP="00E63D67">
            <w:pPr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</w:pPr>
            <w:r w:rsidRPr="00353025"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  <w:t>2010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0581AF40" w14:textId="77777777" w:rsidR="00E63D67" w:rsidRPr="00353025" w:rsidRDefault="00E63D67" w:rsidP="00E63D67">
            <w:pPr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</w:pPr>
            <w:r w:rsidRPr="00353025"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  <w:t>0890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5B2CDD5A" w14:textId="77777777" w:rsidR="00E63D67" w:rsidRPr="00353025" w:rsidRDefault="00E63D67" w:rsidP="00E63D67">
            <w:pPr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3349AE3" w14:textId="77777777" w:rsidR="00E63D67" w:rsidRPr="00353025" w:rsidRDefault="00E63D67" w:rsidP="00E63D67">
            <w:pPr>
              <w:rPr>
                <w:rFonts w:ascii="Aptos" w:eastAsia="Calibri" w:hAnsi="Aptos" w:cs="Calibri"/>
                <w:sz w:val="20"/>
                <w:szCs w:val="22"/>
              </w:rPr>
            </w:pPr>
            <w:r w:rsidRPr="00353025">
              <w:rPr>
                <w:rFonts w:ascii="Aptos" w:eastAsia="Calibri" w:hAnsi="Aptos" w:cs="Calibri"/>
                <w:sz w:val="20"/>
                <w:szCs w:val="22"/>
              </w:rPr>
              <w:t>Esgair Cwmowen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26E475" w14:textId="3DB5E94C" w:rsidR="00E63D67" w:rsidRPr="00353025" w:rsidRDefault="00E63D67" w:rsidP="00E63D67">
            <w:pPr>
              <w:rPr>
                <w:rFonts w:ascii="Aptos" w:eastAsia="Calibri" w:hAnsi="Aptos" w:cs="Times New Roman"/>
                <w:sz w:val="20"/>
                <w:szCs w:val="22"/>
              </w:rPr>
            </w:pPr>
            <w:r w:rsidRPr="00353025">
              <w:rPr>
                <w:rFonts w:ascii="Aptos" w:eastAsia="Calibri" w:hAnsi="Aptos" w:cs="Times New Roman"/>
                <w:sz w:val="20"/>
                <w:szCs w:val="22"/>
              </w:rPr>
              <w:t>Additional information.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174F39" w14:textId="77777777" w:rsidR="00E63D67" w:rsidRPr="00353025" w:rsidRDefault="00E63D67" w:rsidP="00E63D67">
            <w:pPr>
              <w:rPr>
                <w:rFonts w:ascii="Aptos" w:eastAsia="Calibri" w:hAnsi="Aptos" w:cs="Times New Roman"/>
                <w:sz w:val="20"/>
                <w:szCs w:val="22"/>
              </w:rPr>
            </w:pPr>
            <w:r w:rsidRPr="00353025">
              <w:rPr>
                <w:rFonts w:ascii="Aptos" w:eastAsia="Calibri" w:hAnsi="Aptos" w:cs="Times New Roman"/>
                <w:sz w:val="20"/>
                <w:szCs w:val="22"/>
              </w:rPr>
              <w:t>No Objection.</w:t>
            </w:r>
          </w:p>
        </w:tc>
      </w:tr>
      <w:tr w:rsidR="00E63D67" w:rsidRPr="00353025" w14:paraId="0065C8CD" w14:textId="77777777" w:rsidTr="00390CDE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096ECEB5" w14:textId="32AD2E23" w:rsidR="00E63D67" w:rsidRPr="00353025" w:rsidRDefault="00E63D67" w:rsidP="00E63D67">
            <w:pPr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</w:pPr>
            <w:r w:rsidRPr="00353025"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  <w:t>2022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AFCB2D1" w14:textId="361CBD3E" w:rsidR="00E63D67" w:rsidRPr="00353025" w:rsidRDefault="00E63D67" w:rsidP="00E63D67">
            <w:pPr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</w:pPr>
            <w:r w:rsidRPr="00353025"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  <w:t>0971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4B64FD8D" w14:textId="6EDA0585" w:rsidR="00E63D67" w:rsidRPr="00353025" w:rsidRDefault="00E63D67" w:rsidP="00E63D67">
            <w:pPr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</w:pPr>
            <w:r w:rsidRPr="00353025">
              <w:rPr>
                <w:rFonts w:ascii="Aptos" w:eastAsia="Calibri" w:hAnsi="Aptos" w:cs="Calibri"/>
                <w:color w:val="333333"/>
                <w:sz w:val="20"/>
                <w:shd w:val="clear" w:color="auto" w:fill="FFFFFF"/>
              </w:rPr>
              <w:t>HH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5FED59" w14:textId="33FD1A98" w:rsidR="00E63D67" w:rsidRPr="00353025" w:rsidRDefault="00E63D67" w:rsidP="00E63D67">
            <w:pPr>
              <w:rPr>
                <w:rFonts w:ascii="Aptos" w:hAnsi="Aptos" w:cstheme="minorHAnsi"/>
                <w:sz w:val="20"/>
                <w:szCs w:val="20"/>
              </w:rPr>
            </w:pPr>
            <w:r w:rsidRPr="00353025">
              <w:rPr>
                <w:rFonts w:ascii="Aptos" w:hAnsi="Aptos" w:cstheme="minorHAnsi"/>
                <w:sz w:val="20"/>
                <w:szCs w:val="20"/>
              </w:rPr>
              <w:t>Plas Newydd. SY17 5JR.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217B74" w14:textId="0FF2056D" w:rsidR="00E63D67" w:rsidRPr="00353025" w:rsidRDefault="00E63D67" w:rsidP="00E63D67">
            <w:pPr>
              <w:rPr>
                <w:rFonts w:ascii="Aptos" w:hAnsi="Aptos" w:cstheme="minorHAnsi"/>
                <w:sz w:val="20"/>
                <w:szCs w:val="20"/>
              </w:rPr>
            </w:pPr>
            <w:r w:rsidRPr="00353025">
              <w:rPr>
                <w:rFonts w:ascii="Aptos" w:hAnsi="Aptos" w:cstheme="minorHAnsi"/>
                <w:sz w:val="20"/>
                <w:szCs w:val="20"/>
              </w:rPr>
              <w:t>Roof, Window, Internal work.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89B808" w14:textId="09C2B06A" w:rsidR="00E63D67" w:rsidRPr="00353025" w:rsidRDefault="00E63D67" w:rsidP="00E63D67">
            <w:pPr>
              <w:rPr>
                <w:rFonts w:ascii="Aptos" w:eastAsia="Calibri" w:hAnsi="Aptos" w:cs="Times New Roman"/>
                <w:sz w:val="20"/>
                <w:szCs w:val="22"/>
              </w:rPr>
            </w:pPr>
            <w:r w:rsidRPr="00353025">
              <w:rPr>
                <w:rFonts w:ascii="Aptos" w:eastAsia="Calibri" w:hAnsi="Aptos" w:cs="Times New Roman"/>
                <w:sz w:val="20"/>
                <w:szCs w:val="22"/>
              </w:rPr>
              <w:t>No Objection.</w:t>
            </w:r>
          </w:p>
        </w:tc>
      </w:tr>
      <w:tr w:rsidR="00E63D67" w:rsidRPr="00353025" w14:paraId="5CE9423D" w14:textId="77777777" w:rsidTr="00390CDE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6284F3AA" w14:textId="24837BA5" w:rsidR="00E63D67" w:rsidRPr="00353025" w:rsidRDefault="00E63D67" w:rsidP="00E63D67">
            <w:pPr>
              <w:rPr>
                <w:rFonts w:ascii="Aptos" w:hAnsi="Aptos" w:cstheme="minorHAnsi"/>
                <w:sz w:val="20"/>
                <w:szCs w:val="20"/>
              </w:rPr>
            </w:pPr>
            <w:r w:rsidRPr="00353025">
              <w:rPr>
                <w:rFonts w:ascii="Aptos" w:hAnsi="Aptos" w:cstheme="minorHAnsi"/>
                <w:sz w:val="20"/>
                <w:szCs w:val="20"/>
              </w:rPr>
              <w:t>2022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184B7AC" w14:textId="632B41A8" w:rsidR="00E63D67" w:rsidRPr="00353025" w:rsidRDefault="00E63D67" w:rsidP="00E63D67">
            <w:pPr>
              <w:rPr>
                <w:rFonts w:ascii="Aptos" w:hAnsi="Aptos" w:cstheme="minorHAnsi"/>
                <w:sz w:val="20"/>
                <w:szCs w:val="20"/>
              </w:rPr>
            </w:pPr>
            <w:r w:rsidRPr="00353025">
              <w:rPr>
                <w:rFonts w:ascii="Aptos" w:hAnsi="Aptos" w:cstheme="minorHAnsi"/>
                <w:sz w:val="20"/>
                <w:szCs w:val="20"/>
              </w:rPr>
              <w:t>2217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7B86FF12" w14:textId="0D82A645" w:rsidR="00E63D67" w:rsidRPr="00353025" w:rsidRDefault="00E63D67" w:rsidP="00E63D67">
            <w:pPr>
              <w:rPr>
                <w:rFonts w:ascii="Aptos" w:hAnsi="Aptos" w:cstheme="minorHAnsi"/>
                <w:sz w:val="20"/>
                <w:szCs w:val="20"/>
              </w:rPr>
            </w:pPr>
            <w:r w:rsidRPr="00353025">
              <w:rPr>
                <w:rFonts w:ascii="Aptos" w:hAnsi="Aptos" w:cstheme="minorHAnsi"/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F46195" w14:textId="68316F8B" w:rsidR="00E63D67" w:rsidRPr="00353025" w:rsidRDefault="00E63D67" w:rsidP="00E63D67">
            <w:pPr>
              <w:rPr>
                <w:rFonts w:ascii="Aptos" w:hAnsi="Aptos" w:cstheme="minorHAnsi"/>
                <w:sz w:val="20"/>
                <w:szCs w:val="20"/>
              </w:rPr>
            </w:pPr>
            <w:r w:rsidRPr="00353025">
              <w:rPr>
                <w:rFonts w:ascii="Aptos" w:hAnsi="Aptos" w:cstheme="minorHAnsi"/>
                <w:sz w:val="20"/>
                <w:szCs w:val="20"/>
              </w:rPr>
              <w:t>Tan-y-Foel Quarry.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05757" w14:textId="4B911677" w:rsidR="00E63D67" w:rsidRPr="00353025" w:rsidRDefault="00E63D67" w:rsidP="00E63D67">
            <w:pPr>
              <w:rPr>
                <w:rFonts w:ascii="Aptos" w:hAnsi="Aptos" w:cstheme="minorHAnsi"/>
                <w:sz w:val="20"/>
                <w:szCs w:val="20"/>
              </w:rPr>
            </w:pPr>
            <w:r w:rsidRPr="00353025">
              <w:rPr>
                <w:rFonts w:ascii="Aptos" w:hAnsi="Aptos" w:cstheme="minorHAnsi"/>
                <w:sz w:val="20"/>
                <w:szCs w:val="20"/>
              </w:rPr>
              <w:t>Extension &amp; restoration.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335FA6" w14:textId="2DF8596B" w:rsidR="00E63D67" w:rsidRPr="00353025" w:rsidRDefault="00E63D67" w:rsidP="00E63D67">
            <w:pPr>
              <w:rPr>
                <w:rFonts w:ascii="Aptos" w:eastAsia="Calibri" w:hAnsi="Aptos" w:cs="Times New Roman"/>
                <w:sz w:val="20"/>
                <w:szCs w:val="22"/>
              </w:rPr>
            </w:pPr>
            <w:r w:rsidRPr="00353025">
              <w:rPr>
                <w:rFonts w:ascii="Aptos" w:eastAsia="Calibri" w:hAnsi="Aptos" w:cs="Times New Roman"/>
                <w:sz w:val="20"/>
                <w:szCs w:val="22"/>
              </w:rPr>
              <w:t>No Objection.</w:t>
            </w:r>
          </w:p>
        </w:tc>
      </w:tr>
      <w:tr w:rsidR="00974F42" w:rsidRPr="00353025" w14:paraId="1142D073" w14:textId="77777777" w:rsidTr="00390CDE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41B7B1FD" w14:textId="0E2B4A93" w:rsidR="00974F42" w:rsidRPr="00353025" w:rsidRDefault="00974F42" w:rsidP="00974F42">
            <w:pPr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2024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3F341E9C" w14:textId="2DD8990F" w:rsidR="00974F42" w:rsidRPr="00353025" w:rsidRDefault="00974F42" w:rsidP="00974F42">
            <w:pPr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0277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4D872F7F" w14:textId="69749C01" w:rsidR="00974F42" w:rsidRPr="00353025" w:rsidRDefault="00974F42" w:rsidP="00974F42">
            <w:pPr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35F965" w14:textId="3991BE1C" w:rsidR="00974F42" w:rsidRPr="00353025" w:rsidRDefault="00974F42" w:rsidP="00974F42">
            <w:pPr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Rhyd Chapel.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AD84DC" w14:textId="75F069BC" w:rsidR="00974F42" w:rsidRPr="00353025" w:rsidRDefault="00974F42" w:rsidP="00974F42">
            <w:pPr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Change of Use</w:t>
            </w:r>
            <w:r w:rsidR="00D00DD3">
              <w:rPr>
                <w:rFonts w:ascii="Aptos" w:hAnsi="Aptos"/>
                <w:sz w:val="20"/>
                <w:szCs w:val="20"/>
              </w:rPr>
              <w:t xml:space="preserve"> to  D</w:t>
            </w:r>
            <w:r>
              <w:rPr>
                <w:rFonts w:ascii="Aptos" w:hAnsi="Aptos"/>
                <w:sz w:val="20"/>
                <w:szCs w:val="20"/>
              </w:rPr>
              <w:t>welling</w:t>
            </w:r>
            <w:r w:rsidR="00D00DD3">
              <w:rPr>
                <w:rFonts w:ascii="Aptos" w:hAnsi="Aptos"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CEDEB6" w14:textId="44D3C03E" w:rsidR="00974F42" w:rsidRDefault="00974F42" w:rsidP="00974F42">
            <w:pPr>
              <w:rPr>
                <w:rFonts w:ascii="Aptos" w:eastAsia="Calibri" w:hAnsi="Aptos" w:cstheme="minorHAnsi"/>
                <w:sz w:val="20"/>
                <w:szCs w:val="22"/>
              </w:rPr>
            </w:pPr>
            <w:r>
              <w:rPr>
                <w:rFonts w:ascii="Aptos" w:eastAsia="Calibri" w:hAnsi="Aptos" w:cstheme="minorHAnsi"/>
                <w:sz w:val="20"/>
                <w:szCs w:val="22"/>
              </w:rPr>
              <w:t>N</w:t>
            </w:r>
            <w:r w:rsidR="00AB63C8">
              <w:rPr>
                <w:rFonts w:ascii="Aptos" w:eastAsia="Calibri" w:hAnsi="Aptos" w:cstheme="minorHAnsi"/>
                <w:sz w:val="20"/>
                <w:szCs w:val="22"/>
              </w:rPr>
              <w:t>o</w:t>
            </w:r>
            <w:r>
              <w:rPr>
                <w:rFonts w:ascii="Aptos" w:eastAsia="Calibri" w:hAnsi="Aptos" w:cstheme="minorHAnsi"/>
                <w:sz w:val="20"/>
                <w:szCs w:val="22"/>
              </w:rPr>
              <w:t xml:space="preserve"> Objection.</w:t>
            </w:r>
          </w:p>
        </w:tc>
      </w:tr>
    </w:tbl>
    <w:p w14:paraId="6E0A09EC" w14:textId="14EA53D8" w:rsidR="003352FD" w:rsidRDefault="000F2E2E">
      <w:pPr>
        <w:pStyle w:val="NoSpacing"/>
        <w:numPr>
          <w:ilvl w:val="1"/>
          <w:numId w:val="13"/>
        </w:numPr>
        <w:spacing w:line="240" w:lineRule="atLeast"/>
        <w:ind w:left="1134" w:hanging="567"/>
        <w:rPr>
          <w:rFonts w:ascii="Aptos" w:hAnsi="Aptos"/>
          <w:iCs/>
          <w:u w:val="single"/>
        </w:rPr>
      </w:pPr>
      <w:bookmarkStart w:id="9" w:name="_Hlk78388718"/>
      <w:r w:rsidRPr="000F2E2E">
        <w:rPr>
          <w:rFonts w:ascii="Aptos" w:hAnsi="Aptos"/>
          <w:iCs/>
          <w:u w:val="single"/>
        </w:rPr>
        <w:t>Potential Woodlan</w:t>
      </w:r>
      <w:r w:rsidR="00A005C5">
        <w:rPr>
          <w:rFonts w:ascii="Aptos" w:hAnsi="Aptos"/>
          <w:iCs/>
          <w:u w:val="single"/>
        </w:rPr>
        <w:t>d</w:t>
      </w:r>
      <w:r w:rsidRPr="000F2E2E">
        <w:rPr>
          <w:rFonts w:ascii="Aptos" w:hAnsi="Aptos"/>
          <w:iCs/>
          <w:u w:val="single"/>
        </w:rPr>
        <w:t xml:space="preserve"> creation near Carno</w:t>
      </w:r>
    </w:p>
    <w:p w14:paraId="78E0C3A5" w14:textId="122BA171" w:rsidR="00216FE7" w:rsidRDefault="00216FE7">
      <w:pPr>
        <w:pStyle w:val="NoSpacing"/>
        <w:numPr>
          <w:ilvl w:val="1"/>
          <w:numId w:val="13"/>
        </w:numPr>
        <w:spacing w:line="240" w:lineRule="atLeast"/>
        <w:ind w:left="1134" w:hanging="567"/>
        <w:rPr>
          <w:rFonts w:ascii="Aptos" w:hAnsi="Aptos"/>
          <w:iCs/>
          <w:u w:val="single"/>
        </w:rPr>
      </w:pPr>
      <w:r>
        <w:rPr>
          <w:rFonts w:ascii="Aptos" w:hAnsi="Aptos"/>
          <w:iCs/>
          <w:u w:val="single"/>
        </w:rPr>
        <w:t>Illegal Dwelling, Glanhanog</w:t>
      </w:r>
      <w:r w:rsidR="0023196D">
        <w:rPr>
          <w:rFonts w:ascii="Aptos" w:hAnsi="Aptos"/>
          <w:iCs/>
          <w:u w:val="single"/>
        </w:rPr>
        <w:t xml:space="preserve"> &amp; </w:t>
      </w:r>
      <w:r w:rsidR="00DC0AD7">
        <w:rPr>
          <w:rFonts w:ascii="Aptos" w:hAnsi="Aptos"/>
          <w:iCs/>
          <w:u w:val="single"/>
        </w:rPr>
        <w:t>Opposite</w:t>
      </w:r>
      <w:r>
        <w:rPr>
          <w:rFonts w:ascii="Aptos" w:hAnsi="Aptos"/>
          <w:iCs/>
          <w:u w:val="single"/>
        </w:rPr>
        <w:t>.</w:t>
      </w:r>
    </w:p>
    <w:p w14:paraId="00C12F88" w14:textId="77777777" w:rsidR="005063DC" w:rsidRDefault="005063DC">
      <w:pPr>
        <w:rPr>
          <w:rFonts w:ascii="Aptos" w:eastAsia="Calibri" w:hAnsi="Aptos" w:cs="Times New Roman"/>
          <w:iCs/>
          <w:szCs w:val="22"/>
          <w:u w:val="single"/>
        </w:rPr>
      </w:pPr>
      <w:r>
        <w:rPr>
          <w:rFonts w:ascii="Aptos" w:hAnsi="Aptos"/>
          <w:iCs/>
          <w:u w:val="single"/>
        </w:rPr>
        <w:br w:type="page"/>
      </w:r>
    </w:p>
    <w:p w14:paraId="6032F01A" w14:textId="402C5B8E" w:rsidR="00CC1B7D" w:rsidRPr="00353025" w:rsidRDefault="00CC1B7D">
      <w:pPr>
        <w:pStyle w:val="NoSpacing"/>
        <w:numPr>
          <w:ilvl w:val="1"/>
          <w:numId w:val="13"/>
        </w:numPr>
        <w:spacing w:line="240" w:lineRule="atLeast"/>
        <w:ind w:left="1134" w:hanging="567"/>
        <w:rPr>
          <w:rFonts w:ascii="Aptos" w:hAnsi="Aptos"/>
          <w:iCs/>
          <w:u w:val="single"/>
        </w:rPr>
      </w:pPr>
      <w:r w:rsidRPr="00353025">
        <w:rPr>
          <w:rFonts w:ascii="Aptos" w:hAnsi="Aptos"/>
          <w:iCs/>
          <w:u w:val="single"/>
        </w:rPr>
        <w:lastRenderedPageBreak/>
        <w:t>Planning Decision Lists.</w:t>
      </w:r>
    </w:p>
    <w:tbl>
      <w:tblPr>
        <w:tblW w:w="60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89"/>
        <w:gridCol w:w="2722"/>
      </w:tblGrid>
      <w:tr w:rsidR="000D190C" w:rsidRPr="00353025" w14:paraId="43A6F4DF" w14:textId="77777777" w:rsidTr="005063DC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3828FACB" w14:textId="0D1C4368" w:rsidR="000D190C" w:rsidRPr="003E2A06" w:rsidRDefault="006B765E" w:rsidP="00F81F71">
            <w:pPr>
              <w:pStyle w:val="NoSpacing"/>
              <w:ind w:right="34"/>
              <w:rPr>
                <w:rFonts w:ascii="Aptos" w:hAnsi="Aptos" w:cstheme="minorHAnsi"/>
                <w:sz w:val="20"/>
                <w:szCs w:val="24"/>
              </w:rPr>
            </w:pPr>
            <w:r w:rsidRPr="006B765E">
              <w:rPr>
                <w:rFonts w:ascii="Aptos" w:hAnsi="Aptos" w:cstheme="minorHAnsi"/>
                <w:sz w:val="20"/>
                <w:szCs w:val="24"/>
              </w:rPr>
              <w:t>12</w:t>
            </w:r>
            <w:r w:rsidR="005063DC" w:rsidRPr="005063DC">
              <w:rPr>
                <w:rFonts w:ascii="Aptos" w:hAnsi="Aptos" w:cstheme="minorHAnsi"/>
                <w:sz w:val="20"/>
                <w:szCs w:val="24"/>
                <w:vertAlign w:val="superscript"/>
              </w:rPr>
              <w:t>th</w:t>
            </w:r>
            <w:r w:rsidR="005063DC">
              <w:rPr>
                <w:rFonts w:ascii="Aptos" w:hAnsi="Aptos" w:cstheme="minorHAnsi"/>
                <w:sz w:val="20"/>
                <w:szCs w:val="24"/>
              </w:rPr>
              <w:t xml:space="preserve"> </w:t>
            </w:r>
            <w:r w:rsidRPr="006B765E">
              <w:rPr>
                <w:rFonts w:ascii="Aptos" w:hAnsi="Aptos" w:cstheme="minorHAnsi"/>
                <w:sz w:val="20"/>
                <w:szCs w:val="24"/>
              </w:rPr>
              <w:t>to 23</w:t>
            </w:r>
            <w:r w:rsidR="005063DC" w:rsidRPr="005063DC">
              <w:rPr>
                <w:rFonts w:ascii="Aptos" w:hAnsi="Aptos" w:cstheme="minorHAnsi"/>
                <w:sz w:val="20"/>
                <w:szCs w:val="24"/>
                <w:vertAlign w:val="superscript"/>
              </w:rPr>
              <w:t>rd</w:t>
            </w:r>
            <w:r w:rsidR="005063DC">
              <w:rPr>
                <w:rFonts w:ascii="Aptos" w:hAnsi="Aptos" w:cstheme="minorHAnsi"/>
                <w:sz w:val="20"/>
                <w:szCs w:val="24"/>
              </w:rPr>
              <w:t xml:space="preserve"> </w:t>
            </w:r>
            <w:r w:rsidRPr="006B765E">
              <w:rPr>
                <w:rFonts w:ascii="Aptos" w:hAnsi="Aptos" w:cstheme="minorHAnsi"/>
                <w:sz w:val="20"/>
                <w:szCs w:val="24"/>
              </w:rPr>
              <w:t>Aug</w:t>
            </w:r>
            <w:r>
              <w:rPr>
                <w:rFonts w:ascii="Aptos" w:hAnsi="Aptos" w:cstheme="minorHAnsi"/>
                <w:sz w:val="20"/>
                <w:szCs w:val="24"/>
              </w:rPr>
              <w:t>ust</w:t>
            </w:r>
            <w:r w:rsidRPr="006B765E">
              <w:rPr>
                <w:rFonts w:ascii="Aptos" w:hAnsi="Aptos" w:cstheme="minorHAnsi"/>
                <w:sz w:val="20"/>
                <w:szCs w:val="24"/>
              </w:rPr>
              <w:t xml:space="preserve"> 2024</w:t>
            </w:r>
            <w:r w:rsidR="004740D7">
              <w:rPr>
                <w:rFonts w:ascii="Aptos" w:hAnsi="Aptos" w:cstheme="minorHAnsi"/>
                <w:sz w:val="20"/>
                <w:szCs w:val="24"/>
              </w:rPr>
              <w:t>.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172A0FA5" w14:textId="23CE354B" w:rsidR="000D190C" w:rsidRDefault="009C1BAB" w:rsidP="0019590B">
            <w:pPr>
              <w:pStyle w:val="NoSpacing"/>
              <w:rPr>
                <w:rFonts w:ascii="Aptos" w:hAnsi="Aptos" w:cstheme="minorHAnsi"/>
                <w:sz w:val="20"/>
                <w:szCs w:val="24"/>
              </w:rPr>
            </w:pPr>
            <w:r>
              <w:rPr>
                <w:rFonts w:ascii="Aptos" w:hAnsi="Aptos" w:cstheme="minorHAnsi"/>
                <w:sz w:val="20"/>
                <w:szCs w:val="24"/>
              </w:rPr>
              <w:t>None</w:t>
            </w:r>
            <w:r w:rsidR="000D190C">
              <w:rPr>
                <w:rFonts w:ascii="Aptos" w:hAnsi="Aptos" w:cstheme="minorHAnsi"/>
                <w:sz w:val="20"/>
                <w:szCs w:val="24"/>
              </w:rPr>
              <w:t xml:space="preserve"> in Carno</w:t>
            </w:r>
            <w:r w:rsidR="004740D7">
              <w:rPr>
                <w:rFonts w:ascii="Aptos" w:hAnsi="Aptos" w:cstheme="minorHAnsi"/>
                <w:sz w:val="20"/>
                <w:szCs w:val="24"/>
              </w:rPr>
              <w:t>.</w:t>
            </w:r>
          </w:p>
        </w:tc>
      </w:tr>
      <w:tr w:rsidR="004740D7" w:rsidRPr="00353025" w14:paraId="78A320B2" w14:textId="77777777" w:rsidTr="005063DC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4E3BCDFA" w14:textId="3D637FF3" w:rsidR="004740D7" w:rsidRPr="006B765E" w:rsidRDefault="004740D7" w:rsidP="00F81F71">
            <w:pPr>
              <w:pStyle w:val="NoSpacing"/>
              <w:ind w:right="34"/>
              <w:rPr>
                <w:rFonts w:ascii="Aptos" w:hAnsi="Aptos" w:cstheme="minorHAnsi"/>
                <w:sz w:val="20"/>
                <w:szCs w:val="24"/>
              </w:rPr>
            </w:pPr>
            <w:r w:rsidRPr="004740D7">
              <w:rPr>
                <w:rFonts w:ascii="Aptos" w:hAnsi="Aptos" w:cstheme="minorHAnsi"/>
                <w:sz w:val="20"/>
                <w:szCs w:val="24"/>
              </w:rPr>
              <w:t>26</w:t>
            </w:r>
            <w:r w:rsidRPr="005063DC">
              <w:rPr>
                <w:rFonts w:ascii="Aptos" w:hAnsi="Aptos" w:cstheme="minorHAnsi"/>
                <w:sz w:val="20"/>
                <w:szCs w:val="24"/>
                <w:vertAlign w:val="superscript"/>
              </w:rPr>
              <w:t>th</w:t>
            </w:r>
            <w:r w:rsidR="005063DC">
              <w:rPr>
                <w:rFonts w:ascii="Aptos" w:hAnsi="Aptos" w:cstheme="minorHAnsi"/>
                <w:sz w:val="20"/>
                <w:szCs w:val="24"/>
              </w:rPr>
              <w:t xml:space="preserve"> August</w:t>
            </w:r>
            <w:r w:rsidRPr="004740D7">
              <w:rPr>
                <w:rFonts w:ascii="Aptos" w:hAnsi="Aptos" w:cstheme="minorHAnsi"/>
                <w:sz w:val="20"/>
                <w:szCs w:val="24"/>
              </w:rPr>
              <w:t xml:space="preserve"> to 6th September 2024</w:t>
            </w:r>
            <w:r>
              <w:rPr>
                <w:rFonts w:ascii="Aptos" w:hAnsi="Aptos" w:cstheme="minorHAnsi"/>
                <w:sz w:val="20"/>
                <w:szCs w:val="24"/>
              </w:rPr>
              <w:t>.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6759BC8B" w14:textId="53C76739" w:rsidR="004740D7" w:rsidRDefault="004740D7" w:rsidP="0019590B">
            <w:pPr>
              <w:pStyle w:val="NoSpacing"/>
              <w:rPr>
                <w:rFonts w:ascii="Aptos" w:hAnsi="Aptos" w:cstheme="minorHAnsi"/>
                <w:sz w:val="20"/>
                <w:szCs w:val="24"/>
              </w:rPr>
            </w:pPr>
            <w:r>
              <w:rPr>
                <w:rFonts w:ascii="Aptos" w:hAnsi="Aptos" w:cstheme="minorHAnsi"/>
                <w:sz w:val="20"/>
                <w:szCs w:val="24"/>
              </w:rPr>
              <w:t>None in Carno.</w:t>
            </w:r>
          </w:p>
        </w:tc>
      </w:tr>
      <w:bookmarkEnd w:id="5"/>
      <w:bookmarkEnd w:id="6"/>
      <w:bookmarkEnd w:id="9"/>
    </w:tbl>
    <w:p w14:paraId="4F031BC4" w14:textId="305ED48E" w:rsidR="00553451" w:rsidRPr="005517FC" w:rsidRDefault="00553451">
      <w:pPr>
        <w:rPr>
          <w:rFonts w:ascii="Aptos" w:eastAsia="Calibri" w:hAnsi="Aptos" w:cs="Times New Roman"/>
          <w:bCs/>
          <w:szCs w:val="22"/>
        </w:rPr>
      </w:pPr>
    </w:p>
    <w:p w14:paraId="30E379BE" w14:textId="47FCF9AC" w:rsidR="0086522C" w:rsidRPr="00353025" w:rsidRDefault="00B24034">
      <w:pPr>
        <w:pStyle w:val="NoSpacing"/>
        <w:numPr>
          <w:ilvl w:val="0"/>
          <w:numId w:val="6"/>
        </w:numPr>
        <w:ind w:left="567" w:right="284" w:hanging="567"/>
        <w:rPr>
          <w:rFonts w:ascii="Aptos" w:hAnsi="Aptos"/>
          <w:b/>
          <w:i/>
          <w:iCs/>
        </w:rPr>
      </w:pPr>
      <w:r w:rsidRPr="00353025">
        <w:rPr>
          <w:rFonts w:ascii="Aptos" w:hAnsi="Aptos"/>
          <w:b/>
          <w:i/>
          <w:iCs/>
        </w:rPr>
        <w:t>Correspondence.</w:t>
      </w:r>
      <w:r w:rsidR="0053033E" w:rsidRPr="00353025">
        <w:rPr>
          <w:rFonts w:ascii="Aptos" w:hAnsi="Aptos"/>
          <w:b/>
          <w:i/>
          <w:iCs/>
        </w:rPr>
        <w:t xml:space="preserve"> </w:t>
      </w:r>
    </w:p>
    <w:p w14:paraId="234C22DD" w14:textId="575C33C1" w:rsidR="00517128" w:rsidRPr="00353025" w:rsidRDefault="00517128">
      <w:pPr>
        <w:pStyle w:val="NoSpacing"/>
        <w:numPr>
          <w:ilvl w:val="1"/>
          <w:numId w:val="6"/>
        </w:numPr>
        <w:ind w:left="1134" w:hanging="567"/>
        <w:rPr>
          <w:rFonts w:ascii="Aptos" w:hAnsi="Aptos"/>
          <w:iCs/>
          <w:u w:val="single"/>
        </w:rPr>
      </w:pPr>
      <w:bookmarkStart w:id="10" w:name="_Hlk52359216"/>
      <w:r w:rsidRPr="00353025">
        <w:rPr>
          <w:rFonts w:ascii="Aptos" w:hAnsi="Aptos"/>
          <w:iCs/>
          <w:u w:val="single"/>
        </w:rPr>
        <w:t>Abbreviations.</w:t>
      </w: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2131"/>
        <w:gridCol w:w="4082"/>
      </w:tblGrid>
      <w:tr w:rsidR="00EA611F" w:rsidRPr="00353025" w14:paraId="4059C9A1" w14:textId="77777777" w:rsidTr="00D02031">
        <w:tc>
          <w:tcPr>
            <w:tcW w:w="2041" w:type="dxa"/>
          </w:tcPr>
          <w:p w14:paraId="5478CA09" w14:textId="1A11342D" w:rsidR="00EA611F" w:rsidRPr="00353025" w:rsidRDefault="00EA611F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CA</w:t>
            </w:r>
            <w:r w:rsidR="00D600BA" w:rsidRPr="00353025">
              <w:rPr>
                <w:rFonts w:ascii="Aptos" w:hAnsi="Aptos"/>
                <w:sz w:val="16"/>
                <w:szCs w:val="20"/>
              </w:rPr>
              <w:t>B.</w:t>
            </w:r>
          </w:p>
        </w:tc>
        <w:tc>
          <w:tcPr>
            <w:tcW w:w="4082" w:type="dxa"/>
          </w:tcPr>
          <w:p w14:paraId="38EB9256" w14:textId="1C8E4C52" w:rsidR="00EA611F" w:rsidRPr="00353025" w:rsidRDefault="00EA611F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 xml:space="preserve">Citizens </w:t>
            </w:r>
            <w:r w:rsidR="003100E3" w:rsidRPr="00353025">
              <w:rPr>
                <w:rFonts w:ascii="Aptos" w:hAnsi="Aptos"/>
                <w:sz w:val="16"/>
                <w:szCs w:val="20"/>
              </w:rPr>
              <w:t>Advice</w:t>
            </w:r>
            <w:r w:rsidR="00D600BA" w:rsidRPr="00353025">
              <w:rPr>
                <w:rFonts w:ascii="Aptos" w:hAnsi="Aptos"/>
                <w:sz w:val="16"/>
                <w:szCs w:val="20"/>
              </w:rPr>
              <w:t xml:space="preserve"> Bureau</w:t>
            </w:r>
            <w:r w:rsidR="003100E3" w:rsidRPr="00353025">
              <w:rPr>
                <w:rFonts w:ascii="Aptos" w:hAnsi="Aptos"/>
                <w:sz w:val="16"/>
                <w:szCs w:val="20"/>
              </w:rPr>
              <w:t>.</w:t>
            </w:r>
          </w:p>
        </w:tc>
      </w:tr>
      <w:tr w:rsidR="0019590B" w:rsidRPr="00353025" w14:paraId="4EB718D9" w14:textId="77777777" w:rsidTr="00D02031">
        <w:tc>
          <w:tcPr>
            <w:tcW w:w="2041" w:type="dxa"/>
          </w:tcPr>
          <w:p w14:paraId="1E677DF2" w14:textId="76310CE5" w:rsidR="0019590B" w:rsidRPr="00353025" w:rsidRDefault="0019590B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>
              <w:rPr>
                <w:rFonts w:ascii="Aptos" w:hAnsi="Aptos"/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03577F30" w14:textId="319B7963" w:rsidR="0019590B" w:rsidRPr="0019590B" w:rsidRDefault="0019590B" w:rsidP="009C6837">
            <w:pPr>
              <w:pStyle w:val="NoSpacing"/>
              <w:ind w:left="567" w:right="284" w:hanging="567"/>
              <w:rPr>
                <w:rFonts w:ascii="Aptos" w:hAnsi="Aptos"/>
                <w:sz w:val="20"/>
                <w:szCs w:val="18"/>
              </w:rPr>
            </w:pPr>
            <w:r w:rsidRPr="0019590B">
              <w:rPr>
                <w:rFonts w:ascii="Aptos" w:hAnsi="Aptos"/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E24A42" w:rsidRPr="00353025" w14:paraId="3CCF9A4F" w14:textId="77777777" w:rsidTr="00D02031">
        <w:tc>
          <w:tcPr>
            <w:tcW w:w="2041" w:type="dxa"/>
          </w:tcPr>
          <w:p w14:paraId="45FB58A6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5684B990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Cambrian Mountains Initiative.</w:t>
            </w:r>
          </w:p>
        </w:tc>
      </w:tr>
      <w:tr w:rsidR="00E24A42" w:rsidRPr="00353025" w14:paraId="05A9EB70" w14:textId="77777777" w:rsidTr="00D02031">
        <w:tc>
          <w:tcPr>
            <w:tcW w:w="2041" w:type="dxa"/>
          </w:tcPr>
          <w:p w14:paraId="035FB01B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08F3A266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Carno Station Action Group.</w:t>
            </w:r>
          </w:p>
        </w:tc>
      </w:tr>
      <w:tr w:rsidR="00C85D04" w:rsidRPr="00353025" w14:paraId="3EF91153" w14:textId="77777777" w:rsidTr="00D02031">
        <w:trPr>
          <w:trHeight w:val="170"/>
        </w:trPr>
        <w:tc>
          <w:tcPr>
            <w:tcW w:w="2041" w:type="dxa"/>
          </w:tcPr>
          <w:p w14:paraId="66A6BEC6" w14:textId="5B316CF8" w:rsidR="00C85D04" w:rsidRPr="00353025" w:rsidRDefault="00C85D04" w:rsidP="00C85D04">
            <w:pPr>
              <w:pStyle w:val="NoSpacing"/>
              <w:ind w:left="6" w:right="14" w:hanging="6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DP Police Commissioner</w:t>
            </w:r>
            <w:r w:rsidR="00D02031">
              <w:rPr>
                <w:rFonts w:ascii="Aptos" w:hAnsi="Aptos"/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25F18E9E" w14:textId="38D82055" w:rsidR="00C85D04" w:rsidRPr="00353025" w:rsidRDefault="00C85D04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Dyfed/Powys Police Commissioner.</w:t>
            </w:r>
          </w:p>
        </w:tc>
      </w:tr>
      <w:tr w:rsidR="000B7794" w:rsidRPr="00353025" w14:paraId="42CC67BF" w14:textId="77777777" w:rsidTr="00D02031">
        <w:trPr>
          <w:trHeight w:val="170"/>
        </w:trPr>
        <w:tc>
          <w:tcPr>
            <w:tcW w:w="2041" w:type="dxa"/>
          </w:tcPr>
          <w:p w14:paraId="50F50BFF" w14:textId="0EE07D35" w:rsidR="000B7794" w:rsidRPr="00353025" w:rsidRDefault="000B7794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>
              <w:rPr>
                <w:rFonts w:ascii="Aptos" w:hAnsi="Aptos"/>
                <w:sz w:val="16"/>
                <w:szCs w:val="20"/>
              </w:rPr>
              <w:t>DPNW.</w:t>
            </w:r>
          </w:p>
        </w:tc>
        <w:tc>
          <w:tcPr>
            <w:tcW w:w="4082" w:type="dxa"/>
          </w:tcPr>
          <w:p w14:paraId="63DA250E" w14:textId="645A393F" w:rsidR="000B7794" w:rsidRPr="00353025" w:rsidRDefault="000B7794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0B7794">
              <w:rPr>
                <w:rFonts w:ascii="Aptos" w:hAnsi="Aptos"/>
                <w:sz w:val="16"/>
                <w:szCs w:val="20"/>
              </w:rPr>
              <w:t xml:space="preserve"> Dyfed-Powys Neighbourhood Watch</w:t>
            </w:r>
          </w:p>
        </w:tc>
      </w:tr>
      <w:tr w:rsidR="00FB1E96" w:rsidRPr="00353025" w14:paraId="34EE33C3" w14:textId="77777777" w:rsidTr="00D02031">
        <w:trPr>
          <w:trHeight w:val="170"/>
        </w:trPr>
        <w:tc>
          <w:tcPr>
            <w:tcW w:w="2041" w:type="dxa"/>
          </w:tcPr>
          <w:p w14:paraId="0914A260" w14:textId="7FC07397" w:rsidR="00FB1E96" w:rsidRPr="00353025" w:rsidRDefault="00FB1E96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77A5F67E" w14:textId="3E823B18" w:rsidR="00FB1E96" w:rsidRPr="00353025" w:rsidRDefault="00FB1E96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Emergency Ambulance Service Committee.</w:t>
            </w:r>
          </w:p>
        </w:tc>
      </w:tr>
      <w:tr w:rsidR="00E24A42" w:rsidRPr="00353025" w14:paraId="6C5C14D3" w14:textId="77777777" w:rsidTr="00D02031">
        <w:trPr>
          <w:trHeight w:val="170"/>
        </w:trPr>
        <w:tc>
          <w:tcPr>
            <w:tcW w:w="2041" w:type="dxa"/>
          </w:tcPr>
          <w:p w14:paraId="62B9ECFF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bookmarkStart w:id="11" w:name="_Hlk78388067"/>
            <w:r w:rsidRPr="00353025">
              <w:rPr>
                <w:rFonts w:ascii="Aptos" w:hAnsi="Aptos"/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11C5CD27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Independent Remuneration Panel for Wales.</w:t>
            </w:r>
          </w:p>
        </w:tc>
      </w:tr>
      <w:tr w:rsidR="00E24A42" w:rsidRPr="00353025" w14:paraId="3002A65D" w14:textId="77777777" w:rsidTr="00D02031">
        <w:trPr>
          <w:trHeight w:val="170"/>
        </w:trPr>
        <w:tc>
          <w:tcPr>
            <w:tcW w:w="2041" w:type="dxa"/>
          </w:tcPr>
          <w:p w14:paraId="2397E3AE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15065BF6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Mid &amp; West Wales Fire &amp; Rescue Service.</w:t>
            </w:r>
          </w:p>
        </w:tc>
      </w:tr>
      <w:tr w:rsidR="00E24A42" w:rsidRPr="00353025" w14:paraId="51125C75" w14:textId="77777777" w:rsidTr="00D02031">
        <w:trPr>
          <w:trHeight w:val="170"/>
        </w:trPr>
        <w:tc>
          <w:tcPr>
            <w:tcW w:w="2041" w:type="dxa"/>
          </w:tcPr>
          <w:p w14:paraId="70B507E3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6BFC81F4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North &amp; Mid Wales Trunk Road Authority.</w:t>
            </w:r>
          </w:p>
        </w:tc>
      </w:tr>
      <w:tr w:rsidR="00E24A42" w:rsidRPr="00353025" w14:paraId="6B7FDBAA" w14:textId="77777777" w:rsidTr="00D02031">
        <w:trPr>
          <w:trHeight w:val="170"/>
        </w:trPr>
        <w:tc>
          <w:tcPr>
            <w:tcW w:w="2041" w:type="dxa"/>
          </w:tcPr>
          <w:p w14:paraId="4871E738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54C02CB4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National Resources Wales.</w:t>
            </w:r>
          </w:p>
        </w:tc>
      </w:tr>
      <w:tr w:rsidR="00E24A42" w:rsidRPr="00353025" w14:paraId="7EAF6169" w14:textId="77777777" w:rsidTr="00D02031">
        <w:trPr>
          <w:trHeight w:val="170"/>
        </w:trPr>
        <w:tc>
          <w:tcPr>
            <w:tcW w:w="2041" w:type="dxa"/>
          </w:tcPr>
          <w:p w14:paraId="231B06A4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5EDA7B0C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Older Peoples’ Commissioner Wales.</w:t>
            </w:r>
          </w:p>
        </w:tc>
      </w:tr>
      <w:tr w:rsidR="00E24A42" w:rsidRPr="00353025" w14:paraId="00CCAE86" w14:textId="77777777" w:rsidTr="00D02031">
        <w:trPr>
          <w:trHeight w:val="170"/>
        </w:trPr>
        <w:tc>
          <w:tcPr>
            <w:tcW w:w="2041" w:type="dxa"/>
          </w:tcPr>
          <w:p w14:paraId="2938E21F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0647852C" w14:textId="31245214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Office for National</w:t>
            </w:r>
            <w:r w:rsidR="0098503E" w:rsidRPr="00353025">
              <w:rPr>
                <w:rFonts w:ascii="Aptos" w:hAnsi="Aptos"/>
                <w:sz w:val="16"/>
                <w:szCs w:val="20"/>
              </w:rPr>
              <w:t xml:space="preserve"> St</w:t>
            </w:r>
            <w:r w:rsidRPr="00353025">
              <w:rPr>
                <w:rFonts w:ascii="Aptos" w:hAnsi="Aptos"/>
                <w:sz w:val="16"/>
                <w:szCs w:val="20"/>
              </w:rPr>
              <w:t>atistics.</w:t>
            </w:r>
          </w:p>
        </w:tc>
      </w:tr>
      <w:tr w:rsidR="00C85D04" w:rsidRPr="00353025" w14:paraId="0625F981" w14:textId="77777777" w:rsidTr="00D02031">
        <w:trPr>
          <w:trHeight w:val="170"/>
        </w:trPr>
        <w:tc>
          <w:tcPr>
            <w:tcW w:w="2041" w:type="dxa"/>
          </w:tcPr>
          <w:p w14:paraId="07B46FA2" w14:textId="0E8BAD1A" w:rsidR="00C85D04" w:rsidRPr="00353025" w:rsidRDefault="00C85D04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302B3F3E" w14:textId="4DD88E83" w:rsidR="00C85D04" w:rsidRPr="00353025" w:rsidRDefault="00C85D04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Older Peoples Commissioner.</w:t>
            </w:r>
          </w:p>
        </w:tc>
      </w:tr>
      <w:tr w:rsidR="00E24A42" w:rsidRPr="00353025" w14:paraId="4C82063C" w14:textId="77777777" w:rsidTr="00D02031">
        <w:trPr>
          <w:trHeight w:val="170"/>
        </w:trPr>
        <w:tc>
          <w:tcPr>
            <w:tcW w:w="2041" w:type="dxa"/>
          </w:tcPr>
          <w:p w14:paraId="474FED5F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6052332C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One Voice Wales.</w:t>
            </w:r>
          </w:p>
        </w:tc>
      </w:tr>
      <w:tr w:rsidR="00E24A42" w:rsidRPr="00353025" w14:paraId="27610405" w14:textId="77777777" w:rsidTr="00D02031">
        <w:trPr>
          <w:trHeight w:val="170"/>
        </w:trPr>
        <w:tc>
          <w:tcPr>
            <w:tcW w:w="2041" w:type="dxa"/>
          </w:tcPr>
          <w:p w14:paraId="3336112D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3C3DBBF9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Powys Association of Voluntary Groups.</w:t>
            </w:r>
          </w:p>
        </w:tc>
      </w:tr>
      <w:tr w:rsidR="00E24A42" w:rsidRPr="00353025" w14:paraId="37D12080" w14:textId="77777777" w:rsidTr="00D02031">
        <w:trPr>
          <w:trHeight w:val="170"/>
        </w:trPr>
        <w:tc>
          <w:tcPr>
            <w:tcW w:w="2041" w:type="dxa"/>
          </w:tcPr>
          <w:p w14:paraId="4FE3EF02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76550C98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Planning Aid Wales.</w:t>
            </w:r>
          </w:p>
        </w:tc>
      </w:tr>
      <w:tr w:rsidR="00E24A42" w:rsidRPr="00353025" w14:paraId="125314F4" w14:textId="77777777" w:rsidTr="00D02031">
        <w:trPr>
          <w:trHeight w:val="170"/>
        </w:trPr>
        <w:tc>
          <w:tcPr>
            <w:tcW w:w="2041" w:type="dxa"/>
          </w:tcPr>
          <w:p w14:paraId="6CD89CF3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4D09F6EF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Powys County Council.</w:t>
            </w:r>
          </w:p>
        </w:tc>
      </w:tr>
      <w:tr w:rsidR="00E24A42" w:rsidRPr="00353025" w14:paraId="4992982D" w14:textId="77777777" w:rsidTr="00D02031">
        <w:trPr>
          <w:trHeight w:val="170"/>
        </w:trPr>
        <w:tc>
          <w:tcPr>
            <w:tcW w:w="2041" w:type="dxa"/>
          </w:tcPr>
          <w:p w14:paraId="18579E39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745DB26B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Powys Community Health Council.</w:t>
            </w:r>
          </w:p>
        </w:tc>
      </w:tr>
      <w:tr w:rsidR="00E24A42" w:rsidRPr="00353025" w14:paraId="3E961A2E" w14:textId="77777777" w:rsidTr="00D02031">
        <w:trPr>
          <w:trHeight w:val="170"/>
        </w:trPr>
        <w:tc>
          <w:tcPr>
            <w:tcW w:w="2041" w:type="dxa"/>
          </w:tcPr>
          <w:p w14:paraId="17E4C001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3DA6AF0B" w14:textId="77777777" w:rsidR="00E24A42" w:rsidRPr="00353025" w:rsidRDefault="00E24A42" w:rsidP="00704546">
            <w:pPr>
              <w:pStyle w:val="NoSpacing"/>
              <w:rPr>
                <w:rFonts w:ascii="Aptos" w:hAnsi="Aptos" w:cs="Calibri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Powys Public Service Board.</w:t>
            </w:r>
          </w:p>
        </w:tc>
      </w:tr>
      <w:tr w:rsidR="00EF6A87" w:rsidRPr="00353025" w14:paraId="60FB5E41" w14:textId="77777777" w:rsidTr="00D02031">
        <w:trPr>
          <w:trHeight w:val="170"/>
        </w:trPr>
        <w:tc>
          <w:tcPr>
            <w:tcW w:w="2041" w:type="dxa"/>
          </w:tcPr>
          <w:p w14:paraId="5F37D9FB" w14:textId="2582007E" w:rsidR="00EF6A87" w:rsidRPr="00353025" w:rsidRDefault="00EF6A87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7CB25888" w14:textId="7E500EBE" w:rsidR="00EF6A87" w:rsidRPr="00353025" w:rsidRDefault="00EF6A87" w:rsidP="00704546">
            <w:pPr>
              <w:pStyle w:val="NoSpacing"/>
              <w:rPr>
                <w:rFonts w:ascii="Aptos" w:hAnsi="Aptos" w:cs="Calibri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Powys Regional Partnership Board.</w:t>
            </w:r>
          </w:p>
        </w:tc>
      </w:tr>
      <w:tr w:rsidR="00E24A42" w:rsidRPr="00353025" w14:paraId="1F6B7DA7" w14:textId="77777777" w:rsidTr="00D02031">
        <w:trPr>
          <w:trHeight w:val="170"/>
        </w:trPr>
        <w:tc>
          <w:tcPr>
            <w:tcW w:w="2041" w:type="dxa"/>
          </w:tcPr>
          <w:p w14:paraId="1F7720BE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382FDE2F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 xml:space="preserve">Powys Teaching Health Board. </w:t>
            </w:r>
          </w:p>
        </w:tc>
      </w:tr>
      <w:tr w:rsidR="0025713D" w:rsidRPr="00353025" w14:paraId="1F167335" w14:textId="77777777" w:rsidTr="00D02031">
        <w:trPr>
          <w:trHeight w:val="170"/>
        </w:trPr>
        <w:tc>
          <w:tcPr>
            <w:tcW w:w="2041" w:type="dxa"/>
          </w:tcPr>
          <w:p w14:paraId="018242D2" w14:textId="41569C7A" w:rsidR="0025713D" w:rsidRPr="00353025" w:rsidRDefault="0025713D" w:rsidP="0025713D">
            <w:pPr>
              <w:pStyle w:val="NoSpacing"/>
              <w:ind w:left="28" w:right="284" w:hanging="28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7D4A1BB9" w14:textId="110069F7" w:rsidR="0025713D" w:rsidRPr="00353025" w:rsidRDefault="0025713D" w:rsidP="00704546">
            <w:pPr>
              <w:pStyle w:val="NoSpacing"/>
              <w:rPr>
                <w:rFonts w:ascii="Aptos" w:hAnsi="Aptos" w:cs="Calibri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Public Service Ombudsman for Wales.</w:t>
            </w:r>
          </w:p>
        </w:tc>
      </w:tr>
      <w:tr w:rsidR="00E24A42" w:rsidRPr="00353025" w14:paraId="26E84E48" w14:textId="77777777" w:rsidTr="00D02031">
        <w:trPr>
          <w:trHeight w:val="170"/>
        </w:trPr>
        <w:tc>
          <w:tcPr>
            <w:tcW w:w="2041" w:type="dxa"/>
          </w:tcPr>
          <w:p w14:paraId="79C03B91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5EBA29F4" w14:textId="77777777" w:rsidR="00E24A42" w:rsidRPr="00353025" w:rsidRDefault="00E24A42" w:rsidP="00704546">
            <w:pPr>
              <w:pStyle w:val="NoSpacing"/>
              <w:rPr>
                <w:rFonts w:ascii="Aptos" w:hAnsi="Aptos" w:cs="Calibri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Royal National Institute for the Deaf.</w:t>
            </w:r>
          </w:p>
        </w:tc>
      </w:tr>
      <w:tr w:rsidR="00E24A42" w:rsidRPr="00353025" w14:paraId="286ADDC3" w14:textId="77777777" w:rsidTr="00D02031">
        <w:trPr>
          <w:trHeight w:val="170"/>
        </w:trPr>
        <w:tc>
          <w:tcPr>
            <w:tcW w:w="2041" w:type="dxa"/>
          </w:tcPr>
          <w:p w14:paraId="390FF56D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34472533" w14:textId="77777777" w:rsidR="00E24A42" w:rsidRPr="00353025" w:rsidRDefault="00E24A42" w:rsidP="00704546">
            <w:pPr>
              <w:pStyle w:val="NoSpacing"/>
              <w:rPr>
                <w:rFonts w:ascii="Aptos" w:hAnsi="Aptos" w:cs="Calibri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Transport for Wales.</w:t>
            </w:r>
          </w:p>
        </w:tc>
      </w:tr>
      <w:tr w:rsidR="00EA611F" w:rsidRPr="00353025" w14:paraId="64C3F467" w14:textId="77777777" w:rsidTr="00D02031">
        <w:trPr>
          <w:trHeight w:val="170"/>
        </w:trPr>
        <w:tc>
          <w:tcPr>
            <w:tcW w:w="2041" w:type="dxa"/>
          </w:tcPr>
          <w:p w14:paraId="47695CF8" w14:textId="000042D0" w:rsidR="00EA611F" w:rsidRPr="00353025" w:rsidRDefault="00EA611F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30205E07" w14:textId="41447172" w:rsidR="00EA611F" w:rsidRPr="00353025" w:rsidRDefault="00EA611F" w:rsidP="00704546">
            <w:pPr>
              <w:pStyle w:val="NoSpacing"/>
              <w:rPr>
                <w:rFonts w:ascii="Aptos" w:hAnsi="Aptos" w:cs="Calibri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Welsh Government</w:t>
            </w:r>
            <w:r w:rsidR="00A95A0C">
              <w:rPr>
                <w:rFonts w:ascii="Aptos" w:hAnsi="Aptos" w:cs="Calibri"/>
                <w:sz w:val="16"/>
                <w:szCs w:val="20"/>
              </w:rPr>
              <w:t>.</w:t>
            </w:r>
          </w:p>
        </w:tc>
      </w:tr>
      <w:tr w:rsidR="00F60E9E" w:rsidRPr="00353025" w14:paraId="516E627C" w14:textId="77777777" w:rsidTr="00D02031">
        <w:trPr>
          <w:trHeight w:val="170"/>
        </w:trPr>
        <w:tc>
          <w:tcPr>
            <w:tcW w:w="2041" w:type="dxa"/>
          </w:tcPr>
          <w:p w14:paraId="3AB1DE83" w14:textId="43F2C52E" w:rsidR="00F60E9E" w:rsidRPr="00353025" w:rsidRDefault="00F60E9E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54B22626" w14:textId="33E44B54" w:rsidR="00F60E9E" w:rsidRPr="00353025" w:rsidRDefault="00F60E9E" w:rsidP="00704546">
            <w:pPr>
              <w:pStyle w:val="NoSpacing"/>
              <w:rPr>
                <w:rFonts w:ascii="Aptos" w:hAnsi="Aptos" w:cs="Calibri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Welsh Government Trunk Road Authority.</w:t>
            </w:r>
          </w:p>
        </w:tc>
      </w:tr>
      <w:tr w:rsidR="00E24A42" w:rsidRPr="00353025" w14:paraId="56B1B8C9" w14:textId="77777777" w:rsidTr="00D02031">
        <w:trPr>
          <w:trHeight w:val="170"/>
        </w:trPr>
        <w:tc>
          <w:tcPr>
            <w:tcW w:w="2041" w:type="dxa"/>
          </w:tcPr>
          <w:p w14:paraId="26CA3937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3701AF60" w14:textId="77777777" w:rsidR="00E24A42" w:rsidRPr="00353025" w:rsidRDefault="00E24A42" w:rsidP="00704546">
            <w:pPr>
              <w:pStyle w:val="NoSpacing"/>
              <w:rPr>
                <w:rFonts w:ascii="Aptos" w:hAnsi="Aptos" w:cs="Calibri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E24A42" w:rsidRPr="00353025" w14:paraId="488A6434" w14:textId="77777777" w:rsidTr="00D02031">
        <w:trPr>
          <w:trHeight w:val="170"/>
        </w:trPr>
        <w:tc>
          <w:tcPr>
            <w:tcW w:w="2041" w:type="dxa"/>
          </w:tcPr>
          <w:p w14:paraId="7B0AD8B9" w14:textId="77777777" w:rsidR="00E24A42" w:rsidRPr="00353025" w:rsidRDefault="00E24A42" w:rsidP="009C6837">
            <w:pPr>
              <w:pStyle w:val="NoSpacing"/>
              <w:ind w:left="567" w:right="284" w:hanging="567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/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6A292C03" w14:textId="77777777" w:rsidR="00E24A42" w:rsidRPr="00353025" w:rsidRDefault="00E24A42" w:rsidP="00704546">
            <w:pPr>
              <w:pStyle w:val="NoSpacing"/>
              <w:rPr>
                <w:rFonts w:ascii="Aptos" w:hAnsi="Aptos"/>
                <w:sz w:val="16"/>
                <w:szCs w:val="20"/>
              </w:rPr>
            </w:pPr>
            <w:r w:rsidRPr="00353025">
              <w:rPr>
                <w:rFonts w:ascii="Aptos" w:hAnsi="Aptos" w:cs="Calibri"/>
                <w:sz w:val="16"/>
                <w:szCs w:val="20"/>
              </w:rPr>
              <w:t xml:space="preserve">Welsh Local Government Association. </w:t>
            </w:r>
          </w:p>
        </w:tc>
      </w:tr>
    </w:tbl>
    <w:bookmarkEnd w:id="11"/>
    <w:p w14:paraId="7C83FA17" w14:textId="5F4AEBB2" w:rsidR="00D06F06" w:rsidRPr="00353025" w:rsidRDefault="00D06F06">
      <w:pPr>
        <w:pStyle w:val="NoSpacing"/>
        <w:numPr>
          <w:ilvl w:val="1"/>
          <w:numId w:val="6"/>
        </w:numPr>
        <w:ind w:left="567" w:firstLine="0"/>
        <w:rPr>
          <w:rFonts w:ascii="Aptos" w:hAnsi="Aptos"/>
          <w:u w:val="single"/>
        </w:rPr>
      </w:pPr>
      <w:r w:rsidRPr="00353025">
        <w:rPr>
          <w:rFonts w:ascii="Aptos" w:hAnsi="Aptos"/>
          <w:u w:val="single"/>
        </w:rPr>
        <w:t>Received by Post.</w:t>
      </w:r>
    </w:p>
    <w:tbl>
      <w:tblPr>
        <w:tblW w:w="952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6662"/>
      </w:tblGrid>
      <w:tr w:rsidR="00F06238" w:rsidRPr="00353025" w14:paraId="2F3F9BCE" w14:textId="77777777" w:rsidTr="00EC514E">
        <w:trPr>
          <w:trHeight w:val="227"/>
        </w:trPr>
        <w:tc>
          <w:tcPr>
            <w:tcW w:w="2863" w:type="dxa"/>
            <w:shd w:val="clear" w:color="auto" w:fill="auto"/>
            <w:vAlign w:val="center"/>
          </w:tcPr>
          <w:p w14:paraId="2D7ACC4F" w14:textId="6345265C" w:rsidR="00F06238" w:rsidRPr="00353025" w:rsidRDefault="00CC6CCA" w:rsidP="00B42CC3">
            <w:pPr>
              <w:pStyle w:val="NoSpacing"/>
              <w:ind w:right="6"/>
              <w:rPr>
                <w:rFonts w:ascii="Aptos" w:hAnsi="Aptos"/>
                <w:sz w:val="20"/>
                <w:szCs w:val="28"/>
              </w:rPr>
            </w:pPr>
            <w:bookmarkStart w:id="12" w:name="_Hlk54194057"/>
            <w:r>
              <w:rPr>
                <w:rFonts w:ascii="Aptos" w:hAnsi="Aptos"/>
                <w:sz w:val="20"/>
                <w:szCs w:val="28"/>
              </w:rPr>
              <w:t>Clerks &amp; Councils Direct.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AFCCC89" w14:textId="3C73CB09" w:rsidR="00F06238" w:rsidRPr="00353025" w:rsidRDefault="00CC6CCA" w:rsidP="00A1523F">
            <w:pPr>
              <w:pStyle w:val="NoSpacing"/>
              <w:ind w:right="40"/>
              <w:rPr>
                <w:rFonts w:ascii="Aptos" w:hAnsi="Aptos"/>
                <w:sz w:val="20"/>
                <w:szCs w:val="28"/>
              </w:rPr>
            </w:pPr>
            <w:r>
              <w:rPr>
                <w:rFonts w:ascii="Aptos" w:hAnsi="Aptos"/>
                <w:sz w:val="20"/>
                <w:szCs w:val="28"/>
              </w:rPr>
              <w:t>Newsletter</w:t>
            </w:r>
          </w:p>
        </w:tc>
      </w:tr>
    </w:tbl>
    <w:bookmarkEnd w:id="12"/>
    <w:p w14:paraId="2D585B55" w14:textId="0F2335BA" w:rsidR="00B81C78" w:rsidRPr="00353025" w:rsidRDefault="00B81C78">
      <w:pPr>
        <w:pStyle w:val="NoSpacing"/>
        <w:numPr>
          <w:ilvl w:val="1"/>
          <w:numId w:val="6"/>
        </w:numPr>
        <w:ind w:left="567" w:firstLine="0"/>
        <w:rPr>
          <w:rFonts w:ascii="Aptos" w:hAnsi="Aptos"/>
          <w:iCs/>
          <w:u w:val="single"/>
        </w:rPr>
      </w:pPr>
      <w:r w:rsidRPr="00353025">
        <w:rPr>
          <w:rFonts w:ascii="Aptos" w:hAnsi="Aptos"/>
          <w:iCs/>
          <w:u w:val="single"/>
        </w:rPr>
        <w:t>Received by Email</w:t>
      </w:r>
      <w:r w:rsidR="009A6017" w:rsidRPr="00353025">
        <w:rPr>
          <w:rFonts w:ascii="Aptos" w:hAnsi="Aptos"/>
          <w:iCs/>
          <w:u w:val="single"/>
        </w:rPr>
        <w:t>.</w:t>
      </w:r>
    </w:p>
    <w:p w14:paraId="31B4A3FF" w14:textId="5F1B4941" w:rsidR="00A22332" w:rsidRPr="00353025" w:rsidRDefault="00A22332" w:rsidP="00127FDB">
      <w:pPr>
        <w:pStyle w:val="NoSpacing"/>
        <w:ind w:left="1134"/>
        <w:rPr>
          <w:rFonts w:ascii="Aptos" w:hAnsi="Aptos"/>
          <w:sz w:val="16"/>
        </w:rPr>
      </w:pPr>
      <w:bookmarkStart w:id="13" w:name="_Hlk78388302"/>
      <w:r w:rsidRPr="00353025">
        <w:rPr>
          <w:rFonts w:ascii="Aptos" w:hAnsi="Aptos"/>
          <w:sz w:val="16"/>
        </w:rPr>
        <w:t>(Emails listed received by the Clerk since the last Meeting and were forwarded to Councillors</w:t>
      </w:r>
      <w:r w:rsidR="00E81DA5" w:rsidRPr="00353025">
        <w:rPr>
          <w:rFonts w:ascii="Aptos" w:hAnsi="Aptos"/>
          <w:sz w:val="16"/>
        </w:rPr>
        <w:t xml:space="preserve"> for th</w:t>
      </w:r>
      <w:r w:rsidR="004B4745" w:rsidRPr="00353025">
        <w:rPr>
          <w:rFonts w:ascii="Aptos" w:hAnsi="Aptos"/>
          <w:sz w:val="16"/>
        </w:rPr>
        <w:t>eir</w:t>
      </w:r>
      <w:r w:rsidR="00E81DA5" w:rsidRPr="00353025">
        <w:rPr>
          <w:rFonts w:ascii="Aptos" w:hAnsi="Aptos"/>
          <w:sz w:val="16"/>
        </w:rPr>
        <w:t xml:space="preserve"> consideration</w:t>
      </w:r>
      <w:r w:rsidRPr="00353025">
        <w:rPr>
          <w:rFonts w:ascii="Aptos" w:hAnsi="Aptos"/>
          <w:sz w:val="16"/>
        </w:rPr>
        <w:t>)</w:t>
      </w:r>
      <w:r w:rsidR="008F7750" w:rsidRPr="00353025">
        <w:rPr>
          <w:rFonts w:ascii="Aptos" w:hAnsi="Aptos"/>
          <w:sz w:val="16"/>
        </w:rPr>
        <w:t>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6662"/>
      </w:tblGrid>
      <w:tr w:rsidR="00994EEB" w:rsidRPr="00353025" w14:paraId="0C1E77CB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356DD270" w14:textId="5FBA3B3D" w:rsidR="00994EEB" w:rsidRDefault="00EC514E" w:rsidP="00D604B9">
            <w:pPr>
              <w:pStyle w:val="NoSpacing"/>
              <w:ind w:left="28" w:right="-133"/>
              <w:jc w:val="both"/>
              <w:rPr>
                <w:rFonts w:ascii="Aptos" w:hAnsi="Aptos" w:cstheme="minorHAnsi"/>
                <w:sz w:val="20"/>
                <w:szCs w:val="20"/>
              </w:rPr>
            </w:pPr>
            <w:bookmarkStart w:id="14" w:name="_Hlk161858417"/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12ED140" w14:textId="067F6D01" w:rsidR="00994EEB" w:rsidRPr="005906C7" w:rsidRDefault="00EC514E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EC514E">
              <w:rPr>
                <w:rFonts w:ascii="Aptos" w:hAnsi="Aptos" w:cstheme="minorHAnsi"/>
                <w:sz w:val="20"/>
                <w:szCs w:val="20"/>
              </w:rPr>
              <w:t>Councils Connect: Youth Engagement &amp; Cost of Living Initiatives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372A9F" w:rsidRPr="00353025" w14:paraId="1B9BE925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694CCF29" w14:textId="128E7FA6" w:rsidR="00372A9F" w:rsidRPr="00353025" w:rsidRDefault="00965A82" w:rsidP="00F87CF2">
            <w:pPr>
              <w:pStyle w:val="NoSpacing"/>
              <w:ind w:left="28"/>
              <w:jc w:val="both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NRW.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2B457DF" w14:textId="7876B917" w:rsidR="00372A9F" w:rsidRPr="00353025" w:rsidRDefault="00965A82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965A82">
              <w:rPr>
                <w:rFonts w:ascii="Aptos" w:hAnsi="Aptos" w:cstheme="minorHAnsi"/>
                <w:sz w:val="20"/>
                <w:szCs w:val="20"/>
              </w:rPr>
              <w:t>Free resources to help tackle fly-tipping in your communities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EB2E90" w:rsidRPr="00353025" w14:paraId="3ECE51B3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4F44058F" w14:textId="4E8D82FD" w:rsidR="00EB2E90" w:rsidRPr="00353025" w:rsidRDefault="00965A82" w:rsidP="00F87CF2">
            <w:pPr>
              <w:pStyle w:val="NoSpacing"/>
              <w:ind w:left="28"/>
              <w:jc w:val="both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F9629CB" w14:textId="7627B515" w:rsidR="00EB2E90" w:rsidRPr="00353025" w:rsidRDefault="00965A82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965A82">
              <w:rPr>
                <w:rFonts w:ascii="Aptos" w:hAnsi="Aptos" w:cstheme="minorHAnsi"/>
                <w:sz w:val="20"/>
                <w:szCs w:val="20"/>
              </w:rPr>
              <w:t>The Digital Community of Practice Update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EB2E90" w:rsidRPr="00353025" w14:paraId="780AF3DA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58DCFC8E" w14:textId="65231621" w:rsidR="00EB2E90" w:rsidRPr="00353025" w:rsidRDefault="00965A82" w:rsidP="00F87CF2">
            <w:pPr>
              <w:pStyle w:val="NoSpacing"/>
              <w:ind w:left="28"/>
              <w:jc w:val="both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Yorkshire Fellmongers.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0D1B49F" w14:textId="43B44A72" w:rsidR="00DC2123" w:rsidRPr="00353025" w:rsidRDefault="00965A82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965A82">
              <w:rPr>
                <w:rFonts w:ascii="Aptos" w:hAnsi="Aptos" w:cstheme="minorHAnsi"/>
                <w:sz w:val="20"/>
                <w:szCs w:val="20"/>
              </w:rPr>
              <w:t>Former Laura Ashley site, Carno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220B3E" w:rsidRPr="00353025" w14:paraId="530CD3F0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7FD9C3AA" w14:textId="7651C4AB" w:rsidR="00220B3E" w:rsidRPr="00353025" w:rsidRDefault="00410CA9" w:rsidP="007D0C37">
            <w:pPr>
              <w:pStyle w:val="NoSpacing"/>
              <w:jc w:val="both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PCC.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034577A" w14:textId="04675912" w:rsidR="00220B3E" w:rsidRPr="00353025" w:rsidRDefault="00410CA9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410CA9">
              <w:rPr>
                <w:rFonts w:ascii="Aptos" w:hAnsi="Aptos" w:cstheme="minorHAnsi"/>
                <w:sz w:val="20"/>
                <w:szCs w:val="20"/>
              </w:rPr>
              <w:t>PCC Town and Community Council Meeting</w:t>
            </w:r>
            <w:r>
              <w:rPr>
                <w:rFonts w:ascii="Aptos" w:hAnsi="Aptos" w:cstheme="minorHAnsi"/>
                <w:sz w:val="20"/>
                <w:szCs w:val="20"/>
              </w:rPr>
              <w:t xml:space="preserve"> 04.09.2024.</w:t>
            </w:r>
          </w:p>
        </w:tc>
      </w:tr>
      <w:tr w:rsidR="00220B3E" w:rsidRPr="00353025" w14:paraId="0F5EA386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289F330B" w14:textId="2F104041" w:rsidR="00220B3E" w:rsidRPr="00353025" w:rsidRDefault="00410CA9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Cllr Les George.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E75FC57" w14:textId="273749F5" w:rsidR="00220B3E" w:rsidRPr="00353025" w:rsidRDefault="00410CA9" w:rsidP="0057569C">
            <w:pPr>
              <w:rPr>
                <w:rFonts w:ascii="Aptos" w:hAnsi="Aptos" w:cstheme="minorHAnsi"/>
                <w:sz w:val="20"/>
                <w:szCs w:val="20"/>
              </w:rPr>
            </w:pPr>
            <w:r w:rsidRPr="00410CA9">
              <w:rPr>
                <w:rFonts w:ascii="Aptos" w:hAnsi="Aptos" w:cstheme="minorHAnsi"/>
                <w:sz w:val="20"/>
                <w:szCs w:val="20"/>
              </w:rPr>
              <w:t>Class  C. road  2013  The Rhyd.</w:t>
            </w:r>
          </w:p>
        </w:tc>
      </w:tr>
      <w:tr w:rsidR="00220B3E" w:rsidRPr="00353025" w14:paraId="3DFE2C42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6DC70987" w14:textId="7DAFFB43" w:rsidR="00220B3E" w:rsidRPr="00353025" w:rsidRDefault="006B765E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7C57AA1" w14:textId="63473EA3" w:rsidR="00220B3E" w:rsidRPr="00353025" w:rsidRDefault="006B765E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6B765E">
              <w:rPr>
                <w:rFonts w:ascii="Aptos" w:hAnsi="Aptos" w:cstheme="minorHAnsi"/>
                <w:sz w:val="20"/>
                <w:szCs w:val="20"/>
              </w:rPr>
              <w:t>Cyber Resilience Centre for Wales - August 2024 newsletter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715E8C" w:rsidRPr="00353025" w14:paraId="65947352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25FEEADC" w14:textId="2AAE4970" w:rsidR="00715E8C" w:rsidRPr="00353025" w:rsidRDefault="006B765E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Yorkshire Fellmongers.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F84D2B6" w14:textId="1A86BB7A" w:rsidR="00715E8C" w:rsidRPr="00353025" w:rsidRDefault="006B765E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6B765E">
              <w:rPr>
                <w:rFonts w:ascii="Aptos" w:hAnsi="Aptos" w:cstheme="minorHAnsi"/>
                <w:sz w:val="20"/>
                <w:szCs w:val="20"/>
              </w:rPr>
              <w:t>Former Laura Ashley site, Carno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715E8C" w:rsidRPr="00353025" w14:paraId="320CDEBB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0B18FD83" w14:textId="223EF021" w:rsidR="00715E8C" w:rsidRPr="00353025" w:rsidRDefault="006B765E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Powys 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8C25392" w14:textId="77E0E348" w:rsidR="00715E8C" w:rsidRPr="00353025" w:rsidRDefault="006B765E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6B765E">
              <w:rPr>
                <w:rFonts w:ascii="Aptos" w:hAnsi="Aptos" w:cstheme="minorHAnsi"/>
                <w:sz w:val="20"/>
                <w:szCs w:val="20"/>
              </w:rPr>
              <w:t xml:space="preserve">Drop-In Events on the Powys Replacement </w:t>
            </w:r>
            <w:r>
              <w:rPr>
                <w:rFonts w:ascii="Aptos" w:hAnsi="Aptos" w:cstheme="minorHAnsi"/>
                <w:sz w:val="20"/>
                <w:szCs w:val="20"/>
              </w:rPr>
              <w:t>LDP</w:t>
            </w:r>
            <w:r w:rsidRPr="006B765E">
              <w:rPr>
                <w:rFonts w:ascii="Aptos" w:hAnsi="Aptos" w:cstheme="minorHAnsi"/>
                <w:sz w:val="20"/>
                <w:szCs w:val="20"/>
              </w:rPr>
              <w:t xml:space="preserve"> (2022-2037)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715E8C" w:rsidRPr="00353025" w14:paraId="0ED3447B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32C98BD8" w14:textId="0A9940A7" w:rsidR="00715E8C" w:rsidRPr="00353025" w:rsidRDefault="006B765E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906A41F" w14:textId="02093FB1" w:rsidR="00715E8C" w:rsidRPr="00353025" w:rsidRDefault="006B765E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6B765E">
              <w:rPr>
                <w:rFonts w:ascii="Aptos" w:hAnsi="Aptos" w:cstheme="minorHAnsi"/>
                <w:sz w:val="20"/>
                <w:szCs w:val="20"/>
              </w:rPr>
              <w:t>Councils Connect: Youth Engagement &amp; Cost of Living Initiatives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715E8C" w:rsidRPr="00353025" w14:paraId="1AFA8608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57A63483" w14:textId="769FFDE3" w:rsidR="00715E8C" w:rsidRPr="00353025" w:rsidRDefault="00A01B90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PCC.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E396593" w14:textId="7A4C91CD" w:rsidR="009F45D8" w:rsidRPr="00353025" w:rsidRDefault="00A01B90" w:rsidP="009F45D8">
            <w:pPr>
              <w:rPr>
                <w:rFonts w:ascii="Aptos" w:hAnsi="Aptos" w:cstheme="minorHAnsi"/>
                <w:sz w:val="20"/>
                <w:szCs w:val="20"/>
              </w:rPr>
            </w:pPr>
            <w:r w:rsidRPr="00A01B90">
              <w:rPr>
                <w:rFonts w:ascii="Aptos" w:hAnsi="Aptos" w:cstheme="minorHAnsi"/>
                <w:sz w:val="20"/>
                <w:szCs w:val="20"/>
              </w:rPr>
              <w:t>Town and Community Council Meeting - 4 September 2024</w:t>
            </w:r>
            <w:r>
              <w:rPr>
                <w:rFonts w:ascii="Aptos" w:hAnsi="Aptos" w:cstheme="minorHAnsi"/>
                <w:sz w:val="20"/>
                <w:szCs w:val="20"/>
              </w:rPr>
              <w:t>,</w:t>
            </w:r>
          </w:p>
        </w:tc>
      </w:tr>
      <w:tr w:rsidR="00825E27" w:rsidRPr="00353025" w14:paraId="5D06F361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241465EC" w14:textId="491AD4B2" w:rsidR="00825E27" w:rsidRDefault="00A01B90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MWWFRS.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D96CB6D" w14:textId="18B86069" w:rsidR="00825E27" w:rsidRPr="009024E9" w:rsidRDefault="00A01B90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A01B90">
              <w:rPr>
                <w:rFonts w:ascii="Aptos" w:hAnsi="Aptos" w:cstheme="minorHAnsi"/>
                <w:sz w:val="20"/>
                <w:szCs w:val="20"/>
              </w:rPr>
              <w:t>Chimney Fire Safety week 2024 | Wythnos Diogelwch Simneiau 2024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590CC0" w:rsidRPr="00353025" w14:paraId="469937F0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297FA4A8" w14:textId="126E2A25" w:rsidR="00590CC0" w:rsidRDefault="007403C2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EDF.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0DC82F8" w14:textId="7EF1AA71" w:rsidR="00590CC0" w:rsidRPr="009024E9" w:rsidRDefault="007403C2" w:rsidP="00220B3E">
            <w:pPr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Notification account moved from Opus Energy.</w:t>
            </w:r>
          </w:p>
        </w:tc>
      </w:tr>
      <w:tr w:rsidR="00590CC0" w:rsidRPr="00353025" w14:paraId="587950A4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27B21920" w14:textId="31799218" w:rsidR="00590CC0" w:rsidRDefault="00233C0B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Russell George MS.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67A9A2B" w14:textId="7823D0A5" w:rsidR="00590CC0" w:rsidRPr="009024E9" w:rsidRDefault="00233C0B" w:rsidP="00220B3E">
            <w:pPr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Newsletter.</w:t>
            </w:r>
          </w:p>
        </w:tc>
      </w:tr>
      <w:tr w:rsidR="00590CC0" w:rsidRPr="00353025" w14:paraId="77D442A9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33683CB4" w14:textId="15A4E20B" w:rsidR="00590CC0" w:rsidRDefault="006662E6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0EDA4B3" w14:textId="0A53BC86" w:rsidR="00590CC0" w:rsidRPr="009024E9" w:rsidRDefault="006662E6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6662E6">
              <w:rPr>
                <w:rFonts w:ascii="Aptos" w:hAnsi="Aptos" w:cstheme="minorHAnsi"/>
                <w:sz w:val="20"/>
                <w:szCs w:val="20"/>
              </w:rPr>
              <w:t>National Conference 16 October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590CC0" w:rsidRPr="00353025" w14:paraId="7191F0AF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2E27348C" w14:textId="16B707FC" w:rsidR="00590CC0" w:rsidRDefault="00426C55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1179A94" w14:textId="3E0C10A6" w:rsidR="00590CC0" w:rsidRPr="009024E9" w:rsidRDefault="00426C55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426C55">
              <w:rPr>
                <w:rFonts w:ascii="Aptos" w:hAnsi="Aptos" w:cstheme="minorHAnsi"/>
                <w:sz w:val="20"/>
                <w:szCs w:val="20"/>
              </w:rPr>
              <w:t>Councils Connect: Youth Engagement &amp; Cost of Living Initiatives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590CC0" w:rsidRPr="00353025" w14:paraId="12EB13D7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0F52CB5F" w14:textId="1AB38B80" w:rsidR="00590CC0" w:rsidRDefault="00426C55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DP Police Commissioner.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650C038" w14:textId="5E739636" w:rsidR="00590CC0" w:rsidRPr="009024E9" w:rsidRDefault="00426C55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426C55">
              <w:rPr>
                <w:rFonts w:ascii="Aptos" w:hAnsi="Aptos" w:cstheme="minorHAnsi"/>
                <w:sz w:val="20"/>
                <w:szCs w:val="20"/>
              </w:rPr>
              <w:t>Register Now for Dyfed-Powys Police and Crime Commissioner Engagement Events – Limited Spaces Available</w:t>
            </w:r>
          </w:p>
        </w:tc>
      </w:tr>
      <w:tr w:rsidR="00590CC0" w:rsidRPr="00353025" w14:paraId="61F7527A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393C751E" w14:textId="5FD4FDAA" w:rsidR="00590CC0" w:rsidRDefault="000B144D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Powys 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F65DDB5" w14:textId="48B0F422" w:rsidR="00590CC0" w:rsidRPr="009024E9" w:rsidRDefault="000B144D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0B144D">
              <w:rPr>
                <w:rFonts w:ascii="Aptos" w:hAnsi="Aptos" w:cstheme="minorHAnsi"/>
                <w:sz w:val="20"/>
                <w:szCs w:val="20"/>
              </w:rPr>
              <w:t>Local bus engagement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590CC0" w:rsidRPr="00353025" w14:paraId="742BA3E3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2A82B38F" w14:textId="11F9929D" w:rsidR="00590CC0" w:rsidRDefault="00CC6CCA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32F2F04" w14:textId="4A75B770" w:rsidR="00590CC0" w:rsidRPr="009024E9" w:rsidRDefault="00CC6CCA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CC6CCA">
              <w:rPr>
                <w:rFonts w:ascii="Aptos" w:hAnsi="Aptos" w:cstheme="minorHAnsi"/>
                <w:sz w:val="20"/>
                <w:szCs w:val="20"/>
              </w:rPr>
              <w:t>Digital Community of Practice 10.9.24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590CC0" w:rsidRPr="00353025" w14:paraId="789D5729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4311E6CF" w14:textId="5D8B346D" w:rsidR="00590CC0" w:rsidRPr="009F45D8" w:rsidRDefault="00092C7A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MAWWFRS.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0D07821" w14:textId="0FA8959F" w:rsidR="00590CC0" w:rsidRPr="009F45D8" w:rsidRDefault="00092C7A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092C7A">
              <w:rPr>
                <w:rFonts w:ascii="Aptos" w:hAnsi="Aptos" w:cstheme="minorHAnsi"/>
                <w:sz w:val="20"/>
                <w:szCs w:val="20"/>
              </w:rPr>
              <w:t>supporting Gas Safety Week 2024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825E27" w:rsidRPr="00353025" w14:paraId="2CA4B36A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3194113F" w14:textId="1242C39F" w:rsidR="00825E27" w:rsidRPr="009F45D8" w:rsidRDefault="00092C7A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8666E5D" w14:textId="3477D990" w:rsidR="00825E27" w:rsidRPr="009F45D8" w:rsidRDefault="00092C7A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092C7A">
              <w:rPr>
                <w:rFonts w:ascii="Aptos" w:hAnsi="Aptos" w:cstheme="minorHAnsi"/>
                <w:sz w:val="20"/>
                <w:szCs w:val="20"/>
              </w:rPr>
              <w:t>Recruitment Induction and Retention of Clerks Guide - Amended Version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825E27" w:rsidRPr="00353025" w14:paraId="743E4260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4262E8AD" w14:textId="117A8BCE" w:rsidR="00825E27" w:rsidRPr="009F45D8" w:rsidRDefault="00092C7A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lastRenderedPageBreak/>
              <w:t>DP Police Commissioner.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784FF2D" w14:textId="485346DC" w:rsidR="00825E27" w:rsidRPr="009F45D8" w:rsidRDefault="00092C7A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092C7A">
              <w:rPr>
                <w:rFonts w:ascii="Aptos" w:hAnsi="Aptos" w:cstheme="minorHAnsi"/>
                <w:sz w:val="20"/>
                <w:szCs w:val="20"/>
              </w:rPr>
              <w:t>gent: Register Now for D</w:t>
            </w:r>
            <w:r>
              <w:rPr>
                <w:rFonts w:ascii="Aptos" w:hAnsi="Aptos" w:cstheme="minorHAnsi"/>
                <w:sz w:val="20"/>
                <w:szCs w:val="20"/>
              </w:rPr>
              <w:t>P</w:t>
            </w:r>
            <w:r w:rsidRPr="00092C7A">
              <w:rPr>
                <w:rFonts w:ascii="Aptos" w:hAnsi="Aptos" w:cstheme="minorHAnsi"/>
                <w:sz w:val="20"/>
                <w:szCs w:val="20"/>
              </w:rPr>
              <w:t xml:space="preserve"> Police and Crime Commissioner Engagement Events – Limited Spaces Available</w:t>
            </w:r>
          </w:p>
        </w:tc>
      </w:tr>
      <w:tr w:rsidR="00E50970" w:rsidRPr="00353025" w14:paraId="41283317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15921758" w14:textId="5004E602" w:rsidR="00E50970" w:rsidRDefault="00092C7A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0964D82" w14:textId="38355399" w:rsidR="00E50970" w:rsidRPr="009024E9" w:rsidRDefault="00092C7A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092C7A">
              <w:rPr>
                <w:rFonts w:ascii="Aptos" w:hAnsi="Aptos" w:cstheme="minorHAnsi"/>
                <w:sz w:val="20"/>
                <w:szCs w:val="20"/>
              </w:rPr>
              <w:t>20-11-2024  J</w:t>
            </w:r>
            <w:r>
              <w:rPr>
                <w:rFonts w:ascii="Aptos" w:hAnsi="Aptos" w:cstheme="minorHAnsi"/>
                <w:sz w:val="20"/>
                <w:szCs w:val="20"/>
              </w:rPr>
              <w:t>oint</w:t>
            </w:r>
            <w:r w:rsidRPr="00092C7A">
              <w:rPr>
                <w:rFonts w:ascii="Aptos" w:hAnsi="Aptos" w:cstheme="minorHAnsi"/>
                <w:sz w:val="20"/>
                <w:szCs w:val="20"/>
              </w:rPr>
              <w:t xml:space="preserve"> OVW/SLCC E</w:t>
            </w:r>
            <w:r>
              <w:rPr>
                <w:rFonts w:ascii="Aptos" w:hAnsi="Aptos" w:cstheme="minorHAnsi"/>
                <w:sz w:val="20"/>
                <w:szCs w:val="20"/>
              </w:rPr>
              <w:t>vent.</w:t>
            </w:r>
          </w:p>
        </w:tc>
      </w:tr>
      <w:tr w:rsidR="00E50970" w:rsidRPr="00353025" w14:paraId="59C0A06C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19A640F0" w14:textId="37C57175" w:rsidR="00E50970" w:rsidRDefault="00C51200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Local Partnerships UK.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A1604BE" w14:textId="07E3DD7F" w:rsidR="00E50970" w:rsidRPr="009024E9" w:rsidRDefault="00C51200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C51200">
              <w:rPr>
                <w:rFonts w:ascii="Aptos" w:hAnsi="Aptos" w:cstheme="minorHAnsi"/>
                <w:sz w:val="20"/>
                <w:szCs w:val="20"/>
              </w:rPr>
              <w:t>Capital Grant Funding Programme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E50970" w:rsidRPr="00353025" w14:paraId="39284899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5A880DE5" w14:textId="08D62939" w:rsidR="00E50970" w:rsidRDefault="00C51200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Beacons NPA.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089FFD5" w14:textId="2878650F" w:rsidR="00E50970" w:rsidRPr="009024E9" w:rsidRDefault="00C51200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C51200">
              <w:rPr>
                <w:rFonts w:ascii="Aptos" w:hAnsi="Aptos" w:cstheme="minorHAnsi"/>
                <w:sz w:val="20"/>
                <w:szCs w:val="20"/>
              </w:rPr>
              <w:t>Powys Public Services Board Climate Event- October 10</w:t>
            </w:r>
            <w:r w:rsidRPr="00C51200">
              <w:rPr>
                <w:rFonts w:ascii="Aptos" w:hAnsi="Aptos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E50970" w:rsidRPr="00353025" w14:paraId="29CB4655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1BBECF21" w14:textId="3788FAAD" w:rsidR="00E50970" w:rsidRDefault="00DE0C80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Parish Online.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21CE6B4" w14:textId="4B513DE9" w:rsidR="00E50970" w:rsidRPr="009024E9" w:rsidRDefault="00DE0C80" w:rsidP="00220B3E">
            <w:pPr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Newsletter.</w:t>
            </w:r>
          </w:p>
        </w:tc>
      </w:tr>
      <w:tr w:rsidR="00E50970" w:rsidRPr="00353025" w14:paraId="5689115A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562B3955" w14:textId="60E2AE03" w:rsidR="00E50970" w:rsidRDefault="00A75FC8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Powys 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34343B3" w14:textId="55F8E0AA" w:rsidR="00E50970" w:rsidRPr="009024E9" w:rsidRDefault="00A75FC8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A75FC8">
              <w:rPr>
                <w:rFonts w:ascii="Aptos" w:hAnsi="Aptos" w:cstheme="minorHAnsi"/>
                <w:sz w:val="20"/>
                <w:szCs w:val="20"/>
              </w:rPr>
              <w:t>Town &amp; Community Council Meeting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E50970" w:rsidRPr="00353025" w14:paraId="29B965B5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5D5B1A69" w14:textId="733AA90C" w:rsidR="00E50970" w:rsidRDefault="00A75FC8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B111759" w14:textId="19035427" w:rsidR="00E50970" w:rsidRPr="009024E9" w:rsidRDefault="00A75FC8" w:rsidP="00220B3E">
            <w:pPr>
              <w:rPr>
                <w:rFonts w:ascii="Aptos" w:hAnsi="Aptos" w:cstheme="minorHAnsi"/>
                <w:sz w:val="20"/>
                <w:szCs w:val="20"/>
              </w:rPr>
            </w:pPr>
            <w:r w:rsidRPr="00A75FC8">
              <w:rPr>
                <w:rFonts w:ascii="Aptos" w:hAnsi="Aptos" w:cstheme="minorHAnsi"/>
                <w:sz w:val="20"/>
                <w:szCs w:val="20"/>
              </w:rPr>
              <w:t>Councils Connect: Youth Engagement &amp; Cost of Living Initiatives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</w:tc>
      </w:tr>
      <w:tr w:rsidR="00E72A33" w:rsidRPr="00353025" w14:paraId="0F4DB16D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0A7F4319" w14:textId="5957E2F3" w:rsidR="00E72A33" w:rsidRDefault="00317671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F3DC224" w14:textId="1BAA7532" w:rsidR="00E72A33" w:rsidRPr="00E50970" w:rsidRDefault="00317671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317671">
              <w:rPr>
                <w:rFonts w:ascii="Segoe UI Emoji" w:hAnsi="Segoe UI Emoji" w:cs="Segoe UI Emoji"/>
                <w:sz w:val="20"/>
                <w:szCs w:val="20"/>
              </w:rPr>
              <w:t>Practice Development Note 8 Code of Conduct: Members and Officers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tr w:rsidR="009C1BAB" w:rsidRPr="00353025" w14:paraId="206F19A8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2679F6DF" w14:textId="4865C509" w:rsidR="009C1BAB" w:rsidRDefault="00E3725D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0008EB2" w14:textId="26E73958" w:rsidR="009C1BAB" w:rsidRPr="00E50970" w:rsidRDefault="00E3725D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E3725D">
              <w:rPr>
                <w:rFonts w:ascii="Segoe UI Emoji" w:hAnsi="Segoe UI Emoji" w:cs="Segoe UI Emoji"/>
                <w:sz w:val="20"/>
                <w:szCs w:val="20"/>
              </w:rPr>
              <w:t>Training Dates - September - December Training Dates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tr w:rsidR="009C1BAB" w:rsidRPr="00353025" w14:paraId="5EA825FC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539CAA6A" w14:textId="267DFF82" w:rsidR="009C1BAB" w:rsidRDefault="003D0E0F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C4282FE" w14:textId="4ABFD380" w:rsidR="009C1BAB" w:rsidRPr="00E50970" w:rsidRDefault="003D0E0F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R</w:t>
            </w:r>
            <w:r w:rsidRPr="003D0E0F">
              <w:rPr>
                <w:rFonts w:ascii="Segoe UI Emoji" w:hAnsi="Segoe UI Emoji" w:cs="Segoe UI Emoji"/>
                <w:sz w:val="20"/>
                <w:szCs w:val="20"/>
              </w:rPr>
              <w:t xml:space="preserve">ole, governance 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&amp;</w:t>
            </w:r>
            <w:r w:rsidRPr="003D0E0F">
              <w:rPr>
                <w:rFonts w:ascii="Segoe UI Emoji" w:hAnsi="Segoe UI Emoji" w:cs="Segoe UI Emoji"/>
                <w:sz w:val="20"/>
                <w:szCs w:val="20"/>
              </w:rPr>
              <w:t xml:space="preserve"> accountability of the community 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&amp;</w:t>
            </w:r>
            <w:r w:rsidRPr="003D0E0F">
              <w:rPr>
                <w:rFonts w:ascii="Segoe UI Emoji" w:hAnsi="Segoe UI Emoji" w:cs="Segoe UI Emoji"/>
                <w:sz w:val="20"/>
                <w:szCs w:val="20"/>
              </w:rPr>
              <w:t xml:space="preserve"> town council sector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tr w:rsidR="009C1BAB" w:rsidRPr="00353025" w14:paraId="50CA0C72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7E076D62" w14:textId="24F9FF52" w:rsidR="009C1BAB" w:rsidRDefault="008304A4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DFC3D56" w14:textId="2BB0DDD4" w:rsidR="009C1BAB" w:rsidRPr="00E50970" w:rsidRDefault="008304A4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8304A4">
              <w:rPr>
                <w:rFonts w:ascii="Segoe UI Emoji" w:hAnsi="Segoe UI Emoji" w:cs="Segoe UI Emoji"/>
                <w:sz w:val="20"/>
                <w:szCs w:val="20"/>
              </w:rPr>
              <w:t>One Voice Wales National Conference 16 October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tr w:rsidR="009C1BAB" w:rsidRPr="00353025" w14:paraId="5439BD90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4C14F3DE" w14:textId="258FCC7D" w:rsidR="009C1BAB" w:rsidRDefault="008304A4" w:rsidP="00220B3E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OVW,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ADC65C9" w14:textId="35440B83" w:rsidR="009C1BAB" w:rsidRPr="00E50970" w:rsidRDefault="008304A4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8304A4">
              <w:rPr>
                <w:rFonts w:ascii="Segoe UI Emoji" w:hAnsi="Segoe UI Emoji" w:cs="Segoe UI Emoji"/>
                <w:sz w:val="20"/>
                <w:szCs w:val="20"/>
              </w:rPr>
              <w:t>Webinar Older People's Engagement &amp; Services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tr w:rsidR="009C1BAB" w:rsidRPr="00353025" w14:paraId="60128212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3BBBD23A" w14:textId="48712C0E" w:rsidR="009C1BAB" w:rsidRDefault="008304A4" w:rsidP="00C75263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Windfall.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F7CC15B" w14:textId="2FB50E51" w:rsidR="009C1BAB" w:rsidRPr="00E50970" w:rsidRDefault="008304A4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8304A4">
              <w:rPr>
                <w:rFonts w:ascii="Segoe UI Emoji" w:hAnsi="Segoe UI Emoji" w:cs="Segoe UI Emoji"/>
                <w:sz w:val="20"/>
                <w:szCs w:val="20"/>
              </w:rPr>
              <w:t>Mid Wales Community Energy Trust (Windfall) - Search for Additional Directors</w:t>
            </w:r>
          </w:p>
        </w:tc>
      </w:tr>
      <w:tr w:rsidR="004740D7" w:rsidRPr="00353025" w14:paraId="4EA9932F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4D911CCA" w14:textId="5B34625F" w:rsidR="004740D7" w:rsidRDefault="004740D7" w:rsidP="00C75263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Powys 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30A569C" w14:textId="022A4A6E" w:rsidR="004740D7" w:rsidRPr="008304A4" w:rsidRDefault="004740D7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4740D7">
              <w:rPr>
                <w:rFonts w:ascii="Segoe UI Emoji" w:hAnsi="Segoe UI Emoji" w:cs="Segoe UI Emoji"/>
                <w:sz w:val="20"/>
                <w:szCs w:val="20"/>
              </w:rPr>
              <w:t>Single Transferable Vote Consultation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tr w:rsidR="004740D7" w:rsidRPr="00353025" w14:paraId="7EFFC4F9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53BB7658" w14:textId="66E3ECEA" w:rsidR="004740D7" w:rsidRDefault="00F50179" w:rsidP="00C75263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Llais.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9B7E602" w14:textId="529BFA51" w:rsidR="004740D7" w:rsidRPr="008304A4" w:rsidRDefault="00F50179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F50179">
              <w:rPr>
                <w:rFonts w:ascii="Segoe UI Emoji" w:hAnsi="Segoe UI Emoji" w:cs="Segoe UI Emoji"/>
                <w:sz w:val="20"/>
                <w:szCs w:val="20"/>
              </w:rPr>
              <w:t>Llais monthly newsletter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tr w:rsidR="004740D7" w:rsidRPr="00353025" w14:paraId="370627F5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080B86B6" w14:textId="0993FC71" w:rsidR="004740D7" w:rsidRDefault="00F50179" w:rsidP="00C75263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OVW,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D3BB7C7" w14:textId="1D544FD6" w:rsidR="004740D7" w:rsidRPr="008304A4" w:rsidRDefault="00F50179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F50179">
              <w:rPr>
                <w:rFonts w:ascii="Segoe UI Emoji" w:hAnsi="Segoe UI Emoji" w:cs="Segoe UI Emoji"/>
                <w:sz w:val="20"/>
                <w:szCs w:val="20"/>
              </w:rPr>
              <w:t>Annual Membership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tr w:rsidR="004740D7" w:rsidRPr="00353025" w14:paraId="2DBE7FC0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352C017F" w14:textId="60BE1476" w:rsidR="004740D7" w:rsidRDefault="00F50179" w:rsidP="00C75263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OVW,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4424784" w14:textId="4701E384" w:rsidR="004740D7" w:rsidRPr="008304A4" w:rsidRDefault="00F50179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F50179">
              <w:rPr>
                <w:rFonts w:ascii="Segoe UI Emoji" w:hAnsi="Segoe UI Emoji" w:cs="Segoe UI Emoji"/>
                <w:sz w:val="20"/>
                <w:szCs w:val="20"/>
              </w:rPr>
              <w:t xml:space="preserve">Feedback </w:t>
            </w:r>
            <w:r w:rsidR="00FA011F" w:rsidRPr="00F50179">
              <w:rPr>
                <w:rFonts w:ascii="Segoe UI Emoji" w:hAnsi="Segoe UI Emoji" w:cs="Segoe UI Emoji"/>
                <w:sz w:val="20"/>
                <w:szCs w:val="20"/>
              </w:rPr>
              <w:t>Needed!</w:t>
            </w:r>
          </w:p>
        </w:tc>
      </w:tr>
      <w:tr w:rsidR="004740D7" w:rsidRPr="00353025" w14:paraId="1AC0A763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71A036DD" w14:textId="0492C585" w:rsidR="004740D7" w:rsidRDefault="004A43F6" w:rsidP="00C75263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Dyfed/Powys Watch.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A65B43F" w14:textId="509C0E4E" w:rsidR="004740D7" w:rsidRPr="008304A4" w:rsidRDefault="004A43F6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4A43F6">
              <w:rPr>
                <w:rFonts w:ascii="Segoe UI Emoji" w:hAnsi="Segoe UI Emoji" w:cs="Segoe UI Emoji"/>
                <w:sz w:val="20"/>
                <w:szCs w:val="20"/>
              </w:rPr>
              <w:t xml:space="preserve">Our </w:t>
            </w:r>
            <w:r w:rsidR="00FA011F" w:rsidRPr="004A43F6">
              <w:rPr>
                <w:rFonts w:ascii="Segoe UI Emoji" w:hAnsi="Segoe UI Emoji" w:cs="Segoe UI Emoji"/>
                <w:sz w:val="20"/>
                <w:szCs w:val="20"/>
              </w:rPr>
              <w:t>time.</w:t>
            </w:r>
            <w:r w:rsidRPr="004A43F6">
              <w:rPr>
                <w:rFonts w:ascii="Segoe UI Emoji" w:hAnsi="Segoe UI Emoji" w:cs="Segoe UI Emoji"/>
                <w:sz w:val="20"/>
                <w:szCs w:val="20"/>
              </w:rPr>
              <w:t xml:space="preserve"> we are asking for help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tr w:rsidR="004740D7" w:rsidRPr="00353025" w14:paraId="559B1C42" w14:textId="77777777" w:rsidTr="00E070C3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5C89416F" w14:textId="4E228E2E" w:rsidR="004740D7" w:rsidRDefault="008A2149" w:rsidP="00C75263">
            <w:pPr>
              <w:pStyle w:val="NoSpacing"/>
              <w:ind w:left="28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8A03843" w14:textId="016AC76A" w:rsidR="004740D7" w:rsidRPr="008304A4" w:rsidRDefault="008A2149" w:rsidP="00220B3E">
            <w:pPr>
              <w:rPr>
                <w:rFonts w:ascii="Segoe UI Emoji" w:hAnsi="Segoe UI Emoji" w:cs="Segoe UI Emoji"/>
                <w:sz w:val="20"/>
                <w:szCs w:val="20"/>
              </w:rPr>
            </w:pPr>
            <w:r w:rsidRPr="008A2149">
              <w:rPr>
                <w:rFonts w:ascii="Segoe UI Emoji" w:hAnsi="Segoe UI Emoji" w:cs="Segoe UI Emoji"/>
                <w:sz w:val="20"/>
                <w:szCs w:val="20"/>
              </w:rPr>
              <w:t>Minutes of Llanidloes Locality Network Meeting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bookmarkEnd w:id="10"/>
      <w:bookmarkEnd w:id="13"/>
      <w:bookmarkEnd w:id="14"/>
    </w:tbl>
    <w:p w14:paraId="0DFDC6CA" w14:textId="77777777" w:rsidR="00A43D2C" w:rsidRPr="00353025" w:rsidRDefault="00A43D2C" w:rsidP="00A43D2C">
      <w:pPr>
        <w:spacing w:line="240" w:lineRule="atLeast"/>
        <w:rPr>
          <w:rFonts w:ascii="Aptos" w:hAnsi="Aptos" w:cstheme="minorHAnsi"/>
          <w:bCs/>
          <w:iCs/>
        </w:rPr>
      </w:pPr>
    </w:p>
    <w:p w14:paraId="33545F80" w14:textId="1B1249CA" w:rsidR="00B24034" w:rsidRPr="00353025" w:rsidRDefault="00A43D2C">
      <w:pPr>
        <w:pStyle w:val="ListParagraph"/>
        <w:numPr>
          <w:ilvl w:val="0"/>
          <w:numId w:val="6"/>
        </w:numPr>
        <w:spacing w:line="240" w:lineRule="atLeast"/>
        <w:ind w:left="567" w:hanging="567"/>
        <w:rPr>
          <w:rFonts w:ascii="Aptos" w:hAnsi="Aptos" w:cstheme="minorHAnsi"/>
          <w:b/>
          <w:i/>
        </w:rPr>
      </w:pPr>
      <w:r w:rsidRPr="00353025">
        <w:rPr>
          <w:rFonts w:ascii="Aptos" w:hAnsi="Aptos" w:cstheme="minorHAnsi"/>
          <w:b/>
          <w:i/>
        </w:rPr>
        <w:t>F</w:t>
      </w:r>
      <w:r w:rsidR="00B24034" w:rsidRPr="00353025">
        <w:rPr>
          <w:rFonts w:ascii="Aptos" w:hAnsi="Aptos" w:cstheme="minorHAnsi"/>
          <w:b/>
          <w:i/>
        </w:rPr>
        <w:t>inance.</w:t>
      </w:r>
    </w:p>
    <w:p w14:paraId="46E081E6" w14:textId="502F27DE" w:rsidR="00941B4D" w:rsidRPr="00353025" w:rsidRDefault="00941B4D">
      <w:pPr>
        <w:pStyle w:val="NoSpacing"/>
        <w:numPr>
          <w:ilvl w:val="1"/>
          <w:numId w:val="6"/>
        </w:numPr>
        <w:ind w:left="1134" w:hanging="567"/>
        <w:rPr>
          <w:rFonts w:ascii="Aptos" w:hAnsi="Aptos"/>
          <w:iCs/>
          <w:u w:val="single"/>
        </w:rPr>
      </w:pPr>
      <w:bookmarkStart w:id="15" w:name="_Hlk52361917"/>
      <w:r w:rsidRPr="00353025">
        <w:rPr>
          <w:rFonts w:ascii="Aptos" w:hAnsi="Aptos"/>
          <w:iCs/>
          <w:u w:val="single"/>
        </w:rPr>
        <w:t>Accounts</w:t>
      </w:r>
      <w:r w:rsidR="00876040" w:rsidRPr="00353025">
        <w:rPr>
          <w:rFonts w:ascii="Aptos" w:hAnsi="Aptos"/>
          <w:iCs/>
          <w:u w:val="single"/>
        </w:rPr>
        <w:t>.</w:t>
      </w:r>
    </w:p>
    <w:p w14:paraId="13F79BA0" w14:textId="4C375FD4" w:rsidR="00FF3E0C" w:rsidRDefault="00FF3E0C" w:rsidP="00ED04F0">
      <w:pPr>
        <w:pStyle w:val="NoSpacing"/>
        <w:numPr>
          <w:ilvl w:val="2"/>
          <w:numId w:val="6"/>
        </w:numPr>
        <w:ind w:left="1843" w:hanging="709"/>
        <w:rPr>
          <w:rFonts w:ascii="Aptos" w:hAnsi="Aptos"/>
          <w:iCs/>
        </w:rPr>
      </w:pPr>
      <w:r w:rsidRPr="00353025">
        <w:rPr>
          <w:rFonts w:ascii="Aptos" w:hAnsi="Aptos"/>
          <w:iCs/>
        </w:rPr>
        <w:t>Approval of Income &amp; Expenditure</w:t>
      </w:r>
      <w:r w:rsidR="00881EAD" w:rsidRPr="00353025">
        <w:rPr>
          <w:rFonts w:ascii="Aptos" w:hAnsi="Aptos"/>
          <w:iCs/>
        </w:rPr>
        <w:t>.</w:t>
      </w:r>
      <w:r w:rsidR="00E6361B">
        <w:rPr>
          <w:rFonts w:ascii="Aptos" w:hAnsi="Aptos"/>
          <w:iCs/>
        </w:rPr>
        <w:t xml:space="preserve"> </w:t>
      </w:r>
      <w:r w:rsidR="00E6361B" w:rsidRPr="00E6361B">
        <w:rPr>
          <w:rFonts w:ascii="Aptos" w:hAnsi="Aptos"/>
          <w:iCs/>
          <w:sz w:val="20"/>
          <w:szCs w:val="18"/>
        </w:rPr>
        <w:t>(List</w:t>
      </w:r>
      <w:r w:rsidR="0015644D">
        <w:rPr>
          <w:rFonts w:ascii="Aptos" w:hAnsi="Aptos"/>
          <w:iCs/>
          <w:sz w:val="20"/>
          <w:szCs w:val="18"/>
        </w:rPr>
        <w:t>s</w:t>
      </w:r>
      <w:r w:rsidR="00E6361B" w:rsidRPr="00E6361B">
        <w:rPr>
          <w:rFonts w:ascii="Aptos" w:hAnsi="Aptos"/>
          <w:iCs/>
          <w:sz w:val="20"/>
          <w:szCs w:val="18"/>
        </w:rPr>
        <w:t xml:space="preserve"> attached)</w:t>
      </w:r>
    </w:p>
    <w:p w14:paraId="3E12FA2A" w14:textId="69C31B65" w:rsidR="00104287" w:rsidRDefault="00104287" w:rsidP="00ED04F0">
      <w:pPr>
        <w:pStyle w:val="NoSpacing"/>
        <w:numPr>
          <w:ilvl w:val="2"/>
          <w:numId w:val="6"/>
        </w:numPr>
        <w:ind w:left="1843" w:hanging="709"/>
        <w:rPr>
          <w:rFonts w:ascii="Aptos" w:hAnsi="Aptos"/>
          <w:iCs/>
        </w:rPr>
      </w:pPr>
      <w:r w:rsidRPr="00353025">
        <w:rPr>
          <w:rFonts w:ascii="Aptos" w:hAnsi="Aptos"/>
          <w:iCs/>
        </w:rPr>
        <w:t>Reconciliation</w:t>
      </w:r>
      <w:r w:rsidR="00CF2558">
        <w:rPr>
          <w:rFonts w:ascii="Aptos" w:hAnsi="Aptos"/>
          <w:iCs/>
        </w:rPr>
        <w:t>s</w:t>
      </w:r>
      <w:r w:rsidRPr="00353025">
        <w:rPr>
          <w:rFonts w:ascii="Aptos" w:hAnsi="Aptos"/>
          <w:iCs/>
        </w:rPr>
        <w:t xml:space="preserve"> </w:t>
      </w:r>
      <w:r w:rsidR="00BF60B5">
        <w:rPr>
          <w:rFonts w:ascii="Aptos" w:hAnsi="Aptos"/>
          <w:iCs/>
        </w:rPr>
        <w:t xml:space="preserve">approval </w:t>
      </w:r>
      <w:r w:rsidRPr="00353025">
        <w:rPr>
          <w:rFonts w:ascii="Aptos" w:hAnsi="Aptos"/>
          <w:iCs/>
        </w:rPr>
        <w:t xml:space="preserve">to </w:t>
      </w:r>
      <w:r w:rsidR="00AA6B54">
        <w:rPr>
          <w:rFonts w:ascii="Aptos" w:hAnsi="Aptos"/>
          <w:iCs/>
        </w:rPr>
        <w:t>31.0</w:t>
      </w:r>
      <w:r w:rsidR="00D92172">
        <w:rPr>
          <w:rFonts w:ascii="Aptos" w:hAnsi="Aptos"/>
          <w:iCs/>
        </w:rPr>
        <w:t>8</w:t>
      </w:r>
      <w:r w:rsidR="0015644D">
        <w:rPr>
          <w:rFonts w:ascii="Aptos" w:hAnsi="Aptos"/>
          <w:iCs/>
        </w:rPr>
        <w:t>.2024</w:t>
      </w:r>
    </w:p>
    <w:p w14:paraId="0699B709" w14:textId="7B76975D" w:rsidR="00FF3E0C" w:rsidRDefault="00FF3E0C" w:rsidP="00ED04F0">
      <w:pPr>
        <w:pStyle w:val="NoSpacing"/>
        <w:numPr>
          <w:ilvl w:val="2"/>
          <w:numId w:val="6"/>
        </w:numPr>
        <w:spacing w:line="240" w:lineRule="atLeast"/>
        <w:ind w:left="1843" w:hanging="709"/>
        <w:rPr>
          <w:rFonts w:ascii="Aptos" w:hAnsi="Aptos"/>
          <w:szCs w:val="28"/>
        </w:rPr>
      </w:pPr>
      <w:r w:rsidRPr="00353025">
        <w:rPr>
          <w:rFonts w:ascii="Aptos" w:hAnsi="Aptos"/>
          <w:szCs w:val="28"/>
        </w:rPr>
        <w:t>Account Summary</w:t>
      </w:r>
      <w:r w:rsidR="00C27106" w:rsidRPr="00353025">
        <w:rPr>
          <w:rFonts w:ascii="Aptos" w:hAnsi="Aptos"/>
          <w:szCs w:val="28"/>
        </w:rPr>
        <w:t xml:space="preserve"> o</w:t>
      </w:r>
      <w:r w:rsidRPr="00353025">
        <w:rPr>
          <w:rFonts w:ascii="Aptos" w:hAnsi="Aptos"/>
          <w:szCs w:val="28"/>
        </w:rPr>
        <w:t>f Income &amp; Expenditure.</w:t>
      </w:r>
    </w:p>
    <w:tbl>
      <w:tblPr>
        <w:tblW w:w="7991" w:type="dxa"/>
        <w:tblInd w:w="1838" w:type="dxa"/>
        <w:tblLook w:val="04A0" w:firstRow="1" w:lastRow="0" w:firstColumn="1" w:lastColumn="0" w:noHBand="0" w:noVBand="1"/>
      </w:tblPr>
      <w:tblGrid>
        <w:gridCol w:w="1233"/>
        <w:gridCol w:w="1379"/>
        <w:gridCol w:w="1379"/>
        <w:gridCol w:w="1555"/>
        <w:gridCol w:w="1045"/>
        <w:gridCol w:w="1400"/>
      </w:tblGrid>
      <w:tr w:rsidR="00360125" w:rsidRPr="00360125" w14:paraId="19A6677B" w14:textId="77777777" w:rsidTr="00360125">
        <w:trPr>
          <w:trHeight w:val="315"/>
        </w:trPr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AA676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Account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0D821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Balance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04CF9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Total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59DE9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Approval at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7C8FE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Projected Balance</w:t>
            </w:r>
          </w:p>
        </w:tc>
      </w:tr>
      <w:tr w:rsidR="00360125" w:rsidRPr="00360125" w14:paraId="2AEC7DA2" w14:textId="77777777" w:rsidTr="00360125">
        <w:trPr>
          <w:trHeight w:val="315"/>
        </w:trPr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DC9DCC" w14:textId="77777777" w:rsidR="00360125" w:rsidRPr="00360125" w:rsidRDefault="00360125" w:rsidP="00360125">
            <w:pPr>
              <w:rPr>
                <w:rFonts w:ascii="Aptos" w:hAnsi="Aptos" w:cs="Calibri"/>
                <w:color w:val="000000"/>
                <w:lang w:eastAsia="en-GB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E52DB" w14:textId="77777777" w:rsidR="00360125" w:rsidRPr="00360125" w:rsidRDefault="00360125" w:rsidP="00360125">
            <w:pPr>
              <w:rPr>
                <w:rFonts w:ascii="Aptos" w:hAnsi="Aptos" w:cs="Calibri"/>
                <w:color w:val="000000"/>
                <w:lang w:eastAsia="en-GB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7ACA" w14:textId="77777777" w:rsidR="00360125" w:rsidRPr="00360125" w:rsidRDefault="00360125" w:rsidP="00360125">
            <w:pPr>
              <w:rPr>
                <w:rFonts w:ascii="Aptos" w:hAnsi="Aptos" w:cs="Calibri"/>
                <w:color w:val="000000"/>
                <w:lang w:eastAsia="en-GB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BC927D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September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CB009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Meeting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0A0EF3" w14:textId="77777777" w:rsidR="00360125" w:rsidRPr="00360125" w:rsidRDefault="00360125" w:rsidP="00360125">
            <w:pPr>
              <w:rPr>
                <w:rFonts w:ascii="Aptos" w:hAnsi="Aptos" w:cs="Calibri"/>
                <w:color w:val="000000"/>
                <w:lang w:eastAsia="en-GB"/>
              </w:rPr>
            </w:pPr>
          </w:p>
        </w:tc>
      </w:tr>
      <w:tr w:rsidR="00360125" w:rsidRPr="00360125" w14:paraId="0421FE64" w14:textId="77777777" w:rsidTr="00360125">
        <w:trPr>
          <w:trHeight w:val="315"/>
        </w:trPr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9C8545" w14:textId="77777777" w:rsidR="00360125" w:rsidRPr="00360125" w:rsidRDefault="00360125" w:rsidP="00360125">
            <w:pPr>
              <w:rPr>
                <w:rFonts w:ascii="Aptos" w:hAnsi="Aptos" w:cs="Calibri"/>
                <w:color w:val="000000"/>
                <w:lang w:eastAsia="en-GB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1849B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01.09.2024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8EE4D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Expenditure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AB818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Income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54C6F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30.09.2024</w:t>
            </w:r>
          </w:p>
        </w:tc>
      </w:tr>
      <w:tr w:rsidR="00360125" w:rsidRPr="00360125" w14:paraId="2B93399A" w14:textId="77777777" w:rsidTr="00360125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9016B" w14:textId="77777777" w:rsidR="00360125" w:rsidRPr="00360125" w:rsidRDefault="00360125" w:rsidP="00360125">
            <w:pPr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Precept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83D76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£9,448.74</w:t>
            </w: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BEAC" w14:textId="77777777" w:rsidR="00360125" w:rsidRPr="00360125" w:rsidRDefault="00360125" w:rsidP="00360125">
            <w:pPr>
              <w:jc w:val="center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£34,207.04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1880D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£2,894.24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D4414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96637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£6,554.50</w:t>
            </w:r>
          </w:p>
        </w:tc>
      </w:tr>
      <w:tr w:rsidR="00360125" w:rsidRPr="00360125" w14:paraId="48D86968" w14:textId="77777777" w:rsidTr="00360125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598D2" w14:textId="77777777" w:rsidR="00360125" w:rsidRPr="00360125" w:rsidRDefault="00360125" w:rsidP="00360125">
            <w:pPr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 xml:space="preserve">Cemetery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47BE4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£9,565.90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1BE3C" w14:textId="77777777" w:rsidR="00360125" w:rsidRPr="00360125" w:rsidRDefault="00360125" w:rsidP="00360125">
            <w:pPr>
              <w:rPr>
                <w:rFonts w:ascii="Aptos" w:hAnsi="Aptos" w:cs="Calibri"/>
                <w:color w:val="000000"/>
                <w:lang w:eastAsia="en-GB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BC690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£0.00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D2FB7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C8287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£9,565.90</w:t>
            </w:r>
          </w:p>
        </w:tc>
      </w:tr>
      <w:tr w:rsidR="00360125" w:rsidRPr="00360125" w14:paraId="77928D04" w14:textId="77777777" w:rsidTr="00360125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097FE" w14:textId="77777777" w:rsidR="00360125" w:rsidRPr="00360125" w:rsidRDefault="00360125" w:rsidP="00360125">
            <w:pPr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Interest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3C39C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£15,192.40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3DCB" w14:textId="77777777" w:rsidR="00360125" w:rsidRPr="00360125" w:rsidRDefault="00360125" w:rsidP="00360125">
            <w:pPr>
              <w:rPr>
                <w:rFonts w:ascii="Aptos" w:hAnsi="Aptos" w:cs="Calibri"/>
                <w:color w:val="000000"/>
                <w:lang w:eastAsia="en-GB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373FB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£0.00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538ED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£18.11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5C6A6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color w:val="000000"/>
                <w:lang w:eastAsia="en-GB"/>
              </w:rPr>
              <w:t>£15,210.51</w:t>
            </w:r>
          </w:p>
        </w:tc>
      </w:tr>
      <w:tr w:rsidR="00360125" w:rsidRPr="00360125" w14:paraId="4630DD47" w14:textId="77777777" w:rsidTr="00360125">
        <w:trPr>
          <w:trHeight w:val="315"/>
        </w:trPr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8D3EE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color w:val="000000"/>
                <w:lang w:eastAsia="en-GB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72681" w14:textId="77777777" w:rsidR="00360125" w:rsidRPr="00360125" w:rsidRDefault="00360125" w:rsidP="00360125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D02EB" w14:textId="77777777" w:rsidR="00360125" w:rsidRPr="00360125" w:rsidRDefault="00360125" w:rsidP="00360125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5EC53" w14:textId="77777777" w:rsidR="00360125" w:rsidRPr="00360125" w:rsidRDefault="00360125" w:rsidP="00360125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2F21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b/>
                <w:bCs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b/>
                <w:bCs/>
                <w:color w:val="000000"/>
                <w:lang w:eastAsia="en-GB"/>
              </w:rPr>
              <w:t>Total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4CBF2" w14:textId="77777777" w:rsidR="00360125" w:rsidRPr="00360125" w:rsidRDefault="00360125" w:rsidP="00360125">
            <w:pPr>
              <w:jc w:val="right"/>
              <w:rPr>
                <w:rFonts w:ascii="Aptos" w:hAnsi="Aptos" w:cs="Calibri"/>
                <w:b/>
                <w:bCs/>
                <w:color w:val="000000"/>
                <w:lang w:eastAsia="en-GB"/>
              </w:rPr>
            </w:pPr>
            <w:r w:rsidRPr="00360125">
              <w:rPr>
                <w:rFonts w:ascii="Aptos" w:hAnsi="Aptos" w:cs="Calibri"/>
                <w:b/>
                <w:bCs/>
                <w:color w:val="000000"/>
                <w:lang w:eastAsia="en-GB"/>
              </w:rPr>
              <w:t>£31,330.91</w:t>
            </w:r>
          </w:p>
        </w:tc>
      </w:tr>
    </w:tbl>
    <w:p w14:paraId="3B2D02D5" w14:textId="77777777" w:rsidR="00702A8E" w:rsidRPr="00702A8E" w:rsidRDefault="00702A8E" w:rsidP="00702A8E">
      <w:pPr>
        <w:pStyle w:val="ListParagraph"/>
        <w:numPr>
          <w:ilvl w:val="0"/>
          <w:numId w:val="18"/>
        </w:numPr>
        <w:spacing w:line="240" w:lineRule="atLeast"/>
        <w:rPr>
          <w:rFonts w:ascii="Aptos" w:eastAsia="Calibri" w:hAnsi="Aptos" w:cs="Times New Roman"/>
          <w:vanish/>
          <w:szCs w:val="28"/>
        </w:rPr>
      </w:pPr>
    </w:p>
    <w:p w14:paraId="4FCEA8D9" w14:textId="77777777" w:rsidR="00702A8E" w:rsidRPr="00702A8E" w:rsidRDefault="00702A8E" w:rsidP="00702A8E">
      <w:pPr>
        <w:pStyle w:val="ListParagraph"/>
        <w:numPr>
          <w:ilvl w:val="0"/>
          <w:numId w:val="18"/>
        </w:numPr>
        <w:spacing w:line="240" w:lineRule="atLeast"/>
        <w:rPr>
          <w:rFonts w:ascii="Aptos" w:eastAsia="Calibri" w:hAnsi="Aptos" w:cs="Times New Roman"/>
          <w:vanish/>
          <w:szCs w:val="28"/>
        </w:rPr>
      </w:pPr>
    </w:p>
    <w:p w14:paraId="4D18A10A" w14:textId="77777777" w:rsidR="00702A8E" w:rsidRPr="00702A8E" w:rsidRDefault="00702A8E" w:rsidP="00702A8E">
      <w:pPr>
        <w:pStyle w:val="ListParagraph"/>
        <w:numPr>
          <w:ilvl w:val="0"/>
          <w:numId w:val="18"/>
        </w:numPr>
        <w:spacing w:line="240" w:lineRule="atLeast"/>
        <w:rPr>
          <w:rFonts w:ascii="Aptos" w:eastAsia="Calibri" w:hAnsi="Aptos" w:cs="Times New Roman"/>
          <w:vanish/>
          <w:szCs w:val="28"/>
        </w:rPr>
      </w:pPr>
    </w:p>
    <w:p w14:paraId="67A78727" w14:textId="77777777" w:rsidR="00702A8E" w:rsidRPr="00702A8E" w:rsidRDefault="00702A8E" w:rsidP="00702A8E">
      <w:pPr>
        <w:pStyle w:val="ListParagraph"/>
        <w:numPr>
          <w:ilvl w:val="0"/>
          <w:numId w:val="18"/>
        </w:numPr>
        <w:spacing w:line="240" w:lineRule="atLeast"/>
        <w:rPr>
          <w:rFonts w:ascii="Aptos" w:eastAsia="Calibri" w:hAnsi="Aptos" w:cs="Times New Roman"/>
          <w:vanish/>
          <w:szCs w:val="28"/>
        </w:rPr>
      </w:pPr>
    </w:p>
    <w:p w14:paraId="031E5464" w14:textId="77777777" w:rsidR="00702A8E" w:rsidRPr="00702A8E" w:rsidRDefault="00702A8E" w:rsidP="00702A8E">
      <w:pPr>
        <w:pStyle w:val="ListParagraph"/>
        <w:numPr>
          <w:ilvl w:val="0"/>
          <w:numId w:val="18"/>
        </w:numPr>
        <w:spacing w:line="240" w:lineRule="atLeast"/>
        <w:rPr>
          <w:rFonts w:ascii="Aptos" w:eastAsia="Calibri" w:hAnsi="Aptos" w:cs="Times New Roman"/>
          <w:vanish/>
          <w:szCs w:val="28"/>
        </w:rPr>
      </w:pPr>
    </w:p>
    <w:p w14:paraId="142A8A74" w14:textId="77777777" w:rsidR="00702A8E" w:rsidRPr="00702A8E" w:rsidRDefault="00702A8E" w:rsidP="00702A8E">
      <w:pPr>
        <w:pStyle w:val="ListParagraph"/>
        <w:numPr>
          <w:ilvl w:val="0"/>
          <w:numId w:val="18"/>
        </w:numPr>
        <w:spacing w:line="240" w:lineRule="atLeast"/>
        <w:rPr>
          <w:rFonts w:ascii="Aptos" w:eastAsia="Calibri" w:hAnsi="Aptos" w:cs="Times New Roman"/>
          <w:vanish/>
          <w:szCs w:val="28"/>
        </w:rPr>
      </w:pPr>
    </w:p>
    <w:p w14:paraId="1DF74B67" w14:textId="77777777" w:rsidR="00702A8E" w:rsidRPr="00702A8E" w:rsidRDefault="00702A8E" w:rsidP="00702A8E">
      <w:pPr>
        <w:pStyle w:val="ListParagraph"/>
        <w:numPr>
          <w:ilvl w:val="0"/>
          <w:numId w:val="18"/>
        </w:numPr>
        <w:spacing w:line="240" w:lineRule="atLeast"/>
        <w:rPr>
          <w:rFonts w:ascii="Aptos" w:eastAsia="Calibri" w:hAnsi="Aptos" w:cs="Times New Roman"/>
          <w:vanish/>
          <w:szCs w:val="28"/>
        </w:rPr>
      </w:pPr>
    </w:p>
    <w:p w14:paraId="322FC684" w14:textId="77777777" w:rsidR="00702A8E" w:rsidRPr="00702A8E" w:rsidRDefault="00702A8E" w:rsidP="00702A8E">
      <w:pPr>
        <w:pStyle w:val="ListParagraph"/>
        <w:numPr>
          <w:ilvl w:val="1"/>
          <w:numId w:val="18"/>
        </w:numPr>
        <w:spacing w:line="240" w:lineRule="atLeast"/>
        <w:rPr>
          <w:rFonts w:ascii="Aptos" w:eastAsia="Calibri" w:hAnsi="Aptos" w:cs="Times New Roman"/>
          <w:vanish/>
          <w:szCs w:val="28"/>
        </w:rPr>
      </w:pPr>
    </w:p>
    <w:p w14:paraId="4B41F94C" w14:textId="77777777" w:rsidR="000B144D" w:rsidRDefault="000B144D" w:rsidP="000B144D">
      <w:pPr>
        <w:pStyle w:val="NoSpacing"/>
        <w:numPr>
          <w:ilvl w:val="1"/>
          <w:numId w:val="18"/>
        </w:numPr>
        <w:spacing w:line="240" w:lineRule="atLeast"/>
        <w:rPr>
          <w:rFonts w:ascii="Aptos" w:hAnsi="Aptos"/>
          <w:szCs w:val="28"/>
        </w:rPr>
      </w:pPr>
      <w:r>
        <w:rPr>
          <w:rFonts w:ascii="Aptos" w:hAnsi="Aptos"/>
          <w:szCs w:val="28"/>
        </w:rPr>
        <w:t>Appeal for Funding.</w:t>
      </w:r>
    </w:p>
    <w:p w14:paraId="62E9A152" w14:textId="1CFE5AC9" w:rsidR="00702A8E" w:rsidRDefault="000B144D" w:rsidP="000B144D">
      <w:pPr>
        <w:pStyle w:val="NoSpacing"/>
        <w:numPr>
          <w:ilvl w:val="2"/>
          <w:numId w:val="18"/>
        </w:numPr>
        <w:spacing w:line="240" w:lineRule="atLeast"/>
        <w:rPr>
          <w:rFonts w:ascii="Aptos" w:hAnsi="Aptos"/>
          <w:szCs w:val="28"/>
        </w:rPr>
      </w:pPr>
      <w:r w:rsidRPr="000B144D">
        <w:rPr>
          <w:rFonts w:ascii="Aptos" w:hAnsi="Aptos"/>
          <w:szCs w:val="28"/>
        </w:rPr>
        <w:t>Montgomery YFC Eisteddfod CFfI Maldwyn</w:t>
      </w:r>
      <w:r>
        <w:rPr>
          <w:rFonts w:ascii="Aptos" w:hAnsi="Aptos"/>
          <w:szCs w:val="28"/>
        </w:rPr>
        <w:t>.</w:t>
      </w:r>
    </w:p>
    <w:p w14:paraId="069392BA" w14:textId="77777777" w:rsidR="000B144D" w:rsidRDefault="000B144D" w:rsidP="000B144D">
      <w:pPr>
        <w:pStyle w:val="NoSpacing"/>
        <w:spacing w:line="240" w:lineRule="atLeast"/>
        <w:ind w:left="1494"/>
        <w:rPr>
          <w:rFonts w:ascii="Aptos" w:hAnsi="Aptos"/>
          <w:szCs w:val="28"/>
        </w:rPr>
      </w:pPr>
    </w:p>
    <w:p w14:paraId="6C528DC9" w14:textId="6D8A04DE" w:rsidR="00D51D1E" w:rsidRDefault="00D51D1E" w:rsidP="00D51D1E">
      <w:pPr>
        <w:pStyle w:val="NoSpacing"/>
        <w:numPr>
          <w:ilvl w:val="0"/>
          <w:numId w:val="6"/>
        </w:numPr>
        <w:spacing w:line="240" w:lineRule="atLeast"/>
        <w:rPr>
          <w:rFonts w:ascii="Aptos" w:hAnsi="Aptos"/>
          <w:szCs w:val="28"/>
        </w:rPr>
      </w:pPr>
      <w:r>
        <w:rPr>
          <w:rFonts w:ascii="Aptos" w:hAnsi="Aptos"/>
          <w:szCs w:val="28"/>
        </w:rPr>
        <w:t>Matters for Discussions</w:t>
      </w:r>
    </w:p>
    <w:p w14:paraId="0C3CEE91" w14:textId="1EB0A807" w:rsidR="00D51D1E" w:rsidRPr="00AA6B54" w:rsidRDefault="00D51D1E" w:rsidP="00D51D1E">
      <w:pPr>
        <w:pStyle w:val="NoSpacing"/>
        <w:numPr>
          <w:ilvl w:val="1"/>
          <w:numId w:val="6"/>
        </w:numPr>
        <w:spacing w:line="240" w:lineRule="atLeast"/>
        <w:ind w:left="1134" w:hanging="567"/>
        <w:rPr>
          <w:rFonts w:ascii="Aptos" w:hAnsi="Aptos"/>
          <w:szCs w:val="28"/>
          <w:u w:val="single"/>
        </w:rPr>
      </w:pPr>
      <w:r w:rsidRPr="00AA6B54">
        <w:rPr>
          <w:rFonts w:ascii="Aptos" w:hAnsi="Aptos"/>
          <w:szCs w:val="28"/>
          <w:u w:val="single"/>
        </w:rPr>
        <w:t>Matters Raised by Councillors.</w:t>
      </w:r>
    </w:p>
    <w:bookmarkEnd w:id="15"/>
    <w:p w14:paraId="45C76558" w14:textId="3CC951AD" w:rsidR="001874D8" w:rsidRPr="00AA6B54" w:rsidRDefault="00B24034" w:rsidP="00D51D1E">
      <w:pPr>
        <w:pStyle w:val="NoSpacing"/>
        <w:numPr>
          <w:ilvl w:val="1"/>
          <w:numId w:val="6"/>
        </w:numPr>
        <w:ind w:left="1134" w:hanging="567"/>
        <w:rPr>
          <w:rFonts w:ascii="Aptos" w:hAnsi="Aptos"/>
          <w:u w:val="single"/>
        </w:rPr>
      </w:pPr>
      <w:r w:rsidRPr="00AA6B54">
        <w:rPr>
          <w:rFonts w:ascii="Aptos" w:hAnsi="Aptos"/>
          <w:u w:val="single"/>
        </w:rPr>
        <w:t>Date &amp; Time of Next Meeting</w:t>
      </w:r>
      <w:r w:rsidR="00266843" w:rsidRPr="00AA6B54">
        <w:rPr>
          <w:rFonts w:ascii="Aptos" w:hAnsi="Aptos"/>
          <w:u w:val="single"/>
        </w:rPr>
        <w:t>.</w:t>
      </w:r>
      <w:r w:rsidR="003074E3" w:rsidRPr="00AA6B54">
        <w:rPr>
          <w:rFonts w:ascii="Aptos" w:hAnsi="Aptos"/>
          <w:u w:val="single"/>
        </w:rPr>
        <w:t xml:space="preserve"> </w:t>
      </w:r>
    </w:p>
    <w:p w14:paraId="387CFDE2" w14:textId="2AC8368E" w:rsidR="00FA0C65" w:rsidRPr="00353025" w:rsidRDefault="005A3A42" w:rsidP="00D51D1E">
      <w:pPr>
        <w:pStyle w:val="NoSpacing"/>
        <w:numPr>
          <w:ilvl w:val="2"/>
          <w:numId w:val="6"/>
        </w:numPr>
        <w:ind w:left="1843" w:hanging="708"/>
        <w:rPr>
          <w:rFonts w:ascii="Aptos" w:hAnsi="Aptos"/>
          <w:bCs/>
          <w:szCs w:val="24"/>
        </w:rPr>
      </w:pPr>
      <w:r w:rsidRPr="00353025">
        <w:rPr>
          <w:rFonts w:ascii="Aptos" w:hAnsi="Aptos"/>
          <w:bCs/>
          <w:szCs w:val="24"/>
        </w:rPr>
        <w:t xml:space="preserve">Tuesday </w:t>
      </w:r>
      <w:r w:rsidR="00D92172">
        <w:rPr>
          <w:rFonts w:ascii="Aptos" w:hAnsi="Aptos"/>
          <w:bCs/>
          <w:szCs w:val="24"/>
        </w:rPr>
        <w:t>15</w:t>
      </w:r>
      <w:r w:rsidR="00D92172" w:rsidRPr="00D92172">
        <w:rPr>
          <w:rFonts w:ascii="Aptos" w:hAnsi="Aptos"/>
          <w:bCs/>
          <w:szCs w:val="24"/>
          <w:vertAlign w:val="superscript"/>
        </w:rPr>
        <w:t>th</w:t>
      </w:r>
      <w:r w:rsidR="00D92172">
        <w:rPr>
          <w:rFonts w:ascii="Aptos" w:hAnsi="Aptos"/>
          <w:bCs/>
          <w:szCs w:val="24"/>
        </w:rPr>
        <w:t xml:space="preserve"> October </w:t>
      </w:r>
      <w:r w:rsidR="003D0B85">
        <w:rPr>
          <w:rFonts w:ascii="Aptos" w:hAnsi="Aptos"/>
          <w:bCs/>
          <w:szCs w:val="24"/>
        </w:rPr>
        <w:t xml:space="preserve"> 24</w:t>
      </w:r>
      <w:r w:rsidR="00AA5C62" w:rsidRPr="00AA5C62">
        <w:rPr>
          <w:rFonts w:ascii="Aptos" w:hAnsi="Aptos"/>
          <w:bCs/>
          <w:szCs w:val="24"/>
          <w:vertAlign w:val="superscript"/>
        </w:rPr>
        <w:t>th</w:t>
      </w:r>
      <w:r w:rsidR="00AA5C62">
        <w:rPr>
          <w:rFonts w:ascii="Aptos" w:hAnsi="Aptos"/>
          <w:bCs/>
          <w:szCs w:val="24"/>
        </w:rPr>
        <w:t xml:space="preserve"> </w:t>
      </w:r>
      <w:r w:rsidRPr="00353025">
        <w:rPr>
          <w:rFonts w:ascii="Aptos" w:hAnsi="Aptos"/>
          <w:bCs/>
          <w:szCs w:val="24"/>
        </w:rPr>
        <w:t xml:space="preserve">at 7.30pm in the </w:t>
      </w:r>
      <w:r w:rsidR="00427A37" w:rsidRPr="00353025">
        <w:rPr>
          <w:rFonts w:ascii="Aptos" w:hAnsi="Aptos"/>
          <w:bCs/>
          <w:szCs w:val="24"/>
        </w:rPr>
        <w:t xml:space="preserve"> Cledan Room</w:t>
      </w:r>
      <w:r w:rsidR="004B795D" w:rsidRPr="00353025">
        <w:rPr>
          <w:rFonts w:ascii="Aptos" w:hAnsi="Aptos"/>
          <w:bCs/>
          <w:szCs w:val="24"/>
        </w:rPr>
        <w:t>,</w:t>
      </w:r>
      <w:r w:rsidR="00427A37" w:rsidRPr="00353025">
        <w:rPr>
          <w:rFonts w:ascii="Aptos" w:hAnsi="Aptos"/>
          <w:bCs/>
          <w:szCs w:val="24"/>
        </w:rPr>
        <w:t xml:space="preserve"> Carno Community Centre</w:t>
      </w:r>
      <w:r w:rsidR="00E462A2" w:rsidRPr="00353025">
        <w:rPr>
          <w:rFonts w:ascii="Aptos" w:hAnsi="Aptos"/>
          <w:bCs/>
          <w:szCs w:val="24"/>
        </w:rPr>
        <w:t xml:space="preserve">. </w:t>
      </w:r>
    </w:p>
    <w:p w14:paraId="0D87C97F" w14:textId="2338547B" w:rsidR="001874D8" w:rsidRPr="00D51D1E" w:rsidRDefault="001874D8" w:rsidP="009C6837">
      <w:pPr>
        <w:pStyle w:val="NoSpacing"/>
        <w:ind w:left="567" w:right="284" w:hanging="567"/>
        <w:rPr>
          <w:rFonts w:ascii="Aptos" w:hAnsi="Aptos"/>
          <w:szCs w:val="18"/>
        </w:rPr>
      </w:pPr>
    </w:p>
    <w:p w14:paraId="21448BA5" w14:textId="6D859E4A" w:rsidR="008B7545" w:rsidRPr="0015644D" w:rsidRDefault="008B7545" w:rsidP="009C6837">
      <w:pPr>
        <w:pStyle w:val="NoSpacing"/>
        <w:tabs>
          <w:tab w:val="left" w:pos="709"/>
        </w:tabs>
        <w:ind w:left="567" w:right="284" w:hanging="567"/>
        <w:rPr>
          <w:rFonts w:ascii="Aptos" w:hAnsi="Aptos"/>
          <w:szCs w:val="24"/>
        </w:rPr>
      </w:pPr>
      <w:r w:rsidRPr="00E43EA9">
        <w:rPr>
          <w:rFonts w:ascii="Brush Script MT" w:hAnsi="Brush Script MT"/>
          <w:sz w:val="36"/>
          <w:szCs w:val="24"/>
        </w:rPr>
        <w:t>Alan Humphreys</w:t>
      </w:r>
      <w:r w:rsidR="00925667">
        <w:rPr>
          <w:rFonts w:ascii="Brush Script MT" w:hAnsi="Brush Script MT"/>
          <w:sz w:val="36"/>
          <w:szCs w:val="24"/>
        </w:rPr>
        <w:t>.</w:t>
      </w:r>
    </w:p>
    <w:p w14:paraId="17D8E3E6" w14:textId="45A8015E" w:rsidR="008B7545" w:rsidRPr="00E43EA9" w:rsidRDefault="008B7545" w:rsidP="009C6837">
      <w:pPr>
        <w:pStyle w:val="NoSpacing"/>
        <w:tabs>
          <w:tab w:val="left" w:pos="709"/>
        </w:tabs>
        <w:ind w:left="567" w:right="284" w:hanging="567"/>
        <w:rPr>
          <w:rFonts w:ascii="Aptos" w:hAnsi="Aptos"/>
          <w:sz w:val="22"/>
          <w:szCs w:val="20"/>
        </w:rPr>
      </w:pPr>
      <w:r w:rsidRPr="00E43EA9">
        <w:rPr>
          <w:rFonts w:ascii="Aptos" w:hAnsi="Aptos"/>
          <w:sz w:val="22"/>
          <w:szCs w:val="20"/>
        </w:rPr>
        <w:t>Alan Humphreys</w:t>
      </w:r>
      <w:r w:rsidR="00925667">
        <w:rPr>
          <w:rFonts w:ascii="Aptos" w:hAnsi="Aptos"/>
          <w:sz w:val="22"/>
          <w:szCs w:val="20"/>
        </w:rPr>
        <w:t>.</w:t>
      </w:r>
    </w:p>
    <w:p w14:paraId="4F01F734" w14:textId="0CD9D2C8" w:rsidR="00E04570" w:rsidRDefault="008B7545" w:rsidP="00395942">
      <w:pPr>
        <w:pStyle w:val="NoSpacing"/>
        <w:tabs>
          <w:tab w:val="left" w:pos="709"/>
        </w:tabs>
        <w:ind w:left="567" w:right="284" w:hanging="567"/>
        <w:rPr>
          <w:rFonts w:ascii="Aptos" w:hAnsi="Aptos"/>
          <w:sz w:val="20"/>
          <w:szCs w:val="18"/>
        </w:rPr>
      </w:pPr>
      <w:r w:rsidRPr="00E43EA9">
        <w:rPr>
          <w:rFonts w:ascii="Aptos" w:hAnsi="Aptos"/>
          <w:sz w:val="22"/>
          <w:szCs w:val="20"/>
        </w:rPr>
        <w:t>Clerk to the Council</w:t>
      </w:r>
      <w:r w:rsidR="00925667">
        <w:rPr>
          <w:rFonts w:ascii="Aptos" w:hAnsi="Aptos"/>
          <w:sz w:val="22"/>
          <w:szCs w:val="20"/>
        </w:rPr>
        <w:t>.</w:t>
      </w:r>
    </w:p>
    <w:p w14:paraId="1958077C" w14:textId="376DE0FA" w:rsidR="006468A5" w:rsidRDefault="006468A5">
      <w:pPr>
        <w:rPr>
          <w:rFonts w:ascii="Aptos" w:hAnsi="Aptos"/>
          <w:sz w:val="20"/>
          <w:szCs w:val="18"/>
        </w:rPr>
        <w:sectPr w:rsidR="006468A5" w:rsidSect="0041222A">
          <w:footerReference w:type="default" r:id="rId8"/>
          <w:headerReference w:type="first" r:id="rId9"/>
          <w:footerReference w:type="first" r:id="rId10"/>
          <w:pgSz w:w="11906" w:h="16838" w:code="9"/>
          <w:pgMar w:top="851" w:right="567" w:bottom="567" w:left="851" w:header="567" w:footer="283" w:gutter="0"/>
          <w:pgNumType w:start="1"/>
          <w:cols w:space="708"/>
          <w:titlePg/>
          <w:docGrid w:linePitch="360"/>
        </w:sectPr>
      </w:pPr>
    </w:p>
    <w:p w14:paraId="71C4A0EA" w14:textId="77777777" w:rsidR="00737541" w:rsidRPr="007B1F38" w:rsidRDefault="00737541" w:rsidP="00737541">
      <w:pPr>
        <w:pStyle w:val="NoSpacing"/>
        <w:rPr>
          <w:rFonts w:ascii="Aptos" w:hAnsi="Aptos"/>
          <w:szCs w:val="24"/>
        </w:rPr>
      </w:pPr>
      <w:r w:rsidRPr="007B1F38">
        <w:rPr>
          <w:rFonts w:ascii="Aptos" w:hAnsi="Aptos"/>
          <w:szCs w:val="24"/>
        </w:rPr>
        <w:lastRenderedPageBreak/>
        <w:t>Carno</w:t>
      </w:r>
      <w:r w:rsidRPr="007B1F38">
        <w:rPr>
          <w:rFonts w:ascii="Aptos" w:hAnsi="Aptos"/>
          <w:spacing w:val="-8"/>
          <w:szCs w:val="24"/>
        </w:rPr>
        <w:t xml:space="preserve"> </w:t>
      </w:r>
      <w:r w:rsidRPr="007B1F38">
        <w:rPr>
          <w:rFonts w:ascii="Aptos" w:hAnsi="Aptos"/>
          <w:szCs w:val="24"/>
        </w:rPr>
        <w:t>Community</w:t>
      </w:r>
      <w:r w:rsidRPr="007B1F38">
        <w:rPr>
          <w:rFonts w:ascii="Aptos" w:hAnsi="Aptos"/>
          <w:spacing w:val="-10"/>
          <w:szCs w:val="24"/>
        </w:rPr>
        <w:t xml:space="preserve"> </w:t>
      </w:r>
      <w:r w:rsidRPr="007B1F38">
        <w:rPr>
          <w:rFonts w:ascii="Aptos" w:hAnsi="Aptos"/>
          <w:spacing w:val="-2"/>
          <w:szCs w:val="24"/>
        </w:rPr>
        <w:t>Council</w:t>
      </w:r>
    </w:p>
    <w:p w14:paraId="1F5E3389" w14:textId="6549FDBB" w:rsidR="00737541" w:rsidRDefault="00737541" w:rsidP="00737541">
      <w:pPr>
        <w:pStyle w:val="NoSpacing"/>
        <w:rPr>
          <w:rFonts w:ascii="Aptos" w:hAnsi="Aptos"/>
          <w:spacing w:val="-4"/>
          <w:szCs w:val="24"/>
        </w:rPr>
      </w:pPr>
      <w:r w:rsidRPr="007B1F38">
        <w:rPr>
          <w:rFonts w:ascii="Aptos" w:hAnsi="Aptos"/>
          <w:szCs w:val="24"/>
        </w:rPr>
        <w:t>Expenditure</w:t>
      </w:r>
      <w:r w:rsidRPr="007B1F38">
        <w:rPr>
          <w:rFonts w:ascii="Aptos" w:hAnsi="Aptos"/>
          <w:spacing w:val="-13"/>
          <w:szCs w:val="24"/>
        </w:rPr>
        <w:t xml:space="preserve"> </w:t>
      </w:r>
      <w:r w:rsidRPr="007B1F38">
        <w:rPr>
          <w:rFonts w:ascii="Aptos" w:hAnsi="Aptos"/>
          <w:szCs w:val="24"/>
        </w:rPr>
        <w:t>transactions</w:t>
      </w:r>
      <w:r w:rsidRPr="007B1F38">
        <w:rPr>
          <w:rFonts w:ascii="Aptos" w:hAnsi="Aptos"/>
          <w:spacing w:val="-11"/>
          <w:szCs w:val="24"/>
        </w:rPr>
        <w:t xml:space="preserve"> </w:t>
      </w:r>
      <w:r w:rsidRPr="007B1F38">
        <w:rPr>
          <w:rFonts w:ascii="Aptos" w:hAnsi="Aptos"/>
          <w:szCs w:val="24"/>
        </w:rPr>
        <w:t>-</w:t>
      </w:r>
      <w:r w:rsidRPr="007B1F38">
        <w:rPr>
          <w:rFonts w:ascii="Aptos" w:hAnsi="Aptos"/>
          <w:spacing w:val="-11"/>
          <w:szCs w:val="24"/>
        </w:rPr>
        <w:t xml:space="preserve"> </w:t>
      </w:r>
      <w:r w:rsidRPr="007B1F38">
        <w:rPr>
          <w:rFonts w:ascii="Aptos" w:hAnsi="Aptos"/>
          <w:szCs w:val="24"/>
        </w:rPr>
        <w:t>payments</w:t>
      </w:r>
      <w:r w:rsidRPr="007B1F38">
        <w:rPr>
          <w:rFonts w:ascii="Aptos" w:hAnsi="Aptos"/>
          <w:spacing w:val="-11"/>
          <w:szCs w:val="24"/>
        </w:rPr>
        <w:t xml:space="preserve"> </w:t>
      </w:r>
      <w:r w:rsidRPr="007B1F38">
        <w:rPr>
          <w:rFonts w:ascii="Aptos" w:hAnsi="Aptos"/>
          <w:szCs w:val="24"/>
        </w:rPr>
        <w:t>approval</w:t>
      </w:r>
      <w:r w:rsidRPr="007B1F38">
        <w:rPr>
          <w:rFonts w:ascii="Aptos" w:hAnsi="Aptos"/>
          <w:spacing w:val="-11"/>
          <w:szCs w:val="24"/>
        </w:rPr>
        <w:t xml:space="preserve"> </w:t>
      </w:r>
      <w:r w:rsidRPr="007B1F38">
        <w:rPr>
          <w:rFonts w:ascii="Aptos" w:hAnsi="Aptos"/>
          <w:spacing w:val="-4"/>
          <w:szCs w:val="24"/>
        </w:rPr>
        <w:t xml:space="preserve">list – </w:t>
      </w:r>
      <w:r w:rsidR="00360125">
        <w:rPr>
          <w:rFonts w:ascii="Aptos" w:hAnsi="Aptos"/>
          <w:spacing w:val="-4"/>
          <w:szCs w:val="24"/>
        </w:rPr>
        <w:t>September</w:t>
      </w:r>
      <w:r w:rsidRPr="007B1F38">
        <w:rPr>
          <w:rFonts w:ascii="Aptos" w:hAnsi="Aptos"/>
          <w:spacing w:val="-4"/>
          <w:szCs w:val="24"/>
        </w:rPr>
        <w:t xml:space="preserve"> 2024</w:t>
      </w:r>
      <w:r>
        <w:rPr>
          <w:rFonts w:ascii="Aptos" w:hAnsi="Aptos"/>
          <w:spacing w:val="-4"/>
          <w:szCs w:val="24"/>
        </w:rPr>
        <w:t>.</w:t>
      </w:r>
    </w:p>
    <w:tbl>
      <w:tblPr>
        <w:tblW w:w="13469" w:type="dxa"/>
        <w:tblInd w:w="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"/>
        <w:gridCol w:w="1341"/>
        <w:gridCol w:w="1225"/>
        <w:gridCol w:w="1188"/>
        <w:gridCol w:w="986"/>
        <w:gridCol w:w="1131"/>
        <w:gridCol w:w="1191"/>
        <w:gridCol w:w="4206"/>
        <w:gridCol w:w="1549"/>
      </w:tblGrid>
      <w:tr w:rsidR="00360125" w14:paraId="5056F99C" w14:textId="77777777" w:rsidTr="00FA21F1">
        <w:trPr>
          <w:cantSplit/>
          <w:trHeight w:val="1134"/>
        </w:trPr>
        <w:tc>
          <w:tcPr>
            <w:tcW w:w="652" w:type="dxa"/>
            <w:vAlign w:val="center"/>
          </w:tcPr>
          <w:p w14:paraId="64FEF43E" w14:textId="77777777" w:rsidR="00360125" w:rsidRPr="000C213E" w:rsidRDefault="00360125" w:rsidP="007153D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23ECD327" w14:textId="77777777" w:rsidR="00360125" w:rsidRPr="000C213E" w:rsidRDefault="00360125" w:rsidP="007153D9">
            <w:pPr>
              <w:pStyle w:val="TableParagraph"/>
              <w:ind w:left="63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No</w:t>
            </w:r>
          </w:p>
        </w:tc>
        <w:tc>
          <w:tcPr>
            <w:tcW w:w="1341" w:type="dxa"/>
            <w:vAlign w:val="center"/>
          </w:tcPr>
          <w:p w14:paraId="4F6D56D5" w14:textId="77777777" w:rsidR="00360125" w:rsidRPr="000C213E" w:rsidRDefault="00360125" w:rsidP="00FA21F1">
            <w:pPr>
              <w:pStyle w:val="TableParagraph"/>
              <w:spacing w:before="3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30A91726" w14:textId="77777777" w:rsidR="00360125" w:rsidRPr="000C213E" w:rsidRDefault="00360125" w:rsidP="00FA21F1">
            <w:pPr>
              <w:pStyle w:val="TableParagraph"/>
              <w:spacing w:line="250" w:lineRule="atLeast"/>
              <w:ind w:left="-1" w:firstLine="150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Payment Reference</w:t>
            </w:r>
          </w:p>
        </w:tc>
        <w:tc>
          <w:tcPr>
            <w:tcW w:w="1225" w:type="dxa"/>
            <w:vAlign w:val="center"/>
          </w:tcPr>
          <w:p w14:paraId="61E9EA9D" w14:textId="77777777" w:rsidR="00360125" w:rsidRPr="000C213E" w:rsidRDefault="00360125" w:rsidP="007153D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65DA72C2" w14:textId="77777777" w:rsidR="00360125" w:rsidRPr="000C213E" w:rsidRDefault="00360125" w:rsidP="007153D9">
            <w:pPr>
              <w:pStyle w:val="TableParagraph"/>
              <w:ind w:right="-15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4"/>
                <w:sz w:val="24"/>
                <w:szCs w:val="24"/>
              </w:rPr>
              <w:t>Gross</w:t>
            </w:r>
          </w:p>
        </w:tc>
        <w:tc>
          <w:tcPr>
            <w:tcW w:w="1188" w:type="dxa"/>
            <w:vAlign w:val="center"/>
          </w:tcPr>
          <w:p w14:paraId="2A8294F7" w14:textId="77777777" w:rsidR="00360125" w:rsidRPr="000C213E" w:rsidRDefault="00360125" w:rsidP="007153D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6E9981CC" w14:textId="77777777" w:rsidR="00360125" w:rsidRPr="000C213E" w:rsidRDefault="00360125" w:rsidP="007153D9">
            <w:pPr>
              <w:pStyle w:val="TableParagraph"/>
              <w:ind w:right="11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z w:val="24"/>
                <w:szCs w:val="24"/>
              </w:rPr>
              <w:t>To</w:t>
            </w:r>
            <w:r w:rsidRPr="000C213E">
              <w:rPr>
                <w:rFonts w:ascii="Aptos" w:hAnsi="Aptos"/>
                <w:spacing w:val="3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pacing w:val="-5"/>
                <w:sz w:val="24"/>
                <w:szCs w:val="24"/>
              </w:rPr>
              <w:t>pay</w:t>
            </w:r>
          </w:p>
        </w:tc>
        <w:tc>
          <w:tcPr>
            <w:tcW w:w="986" w:type="dxa"/>
            <w:vAlign w:val="center"/>
          </w:tcPr>
          <w:p w14:paraId="1215720D" w14:textId="77777777" w:rsidR="00360125" w:rsidRPr="000C213E" w:rsidRDefault="00360125" w:rsidP="007153D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5BC50D0D" w14:textId="77777777" w:rsidR="00360125" w:rsidRPr="000C213E" w:rsidRDefault="00360125" w:rsidP="007153D9">
            <w:pPr>
              <w:pStyle w:val="TableParagraph"/>
              <w:ind w:left="80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Heading</w:t>
            </w:r>
          </w:p>
        </w:tc>
        <w:tc>
          <w:tcPr>
            <w:tcW w:w="1131" w:type="dxa"/>
            <w:vAlign w:val="center"/>
          </w:tcPr>
          <w:p w14:paraId="31928BA2" w14:textId="77777777" w:rsidR="00360125" w:rsidRPr="000C213E" w:rsidRDefault="00360125" w:rsidP="007153D9">
            <w:pPr>
              <w:pStyle w:val="TableParagraph"/>
              <w:spacing w:before="3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5E038C82" w14:textId="77777777" w:rsidR="00360125" w:rsidRPr="000C213E" w:rsidRDefault="00360125" w:rsidP="007153D9">
            <w:pPr>
              <w:pStyle w:val="TableParagraph"/>
              <w:spacing w:line="250" w:lineRule="atLeast"/>
              <w:ind w:left="79" w:right="6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Invoice </w:t>
            </w:r>
            <w:r w:rsidRPr="000C213E">
              <w:rPr>
                <w:rFonts w:ascii="Aptos" w:hAnsi="Aptos"/>
                <w:spacing w:val="-4"/>
                <w:sz w:val="24"/>
                <w:szCs w:val="24"/>
              </w:rPr>
              <w:t>date</w:t>
            </w:r>
          </w:p>
        </w:tc>
        <w:tc>
          <w:tcPr>
            <w:tcW w:w="1191" w:type="dxa"/>
            <w:vAlign w:val="center"/>
          </w:tcPr>
          <w:p w14:paraId="49323C14" w14:textId="77777777" w:rsidR="00360125" w:rsidRPr="000C213E" w:rsidRDefault="00360125" w:rsidP="00295E6B">
            <w:pPr>
              <w:pStyle w:val="TableParagraph"/>
              <w:spacing w:before="3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2737B7D7" w14:textId="77777777" w:rsidR="00360125" w:rsidRPr="000C213E" w:rsidRDefault="00360125" w:rsidP="00295E6B">
            <w:pPr>
              <w:pStyle w:val="TableParagraph"/>
              <w:spacing w:line="250" w:lineRule="atLeast"/>
              <w:ind w:left="144" w:right="48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Invoice </w:t>
            </w:r>
            <w:r w:rsidRPr="000C213E">
              <w:rPr>
                <w:rFonts w:ascii="Aptos" w:hAnsi="Aptos"/>
                <w:spacing w:val="-4"/>
                <w:sz w:val="24"/>
                <w:szCs w:val="24"/>
              </w:rPr>
              <w:t>no.</w:t>
            </w:r>
          </w:p>
        </w:tc>
        <w:tc>
          <w:tcPr>
            <w:tcW w:w="4206" w:type="dxa"/>
            <w:vAlign w:val="center"/>
          </w:tcPr>
          <w:p w14:paraId="1F946E27" w14:textId="77777777" w:rsidR="00360125" w:rsidRPr="000C213E" w:rsidRDefault="00360125" w:rsidP="007153D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1C5286BE" w14:textId="77777777" w:rsidR="00360125" w:rsidRPr="000C213E" w:rsidRDefault="00360125" w:rsidP="007153D9">
            <w:pPr>
              <w:pStyle w:val="TableParagraph"/>
              <w:ind w:left="246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Details</w:t>
            </w:r>
          </w:p>
        </w:tc>
        <w:tc>
          <w:tcPr>
            <w:tcW w:w="1549" w:type="dxa"/>
            <w:vAlign w:val="center"/>
          </w:tcPr>
          <w:p w14:paraId="2507DFD2" w14:textId="77777777" w:rsidR="00360125" w:rsidRDefault="00360125" w:rsidP="007153D9">
            <w:pPr>
              <w:pStyle w:val="TableParagraph"/>
              <w:spacing w:line="242" w:lineRule="auto"/>
              <w:ind w:left="250" w:right="5" w:hanging="28"/>
              <w:jc w:val="center"/>
              <w:rPr>
                <w:rFonts w:ascii="Aptos" w:hAnsi="Aptos"/>
                <w:spacing w:val="-2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Payment Reference</w:t>
            </w:r>
          </w:p>
          <w:p w14:paraId="3A2248FE" w14:textId="77777777" w:rsidR="00360125" w:rsidRPr="000C213E" w:rsidRDefault="00360125" w:rsidP="007153D9">
            <w:pPr>
              <w:pStyle w:val="TableParagraph"/>
              <w:spacing w:line="242" w:lineRule="auto"/>
              <w:ind w:left="250" w:right="5" w:hanging="28"/>
              <w:jc w:val="center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pacing w:val="-2"/>
                <w:sz w:val="24"/>
                <w:szCs w:val="24"/>
              </w:rPr>
              <w:t>Total</w:t>
            </w:r>
          </w:p>
        </w:tc>
      </w:tr>
      <w:tr w:rsidR="00360125" w14:paraId="06F0D68A" w14:textId="77777777" w:rsidTr="0098230F">
        <w:trPr>
          <w:trHeight w:val="593"/>
        </w:trPr>
        <w:tc>
          <w:tcPr>
            <w:tcW w:w="652" w:type="dxa"/>
            <w:vAlign w:val="center"/>
          </w:tcPr>
          <w:p w14:paraId="33B2BE7F" w14:textId="77777777" w:rsidR="00360125" w:rsidRPr="000C213E" w:rsidRDefault="00360125" w:rsidP="0098230F">
            <w:pPr>
              <w:pStyle w:val="TableParagraph"/>
              <w:spacing w:before="133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167</w:t>
            </w:r>
          </w:p>
        </w:tc>
        <w:tc>
          <w:tcPr>
            <w:tcW w:w="1341" w:type="dxa"/>
            <w:vAlign w:val="center"/>
          </w:tcPr>
          <w:p w14:paraId="6B42EC65" w14:textId="77777777" w:rsidR="00360125" w:rsidRPr="000C213E" w:rsidRDefault="00360125" w:rsidP="00FA21F1">
            <w:pPr>
              <w:pStyle w:val="TableParagraph"/>
              <w:spacing w:before="133"/>
              <w:ind w:right="22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167Sep24P</w:t>
            </w:r>
          </w:p>
        </w:tc>
        <w:tc>
          <w:tcPr>
            <w:tcW w:w="1225" w:type="dxa"/>
            <w:vAlign w:val="center"/>
          </w:tcPr>
          <w:p w14:paraId="0173CBDE" w14:textId="77777777" w:rsidR="00360125" w:rsidRPr="000C213E" w:rsidRDefault="00360125" w:rsidP="00FA21F1">
            <w:pPr>
              <w:pStyle w:val="TableParagraph"/>
              <w:spacing w:before="136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£180.00</w:t>
            </w:r>
          </w:p>
        </w:tc>
        <w:tc>
          <w:tcPr>
            <w:tcW w:w="1188" w:type="dxa"/>
            <w:vAlign w:val="center"/>
          </w:tcPr>
          <w:p w14:paraId="7EE15FEC" w14:textId="77777777" w:rsidR="00360125" w:rsidRPr="000C213E" w:rsidRDefault="00360125" w:rsidP="00FA21F1">
            <w:pPr>
              <w:pStyle w:val="TableParagraph"/>
              <w:spacing w:before="136"/>
              <w:ind w:right="18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£180.00</w:t>
            </w:r>
          </w:p>
        </w:tc>
        <w:tc>
          <w:tcPr>
            <w:tcW w:w="986" w:type="dxa"/>
            <w:vAlign w:val="center"/>
          </w:tcPr>
          <w:p w14:paraId="2729D759" w14:textId="77777777" w:rsidR="00360125" w:rsidRPr="000C213E" w:rsidRDefault="00360125" w:rsidP="00FA21F1">
            <w:pPr>
              <w:pStyle w:val="TableParagraph"/>
              <w:spacing w:before="136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130/5</w:t>
            </w:r>
          </w:p>
        </w:tc>
        <w:tc>
          <w:tcPr>
            <w:tcW w:w="1131" w:type="dxa"/>
            <w:vAlign w:val="center"/>
          </w:tcPr>
          <w:p w14:paraId="0B37397E" w14:textId="77777777" w:rsidR="00360125" w:rsidRPr="000C213E" w:rsidRDefault="00360125" w:rsidP="00FA21F1">
            <w:pPr>
              <w:pStyle w:val="TableParagraph"/>
              <w:spacing w:before="133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28/08/24</w:t>
            </w:r>
          </w:p>
        </w:tc>
        <w:tc>
          <w:tcPr>
            <w:tcW w:w="1191" w:type="dxa"/>
            <w:vAlign w:val="center"/>
          </w:tcPr>
          <w:p w14:paraId="60A5472D" w14:textId="77777777" w:rsidR="00360125" w:rsidRPr="000C213E" w:rsidRDefault="00360125" w:rsidP="00FA21F1">
            <w:pPr>
              <w:pStyle w:val="TableParagraph"/>
              <w:spacing w:before="133"/>
              <w:ind w:left="183" w:hanging="180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368</w:t>
            </w:r>
          </w:p>
        </w:tc>
        <w:tc>
          <w:tcPr>
            <w:tcW w:w="4206" w:type="dxa"/>
            <w:vAlign w:val="center"/>
          </w:tcPr>
          <w:p w14:paraId="3FA87039" w14:textId="77777777" w:rsidR="00360125" w:rsidRPr="000C213E" w:rsidRDefault="00360125" w:rsidP="00FA21F1">
            <w:pPr>
              <w:pStyle w:val="TableParagraph"/>
              <w:spacing w:before="133"/>
              <w:ind w:left="286" w:right="229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z w:val="24"/>
                <w:szCs w:val="24"/>
              </w:rPr>
              <w:t>DT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Ground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Maintenance</w:t>
            </w:r>
            <w:r w:rsidRPr="000C213E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-</w:t>
            </w:r>
            <w:r w:rsidRPr="000C213E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2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Football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Pitch</w:t>
            </w:r>
            <w:r w:rsidRPr="000C213E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 xml:space="preserve">Extra </w:t>
            </w:r>
            <w:r w:rsidRPr="000C213E">
              <w:rPr>
                <w:rFonts w:ascii="Aptos" w:hAnsi="Aptos"/>
                <w:spacing w:val="-4"/>
                <w:sz w:val="24"/>
                <w:szCs w:val="24"/>
              </w:rPr>
              <w:t>Cuts</w:t>
            </w:r>
          </w:p>
        </w:tc>
        <w:tc>
          <w:tcPr>
            <w:tcW w:w="1549" w:type="dxa"/>
            <w:vAlign w:val="center"/>
          </w:tcPr>
          <w:p w14:paraId="3BE6239B" w14:textId="77777777" w:rsidR="00360125" w:rsidRPr="000C213E" w:rsidRDefault="00360125" w:rsidP="00FA21F1">
            <w:pPr>
              <w:pStyle w:val="TableParagraph"/>
              <w:spacing w:before="132"/>
              <w:ind w:left="706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£180.00</w:t>
            </w:r>
          </w:p>
        </w:tc>
      </w:tr>
      <w:tr w:rsidR="00360125" w14:paraId="60A3C481" w14:textId="77777777" w:rsidTr="0098230F">
        <w:trPr>
          <w:trHeight w:val="410"/>
        </w:trPr>
        <w:tc>
          <w:tcPr>
            <w:tcW w:w="652" w:type="dxa"/>
            <w:vAlign w:val="center"/>
          </w:tcPr>
          <w:p w14:paraId="60632ED1" w14:textId="77777777" w:rsidR="00360125" w:rsidRPr="000C213E" w:rsidRDefault="00360125" w:rsidP="0098230F">
            <w:pPr>
              <w:pStyle w:val="TableParagraph"/>
              <w:spacing w:before="86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168</w:t>
            </w:r>
          </w:p>
        </w:tc>
        <w:tc>
          <w:tcPr>
            <w:tcW w:w="1341" w:type="dxa"/>
            <w:vAlign w:val="center"/>
          </w:tcPr>
          <w:p w14:paraId="5807FB17" w14:textId="77777777" w:rsidR="00360125" w:rsidRPr="000C213E" w:rsidRDefault="00360125" w:rsidP="00FA21F1">
            <w:pPr>
              <w:pStyle w:val="TableParagraph"/>
              <w:spacing w:before="86"/>
              <w:ind w:right="22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168Sep24P</w:t>
            </w:r>
          </w:p>
        </w:tc>
        <w:tc>
          <w:tcPr>
            <w:tcW w:w="1225" w:type="dxa"/>
            <w:vAlign w:val="center"/>
          </w:tcPr>
          <w:p w14:paraId="4538822A" w14:textId="77777777" w:rsidR="00360125" w:rsidRPr="000C213E" w:rsidRDefault="00360125" w:rsidP="00FA21F1">
            <w:pPr>
              <w:pStyle w:val="TableParagraph"/>
              <w:spacing w:before="90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£395.00</w:t>
            </w:r>
          </w:p>
        </w:tc>
        <w:tc>
          <w:tcPr>
            <w:tcW w:w="1188" w:type="dxa"/>
            <w:vAlign w:val="center"/>
          </w:tcPr>
          <w:p w14:paraId="6575D66F" w14:textId="77777777" w:rsidR="00360125" w:rsidRPr="000C213E" w:rsidRDefault="00360125" w:rsidP="00FA21F1">
            <w:pPr>
              <w:pStyle w:val="TableParagraph"/>
              <w:spacing w:before="90"/>
              <w:ind w:right="18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£395.00</w:t>
            </w:r>
          </w:p>
        </w:tc>
        <w:tc>
          <w:tcPr>
            <w:tcW w:w="986" w:type="dxa"/>
            <w:vAlign w:val="center"/>
          </w:tcPr>
          <w:p w14:paraId="74B03DD5" w14:textId="77777777" w:rsidR="00360125" w:rsidRPr="000C213E" w:rsidRDefault="00360125" w:rsidP="00FA21F1">
            <w:pPr>
              <w:pStyle w:val="TableParagraph"/>
              <w:spacing w:before="90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120/5</w:t>
            </w:r>
          </w:p>
        </w:tc>
        <w:tc>
          <w:tcPr>
            <w:tcW w:w="1131" w:type="dxa"/>
            <w:vAlign w:val="center"/>
          </w:tcPr>
          <w:p w14:paraId="28410898" w14:textId="77777777" w:rsidR="00360125" w:rsidRPr="000C213E" w:rsidRDefault="00360125" w:rsidP="00FA21F1">
            <w:pPr>
              <w:pStyle w:val="TableParagraph"/>
              <w:spacing w:before="86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28/08/24</w:t>
            </w:r>
          </w:p>
        </w:tc>
        <w:tc>
          <w:tcPr>
            <w:tcW w:w="1191" w:type="dxa"/>
            <w:vAlign w:val="center"/>
          </w:tcPr>
          <w:p w14:paraId="61F37E91" w14:textId="77777777" w:rsidR="00360125" w:rsidRPr="000C213E" w:rsidRDefault="00360125" w:rsidP="00FA21F1">
            <w:pPr>
              <w:pStyle w:val="TableParagraph"/>
              <w:spacing w:before="86"/>
              <w:ind w:left="183" w:hanging="180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49</w:t>
            </w:r>
          </w:p>
        </w:tc>
        <w:tc>
          <w:tcPr>
            <w:tcW w:w="4206" w:type="dxa"/>
            <w:vAlign w:val="center"/>
          </w:tcPr>
          <w:p w14:paraId="554B683A" w14:textId="77777777" w:rsidR="00360125" w:rsidRPr="000C213E" w:rsidRDefault="00360125" w:rsidP="00FA21F1">
            <w:pPr>
              <w:pStyle w:val="TableParagraph"/>
              <w:spacing w:before="86"/>
              <w:ind w:left="286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z w:val="24"/>
                <w:szCs w:val="24"/>
              </w:rPr>
              <w:t>AT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Property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Services -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Fitting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Convenience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>Doors</w:t>
            </w:r>
          </w:p>
        </w:tc>
        <w:tc>
          <w:tcPr>
            <w:tcW w:w="1549" w:type="dxa"/>
            <w:vAlign w:val="center"/>
          </w:tcPr>
          <w:p w14:paraId="48EA53F5" w14:textId="77777777" w:rsidR="00360125" w:rsidRPr="000C213E" w:rsidRDefault="00360125" w:rsidP="00FA21F1">
            <w:pPr>
              <w:pStyle w:val="TableParagraph"/>
              <w:spacing w:before="85"/>
              <w:ind w:left="706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£395.00</w:t>
            </w:r>
          </w:p>
        </w:tc>
      </w:tr>
      <w:tr w:rsidR="00360125" w14:paraId="40E0BA34" w14:textId="77777777" w:rsidTr="0098230F">
        <w:trPr>
          <w:trHeight w:val="455"/>
        </w:trPr>
        <w:tc>
          <w:tcPr>
            <w:tcW w:w="652" w:type="dxa"/>
            <w:vAlign w:val="center"/>
          </w:tcPr>
          <w:p w14:paraId="05B6754A" w14:textId="77777777" w:rsidR="00360125" w:rsidRPr="000C213E" w:rsidRDefault="00360125" w:rsidP="0098230F">
            <w:pPr>
              <w:pStyle w:val="TableParagraph"/>
              <w:spacing w:before="132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166</w:t>
            </w:r>
          </w:p>
        </w:tc>
        <w:tc>
          <w:tcPr>
            <w:tcW w:w="1341" w:type="dxa"/>
            <w:vAlign w:val="center"/>
          </w:tcPr>
          <w:p w14:paraId="43BE44FD" w14:textId="77777777" w:rsidR="00360125" w:rsidRPr="000C213E" w:rsidRDefault="00360125" w:rsidP="00FA21F1">
            <w:pPr>
              <w:pStyle w:val="TableParagraph"/>
              <w:spacing w:before="132"/>
              <w:ind w:right="22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166Sep24P</w:t>
            </w:r>
          </w:p>
        </w:tc>
        <w:tc>
          <w:tcPr>
            <w:tcW w:w="1225" w:type="dxa"/>
            <w:vAlign w:val="center"/>
          </w:tcPr>
          <w:p w14:paraId="75698515" w14:textId="77777777" w:rsidR="00360125" w:rsidRPr="000C213E" w:rsidRDefault="00360125" w:rsidP="00FA21F1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£90.00</w:t>
            </w:r>
          </w:p>
        </w:tc>
        <w:tc>
          <w:tcPr>
            <w:tcW w:w="1188" w:type="dxa"/>
            <w:vAlign w:val="center"/>
          </w:tcPr>
          <w:p w14:paraId="051A5685" w14:textId="77777777" w:rsidR="00360125" w:rsidRPr="000C213E" w:rsidRDefault="00360125" w:rsidP="00FA21F1">
            <w:pPr>
              <w:pStyle w:val="TableParagraph"/>
              <w:spacing w:before="135"/>
              <w:ind w:right="18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£90.00</w:t>
            </w:r>
          </w:p>
        </w:tc>
        <w:tc>
          <w:tcPr>
            <w:tcW w:w="986" w:type="dxa"/>
            <w:vAlign w:val="center"/>
          </w:tcPr>
          <w:p w14:paraId="5E75F200" w14:textId="77777777" w:rsidR="00360125" w:rsidRPr="000C213E" w:rsidRDefault="00360125" w:rsidP="00FA21F1">
            <w:pPr>
              <w:pStyle w:val="TableParagraph"/>
              <w:spacing w:before="135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130/4</w:t>
            </w:r>
          </w:p>
        </w:tc>
        <w:tc>
          <w:tcPr>
            <w:tcW w:w="1131" w:type="dxa"/>
            <w:vAlign w:val="center"/>
          </w:tcPr>
          <w:p w14:paraId="6DD1C0FD" w14:textId="77777777" w:rsidR="00360125" w:rsidRPr="000C213E" w:rsidRDefault="00360125" w:rsidP="00FA21F1">
            <w:pPr>
              <w:pStyle w:val="TableParagraph"/>
              <w:spacing w:before="132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30/08/24</w:t>
            </w:r>
          </w:p>
        </w:tc>
        <w:tc>
          <w:tcPr>
            <w:tcW w:w="1191" w:type="dxa"/>
            <w:vAlign w:val="center"/>
          </w:tcPr>
          <w:p w14:paraId="22E5A5B2" w14:textId="77777777" w:rsidR="00360125" w:rsidRPr="000C213E" w:rsidRDefault="00360125" w:rsidP="00FA21F1">
            <w:pPr>
              <w:pStyle w:val="TableParagraph"/>
              <w:spacing w:before="132"/>
              <w:ind w:left="183" w:hanging="180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369</w:t>
            </w:r>
          </w:p>
        </w:tc>
        <w:tc>
          <w:tcPr>
            <w:tcW w:w="4206" w:type="dxa"/>
            <w:vAlign w:val="center"/>
          </w:tcPr>
          <w:p w14:paraId="5F1253D6" w14:textId="77777777" w:rsidR="00360125" w:rsidRPr="000C213E" w:rsidRDefault="00360125" w:rsidP="00FA21F1">
            <w:pPr>
              <w:pStyle w:val="TableParagraph"/>
              <w:spacing w:before="132"/>
              <w:ind w:left="286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z w:val="24"/>
                <w:szCs w:val="24"/>
              </w:rPr>
              <w:t>DT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Ground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Maintenance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-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Football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Pitch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Extra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pacing w:val="-5"/>
                <w:sz w:val="24"/>
                <w:szCs w:val="24"/>
              </w:rPr>
              <w:t>Cut</w:t>
            </w:r>
          </w:p>
        </w:tc>
        <w:tc>
          <w:tcPr>
            <w:tcW w:w="1549" w:type="dxa"/>
            <w:vAlign w:val="center"/>
          </w:tcPr>
          <w:p w14:paraId="5D271F18" w14:textId="77777777" w:rsidR="00360125" w:rsidRPr="000C213E" w:rsidRDefault="00360125" w:rsidP="00FA21F1">
            <w:pPr>
              <w:pStyle w:val="TableParagraph"/>
              <w:spacing w:before="131"/>
              <w:ind w:left="795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£90.00</w:t>
            </w:r>
          </w:p>
        </w:tc>
      </w:tr>
      <w:tr w:rsidR="00360125" w14:paraId="51F41E4F" w14:textId="77777777" w:rsidTr="0098230F">
        <w:trPr>
          <w:trHeight w:val="455"/>
        </w:trPr>
        <w:tc>
          <w:tcPr>
            <w:tcW w:w="652" w:type="dxa"/>
            <w:vAlign w:val="center"/>
          </w:tcPr>
          <w:p w14:paraId="0854389B" w14:textId="77777777" w:rsidR="00360125" w:rsidRPr="000C213E" w:rsidRDefault="00360125" w:rsidP="0098230F">
            <w:pPr>
              <w:pStyle w:val="TableParagraph"/>
              <w:spacing w:before="132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169</w:t>
            </w:r>
          </w:p>
        </w:tc>
        <w:tc>
          <w:tcPr>
            <w:tcW w:w="1341" w:type="dxa"/>
            <w:vAlign w:val="center"/>
          </w:tcPr>
          <w:p w14:paraId="220C5260" w14:textId="77777777" w:rsidR="00360125" w:rsidRPr="000C213E" w:rsidRDefault="00360125" w:rsidP="00FA21F1">
            <w:pPr>
              <w:pStyle w:val="TableParagraph"/>
              <w:spacing w:before="132"/>
              <w:ind w:right="22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169Sep24P</w:t>
            </w:r>
          </w:p>
        </w:tc>
        <w:tc>
          <w:tcPr>
            <w:tcW w:w="1225" w:type="dxa"/>
            <w:vAlign w:val="center"/>
          </w:tcPr>
          <w:p w14:paraId="4DC0EBF7" w14:textId="77777777" w:rsidR="00360125" w:rsidRPr="000C213E" w:rsidRDefault="00360125" w:rsidP="00FA21F1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  <w:tc>
          <w:tcPr>
            <w:tcW w:w="1188" w:type="dxa"/>
            <w:vAlign w:val="center"/>
          </w:tcPr>
          <w:p w14:paraId="2B9A7CCA" w14:textId="77777777" w:rsidR="00360125" w:rsidRPr="000C213E" w:rsidRDefault="00360125" w:rsidP="00FA21F1">
            <w:pPr>
              <w:pStyle w:val="TableParagraph"/>
              <w:spacing w:before="135"/>
              <w:ind w:right="18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  <w:tc>
          <w:tcPr>
            <w:tcW w:w="986" w:type="dxa"/>
            <w:vAlign w:val="center"/>
          </w:tcPr>
          <w:p w14:paraId="60B2145E" w14:textId="77777777" w:rsidR="00360125" w:rsidRPr="000C213E" w:rsidRDefault="00360125" w:rsidP="00FA21F1">
            <w:pPr>
              <w:pStyle w:val="TableParagraph"/>
              <w:spacing w:before="135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200/1</w:t>
            </w:r>
          </w:p>
        </w:tc>
        <w:tc>
          <w:tcPr>
            <w:tcW w:w="1131" w:type="dxa"/>
            <w:vAlign w:val="center"/>
          </w:tcPr>
          <w:p w14:paraId="2AC442D3" w14:textId="77777777" w:rsidR="00360125" w:rsidRPr="000C213E" w:rsidRDefault="00360125" w:rsidP="00FA21F1">
            <w:pPr>
              <w:pStyle w:val="TableParagraph"/>
              <w:spacing w:before="132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03/09/24</w:t>
            </w:r>
          </w:p>
        </w:tc>
        <w:tc>
          <w:tcPr>
            <w:tcW w:w="1191" w:type="dxa"/>
            <w:vAlign w:val="center"/>
          </w:tcPr>
          <w:p w14:paraId="464468FA" w14:textId="74F28DC2" w:rsidR="00360125" w:rsidRPr="000C213E" w:rsidRDefault="004D1C89" w:rsidP="00FA21F1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38</w:t>
            </w:r>
          </w:p>
        </w:tc>
        <w:tc>
          <w:tcPr>
            <w:tcW w:w="4206" w:type="dxa"/>
            <w:vAlign w:val="center"/>
          </w:tcPr>
          <w:p w14:paraId="497C0DDF" w14:textId="77777777" w:rsidR="00360125" w:rsidRPr="000C213E" w:rsidRDefault="00360125" w:rsidP="00FA21F1">
            <w:pPr>
              <w:pStyle w:val="TableParagraph"/>
              <w:spacing w:before="132"/>
              <w:ind w:left="286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z w:val="24"/>
                <w:szCs w:val="24"/>
              </w:rPr>
              <w:t>Carl</w:t>
            </w:r>
            <w:r w:rsidRPr="000C213E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Jones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-</w:t>
            </w:r>
            <w:r w:rsidRPr="000C213E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Convenience</w:t>
            </w:r>
            <w:r w:rsidRPr="000C213E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Cleaning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August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pacing w:val="-4"/>
                <w:sz w:val="24"/>
                <w:szCs w:val="24"/>
              </w:rPr>
              <w:t>2024</w:t>
            </w:r>
          </w:p>
        </w:tc>
        <w:tc>
          <w:tcPr>
            <w:tcW w:w="1549" w:type="dxa"/>
            <w:vAlign w:val="center"/>
          </w:tcPr>
          <w:p w14:paraId="372CEFB1" w14:textId="77777777" w:rsidR="00360125" w:rsidRPr="000C213E" w:rsidRDefault="00360125" w:rsidP="00FA21F1">
            <w:pPr>
              <w:pStyle w:val="TableParagraph"/>
              <w:spacing w:before="131"/>
              <w:ind w:left="706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</w:tr>
      <w:tr w:rsidR="00360125" w14:paraId="66E934A5" w14:textId="77777777" w:rsidTr="0098230F">
        <w:trPr>
          <w:trHeight w:val="593"/>
        </w:trPr>
        <w:tc>
          <w:tcPr>
            <w:tcW w:w="652" w:type="dxa"/>
            <w:vAlign w:val="center"/>
          </w:tcPr>
          <w:p w14:paraId="1D3BA1B4" w14:textId="77777777" w:rsidR="00360125" w:rsidRPr="000C213E" w:rsidRDefault="00360125" w:rsidP="0098230F">
            <w:pPr>
              <w:pStyle w:val="TableParagraph"/>
              <w:spacing w:before="132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171</w:t>
            </w:r>
          </w:p>
        </w:tc>
        <w:tc>
          <w:tcPr>
            <w:tcW w:w="1341" w:type="dxa"/>
            <w:vAlign w:val="center"/>
          </w:tcPr>
          <w:p w14:paraId="13B74A8A" w14:textId="77777777" w:rsidR="00360125" w:rsidRPr="000C213E" w:rsidRDefault="00360125" w:rsidP="00FA21F1">
            <w:pPr>
              <w:pStyle w:val="TableParagraph"/>
              <w:spacing w:before="132"/>
              <w:ind w:right="22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171Sep24P</w:t>
            </w:r>
          </w:p>
        </w:tc>
        <w:tc>
          <w:tcPr>
            <w:tcW w:w="1225" w:type="dxa"/>
            <w:vAlign w:val="center"/>
          </w:tcPr>
          <w:p w14:paraId="79B342EE" w14:textId="77777777" w:rsidR="00360125" w:rsidRPr="000C213E" w:rsidRDefault="00360125" w:rsidP="00FA21F1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£90.00</w:t>
            </w:r>
          </w:p>
        </w:tc>
        <w:tc>
          <w:tcPr>
            <w:tcW w:w="1188" w:type="dxa"/>
            <w:vAlign w:val="center"/>
          </w:tcPr>
          <w:p w14:paraId="2F677BC5" w14:textId="77777777" w:rsidR="00360125" w:rsidRPr="000C213E" w:rsidRDefault="00360125" w:rsidP="00FA21F1">
            <w:pPr>
              <w:pStyle w:val="TableParagraph"/>
              <w:spacing w:before="135"/>
              <w:ind w:right="18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£90.00</w:t>
            </w:r>
          </w:p>
        </w:tc>
        <w:tc>
          <w:tcPr>
            <w:tcW w:w="986" w:type="dxa"/>
            <w:vAlign w:val="center"/>
          </w:tcPr>
          <w:p w14:paraId="3003FC80" w14:textId="77777777" w:rsidR="00360125" w:rsidRPr="000C213E" w:rsidRDefault="00360125" w:rsidP="00FA21F1">
            <w:pPr>
              <w:pStyle w:val="TableParagraph"/>
              <w:spacing w:before="135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130/5</w:t>
            </w:r>
          </w:p>
        </w:tc>
        <w:tc>
          <w:tcPr>
            <w:tcW w:w="1131" w:type="dxa"/>
            <w:vAlign w:val="center"/>
          </w:tcPr>
          <w:p w14:paraId="23FA7C5D" w14:textId="77777777" w:rsidR="00360125" w:rsidRPr="000C213E" w:rsidRDefault="00360125" w:rsidP="00FA21F1">
            <w:pPr>
              <w:pStyle w:val="TableParagraph"/>
              <w:spacing w:before="132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06/09/24</w:t>
            </w:r>
          </w:p>
        </w:tc>
        <w:tc>
          <w:tcPr>
            <w:tcW w:w="1191" w:type="dxa"/>
            <w:vAlign w:val="center"/>
          </w:tcPr>
          <w:p w14:paraId="5B81C8A9" w14:textId="77777777" w:rsidR="00360125" w:rsidRPr="000C213E" w:rsidRDefault="00360125" w:rsidP="00FA21F1">
            <w:pPr>
              <w:pStyle w:val="TableParagraph"/>
              <w:spacing w:before="132"/>
              <w:ind w:left="183" w:hanging="180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378</w:t>
            </w:r>
          </w:p>
        </w:tc>
        <w:tc>
          <w:tcPr>
            <w:tcW w:w="4206" w:type="dxa"/>
            <w:vAlign w:val="center"/>
          </w:tcPr>
          <w:p w14:paraId="1CFBE32C" w14:textId="77777777" w:rsidR="00360125" w:rsidRPr="000C213E" w:rsidRDefault="00360125" w:rsidP="00FA21F1">
            <w:pPr>
              <w:pStyle w:val="TableParagraph"/>
              <w:spacing w:before="132" w:line="242" w:lineRule="auto"/>
              <w:ind w:left="286" w:right="229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z w:val="24"/>
                <w:szCs w:val="24"/>
              </w:rPr>
              <w:t>DT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Ground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Maintenance</w:t>
            </w:r>
            <w:r w:rsidRPr="000C213E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-</w:t>
            </w:r>
            <w:r w:rsidRPr="000C213E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Extra</w:t>
            </w:r>
            <w:r w:rsidRPr="000C213E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Cut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Football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Pitch 5th September</w:t>
            </w:r>
          </w:p>
        </w:tc>
        <w:tc>
          <w:tcPr>
            <w:tcW w:w="1549" w:type="dxa"/>
            <w:vAlign w:val="center"/>
          </w:tcPr>
          <w:p w14:paraId="0646D86B" w14:textId="77777777" w:rsidR="00360125" w:rsidRPr="000C213E" w:rsidRDefault="00360125" w:rsidP="00FA21F1">
            <w:pPr>
              <w:pStyle w:val="TableParagraph"/>
              <w:spacing w:before="131"/>
              <w:ind w:left="795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£90.00</w:t>
            </w:r>
          </w:p>
        </w:tc>
      </w:tr>
      <w:tr w:rsidR="00360125" w14:paraId="1D2CC5B3" w14:textId="77777777" w:rsidTr="0098230F">
        <w:trPr>
          <w:trHeight w:val="409"/>
        </w:trPr>
        <w:tc>
          <w:tcPr>
            <w:tcW w:w="652" w:type="dxa"/>
            <w:vAlign w:val="center"/>
          </w:tcPr>
          <w:p w14:paraId="1B958B7D" w14:textId="77777777" w:rsidR="00360125" w:rsidRPr="000C213E" w:rsidRDefault="00360125" w:rsidP="0098230F">
            <w:pPr>
              <w:pStyle w:val="TableParagraph"/>
              <w:spacing w:before="86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172</w:t>
            </w:r>
          </w:p>
        </w:tc>
        <w:tc>
          <w:tcPr>
            <w:tcW w:w="1341" w:type="dxa"/>
            <w:vAlign w:val="center"/>
          </w:tcPr>
          <w:p w14:paraId="53150351" w14:textId="77777777" w:rsidR="00360125" w:rsidRPr="000C213E" w:rsidRDefault="00360125" w:rsidP="00FA21F1">
            <w:pPr>
              <w:pStyle w:val="TableParagraph"/>
              <w:spacing w:before="86"/>
              <w:ind w:right="22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172Sep24P</w:t>
            </w:r>
          </w:p>
        </w:tc>
        <w:tc>
          <w:tcPr>
            <w:tcW w:w="1225" w:type="dxa"/>
            <w:vAlign w:val="center"/>
          </w:tcPr>
          <w:p w14:paraId="682D0A26" w14:textId="77777777" w:rsidR="00360125" w:rsidRPr="000C213E" w:rsidRDefault="00360125" w:rsidP="00FA21F1">
            <w:pPr>
              <w:pStyle w:val="TableParagraph"/>
              <w:spacing w:before="89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£480.00</w:t>
            </w:r>
          </w:p>
        </w:tc>
        <w:tc>
          <w:tcPr>
            <w:tcW w:w="1188" w:type="dxa"/>
            <w:vAlign w:val="center"/>
          </w:tcPr>
          <w:p w14:paraId="3DB1758E" w14:textId="77777777" w:rsidR="00360125" w:rsidRPr="000C213E" w:rsidRDefault="00360125" w:rsidP="00FA21F1">
            <w:pPr>
              <w:pStyle w:val="TableParagraph"/>
              <w:spacing w:before="89"/>
              <w:ind w:right="18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£480.00</w:t>
            </w:r>
          </w:p>
        </w:tc>
        <w:tc>
          <w:tcPr>
            <w:tcW w:w="986" w:type="dxa"/>
            <w:vAlign w:val="center"/>
          </w:tcPr>
          <w:p w14:paraId="5BF7A366" w14:textId="77777777" w:rsidR="00360125" w:rsidRPr="000C213E" w:rsidRDefault="00360125" w:rsidP="00FA21F1">
            <w:pPr>
              <w:pStyle w:val="TableParagraph"/>
              <w:spacing w:before="89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300/2</w:t>
            </w:r>
          </w:p>
        </w:tc>
        <w:tc>
          <w:tcPr>
            <w:tcW w:w="1131" w:type="dxa"/>
            <w:vAlign w:val="center"/>
          </w:tcPr>
          <w:p w14:paraId="46445F97" w14:textId="77777777" w:rsidR="00360125" w:rsidRPr="000C213E" w:rsidRDefault="00360125" w:rsidP="00FA21F1">
            <w:pPr>
              <w:pStyle w:val="TableParagraph"/>
              <w:spacing w:before="86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10/09/24</w:t>
            </w:r>
          </w:p>
        </w:tc>
        <w:tc>
          <w:tcPr>
            <w:tcW w:w="1191" w:type="dxa"/>
            <w:vAlign w:val="center"/>
          </w:tcPr>
          <w:p w14:paraId="4813EE09" w14:textId="77777777" w:rsidR="00360125" w:rsidRPr="000C213E" w:rsidRDefault="00360125" w:rsidP="00FA21F1">
            <w:pPr>
              <w:pStyle w:val="TableParagraph"/>
              <w:spacing w:before="86"/>
              <w:ind w:left="183" w:hanging="183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941</w:t>
            </w:r>
          </w:p>
        </w:tc>
        <w:tc>
          <w:tcPr>
            <w:tcW w:w="4206" w:type="dxa"/>
            <w:vAlign w:val="center"/>
          </w:tcPr>
          <w:p w14:paraId="3F9FA25E" w14:textId="77777777" w:rsidR="00360125" w:rsidRPr="000C213E" w:rsidRDefault="00360125" w:rsidP="00FA21F1">
            <w:pPr>
              <w:pStyle w:val="TableParagraph"/>
              <w:spacing w:before="86"/>
              <w:ind w:left="286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z w:val="24"/>
                <w:szCs w:val="24"/>
              </w:rPr>
              <w:t>JBJ</w:t>
            </w:r>
            <w:r w:rsidRPr="000C213E">
              <w:rPr>
                <w:rFonts w:ascii="Aptos" w:hAnsi="Aptos"/>
                <w:spacing w:val="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Tree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Services</w:t>
            </w:r>
            <w:r w:rsidRPr="000C213E">
              <w:rPr>
                <w:rFonts w:ascii="Aptos" w:hAnsi="Aptos"/>
                <w:spacing w:val="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Ltd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- Tidying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hedge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at</w:t>
            </w:r>
            <w:r w:rsidRPr="000C213E">
              <w:rPr>
                <w:rFonts w:ascii="Aptos" w:hAnsi="Aptos"/>
                <w:spacing w:val="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>Cemetery</w:t>
            </w:r>
          </w:p>
        </w:tc>
        <w:tc>
          <w:tcPr>
            <w:tcW w:w="1549" w:type="dxa"/>
            <w:vAlign w:val="center"/>
          </w:tcPr>
          <w:p w14:paraId="6A24B47B" w14:textId="77777777" w:rsidR="00360125" w:rsidRPr="000C213E" w:rsidRDefault="00360125" w:rsidP="00FA21F1">
            <w:pPr>
              <w:pStyle w:val="TableParagraph"/>
              <w:spacing w:before="85"/>
              <w:ind w:left="706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£480.00</w:t>
            </w:r>
          </w:p>
        </w:tc>
      </w:tr>
      <w:tr w:rsidR="00360125" w14:paraId="7F2AD034" w14:textId="77777777" w:rsidTr="0098230F">
        <w:trPr>
          <w:trHeight w:val="454"/>
        </w:trPr>
        <w:tc>
          <w:tcPr>
            <w:tcW w:w="652" w:type="dxa"/>
            <w:vAlign w:val="center"/>
          </w:tcPr>
          <w:p w14:paraId="59A936E6" w14:textId="77777777" w:rsidR="00360125" w:rsidRPr="000C213E" w:rsidRDefault="00360125" w:rsidP="0098230F">
            <w:pPr>
              <w:pStyle w:val="TableParagraph"/>
              <w:spacing w:before="132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174</w:t>
            </w:r>
          </w:p>
        </w:tc>
        <w:tc>
          <w:tcPr>
            <w:tcW w:w="1341" w:type="dxa"/>
            <w:vAlign w:val="center"/>
          </w:tcPr>
          <w:p w14:paraId="4BABEB59" w14:textId="77777777" w:rsidR="00360125" w:rsidRPr="000C213E" w:rsidRDefault="00360125" w:rsidP="00FA21F1">
            <w:pPr>
              <w:pStyle w:val="TableParagraph"/>
              <w:spacing w:before="132"/>
              <w:ind w:right="22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174Sep24P</w:t>
            </w:r>
          </w:p>
        </w:tc>
        <w:tc>
          <w:tcPr>
            <w:tcW w:w="1225" w:type="dxa"/>
            <w:vAlign w:val="center"/>
          </w:tcPr>
          <w:p w14:paraId="1D708E59" w14:textId="77777777" w:rsidR="00360125" w:rsidRPr="000C213E" w:rsidRDefault="00360125" w:rsidP="00FA21F1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£948.00</w:t>
            </w:r>
          </w:p>
        </w:tc>
        <w:tc>
          <w:tcPr>
            <w:tcW w:w="1188" w:type="dxa"/>
            <w:vAlign w:val="center"/>
          </w:tcPr>
          <w:p w14:paraId="4636F53B" w14:textId="77777777" w:rsidR="00360125" w:rsidRPr="000C213E" w:rsidRDefault="00360125" w:rsidP="00FA21F1">
            <w:pPr>
              <w:pStyle w:val="TableParagraph"/>
              <w:spacing w:before="135"/>
              <w:ind w:right="18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£948.00</w:t>
            </w:r>
          </w:p>
        </w:tc>
        <w:tc>
          <w:tcPr>
            <w:tcW w:w="986" w:type="dxa"/>
            <w:vAlign w:val="center"/>
          </w:tcPr>
          <w:p w14:paraId="456ABB90" w14:textId="77777777" w:rsidR="00360125" w:rsidRPr="000C213E" w:rsidRDefault="00360125" w:rsidP="00FA21F1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31" w:type="dxa"/>
            <w:vAlign w:val="center"/>
          </w:tcPr>
          <w:p w14:paraId="2AAA6911" w14:textId="77777777" w:rsidR="00360125" w:rsidRPr="000C213E" w:rsidRDefault="00360125" w:rsidP="00FA21F1">
            <w:pPr>
              <w:pStyle w:val="TableParagraph"/>
              <w:spacing w:before="132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14/09/24</w:t>
            </w:r>
          </w:p>
        </w:tc>
        <w:tc>
          <w:tcPr>
            <w:tcW w:w="1191" w:type="dxa"/>
            <w:vAlign w:val="center"/>
          </w:tcPr>
          <w:p w14:paraId="668D7E46" w14:textId="77777777" w:rsidR="00360125" w:rsidRPr="000C213E" w:rsidRDefault="00360125" w:rsidP="00FA21F1">
            <w:pPr>
              <w:pStyle w:val="TableParagraph"/>
              <w:spacing w:before="132"/>
              <w:ind w:left="183" w:hanging="180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381</w:t>
            </w:r>
          </w:p>
        </w:tc>
        <w:tc>
          <w:tcPr>
            <w:tcW w:w="4206" w:type="dxa"/>
            <w:vAlign w:val="center"/>
          </w:tcPr>
          <w:p w14:paraId="5D32401C" w14:textId="77777777" w:rsidR="00360125" w:rsidRPr="000C213E" w:rsidRDefault="00360125" w:rsidP="00FA21F1">
            <w:pPr>
              <w:pStyle w:val="TableParagraph"/>
              <w:spacing w:before="132"/>
              <w:ind w:left="286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z w:val="24"/>
                <w:szCs w:val="24"/>
              </w:rPr>
              <w:t>DT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Ground Maintenance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-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September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 xml:space="preserve">2024 </w:t>
            </w:r>
            <w:r w:rsidRPr="000C213E">
              <w:rPr>
                <w:rFonts w:ascii="Aptos" w:hAnsi="Aptos"/>
                <w:spacing w:val="-4"/>
                <w:sz w:val="24"/>
                <w:szCs w:val="24"/>
              </w:rPr>
              <w:t>Cuts</w:t>
            </w:r>
          </w:p>
        </w:tc>
        <w:tc>
          <w:tcPr>
            <w:tcW w:w="1549" w:type="dxa"/>
            <w:vAlign w:val="center"/>
          </w:tcPr>
          <w:p w14:paraId="6BD25599" w14:textId="77777777" w:rsidR="00360125" w:rsidRPr="000C213E" w:rsidRDefault="00360125" w:rsidP="00FA21F1">
            <w:pPr>
              <w:pStyle w:val="TableParagraph"/>
              <w:spacing w:before="131"/>
              <w:ind w:left="706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£948.00</w:t>
            </w:r>
          </w:p>
        </w:tc>
      </w:tr>
      <w:tr w:rsidR="00360125" w14:paraId="6A99022A" w14:textId="77777777" w:rsidTr="0098230F">
        <w:trPr>
          <w:trHeight w:val="454"/>
        </w:trPr>
        <w:tc>
          <w:tcPr>
            <w:tcW w:w="652" w:type="dxa"/>
            <w:vAlign w:val="center"/>
          </w:tcPr>
          <w:p w14:paraId="28826463" w14:textId="77777777" w:rsidR="00360125" w:rsidRPr="000C213E" w:rsidRDefault="00360125" w:rsidP="0098230F">
            <w:pPr>
              <w:pStyle w:val="TableParagraph"/>
              <w:spacing w:before="131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170</w:t>
            </w:r>
          </w:p>
        </w:tc>
        <w:tc>
          <w:tcPr>
            <w:tcW w:w="1341" w:type="dxa"/>
            <w:vAlign w:val="center"/>
          </w:tcPr>
          <w:p w14:paraId="2D51E96E" w14:textId="77777777" w:rsidR="00360125" w:rsidRPr="000C213E" w:rsidRDefault="00360125" w:rsidP="00FA21F1">
            <w:pPr>
              <w:pStyle w:val="TableParagraph"/>
              <w:spacing w:before="131"/>
              <w:ind w:right="22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170Sep24P</w:t>
            </w:r>
          </w:p>
        </w:tc>
        <w:tc>
          <w:tcPr>
            <w:tcW w:w="1225" w:type="dxa"/>
            <w:vAlign w:val="center"/>
          </w:tcPr>
          <w:p w14:paraId="3A74F508" w14:textId="77777777" w:rsidR="00360125" w:rsidRPr="000C213E" w:rsidRDefault="00360125" w:rsidP="00FA21F1">
            <w:pPr>
              <w:pStyle w:val="TableParagraph"/>
              <w:spacing w:before="134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£430.30</w:t>
            </w:r>
          </w:p>
        </w:tc>
        <w:tc>
          <w:tcPr>
            <w:tcW w:w="1188" w:type="dxa"/>
            <w:vAlign w:val="center"/>
          </w:tcPr>
          <w:p w14:paraId="336929FE" w14:textId="77777777" w:rsidR="00360125" w:rsidRPr="000C213E" w:rsidRDefault="00360125" w:rsidP="00FA21F1">
            <w:pPr>
              <w:pStyle w:val="TableParagraph"/>
              <w:spacing w:before="134"/>
              <w:ind w:right="18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£430.30</w:t>
            </w:r>
          </w:p>
        </w:tc>
        <w:tc>
          <w:tcPr>
            <w:tcW w:w="986" w:type="dxa"/>
            <w:vAlign w:val="center"/>
          </w:tcPr>
          <w:p w14:paraId="647CC3A6" w14:textId="77777777" w:rsidR="00360125" w:rsidRPr="000C213E" w:rsidRDefault="00360125" w:rsidP="00FA21F1">
            <w:pPr>
              <w:pStyle w:val="TableParagraph"/>
              <w:spacing w:before="134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100/1</w:t>
            </w:r>
          </w:p>
        </w:tc>
        <w:tc>
          <w:tcPr>
            <w:tcW w:w="1131" w:type="dxa"/>
            <w:vAlign w:val="center"/>
          </w:tcPr>
          <w:p w14:paraId="216A90FF" w14:textId="77777777" w:rsidR="00360125" w:rsidRPr="000C213E" w:rsidRDefault="00360125" w:rsidP="00FA21F1">
            <w:pPr>
              <w:pStyle w:val="TableParagraph"/>
              <w:spacing w:before="131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27/09/24</w:t>
            </w:r>
          </w:p>
        </w:tc>
        <w:tc>
          <w:tcPr>
            <w:tcW w:w="1191" w:type="dxa"/>
            <w:vAlign w:val="center"/>
          </w:tcPr>
          <w:p w14:paraId="10494A60" w14:textId="77777777" w:rsidR="00360125" w:rsidRPr="000C213E" w:rsidRDefault="00360125" w:rsidP="00FA21F1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4206" w:type="dxa"/>
            <w:vAlign w:val="center"/>
          </w:tcPr>
          <w:p w14:paraId="66B70024" w14:textId="77777777" w:rsidR="00360125" w:rsidRPr="000C213E" w:rsidRDefault="00360125" w:rsidP="00FA21F1">
            <w:pPr>
              <w:pStyle w:val="TableParagraph"/>
              <w:spacing w:before="131"/>
              <w:ind w:left="286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z w:val="24"/>
                <w:szCs w:val="24"/>
              </w:rPr>
              <w:t>Alan</w:t>
            </w:r>
            <w:r w:rsidRPr="000C213E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Humphreys</w:t>
            </w:r>
            <w:r w:rsidRPr="000C213E">
              <w:rPr>
                <w:rFonts w:ascii="Aptos" w:hAnsi="Aptos"/>
                <w:spacing w:val="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-</w:t>
            </w:r>
            <w:r w:rsidRPr="000C213E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Salary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 xml:space="preserve">August </w:t>
            </w:r>
            <w:r w:rsidRPr="000C213E">
              <w:rPr>
                <w:rFonts w:ascii="Aptos" w:hAnsi="Aptos"/>
                <w:spacing w:val="-4"/>
                <w:sz w:val="24"/>
                <w:szCs w:val="24"/>
              </w:rPr>
              <w:t>2024</w:t>
            </w:r>
          </w:p>
        </w:tc>
        <w:tc>
          <w:tcPr>
            <w:tcW w:w="1549" w:type="dxa"/>
            <w:vAlign w:val="center"/>
          </w:tcPr>
          <w:p w14:paraId="158D58EC" w14:textId="77777777" w:rsidR="00360125" w:rsidRPr="000C213E" w:rsidRDefault="00360125" w:rsidP="00FA21F1">
            <w:pPr>
              <w:pStyle w:val="TableParagraph"/>
              <w:spacing w:before="130"/>
              <w:ind w:left="706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£430.30</w:t>
            </w:r>
          </w:p>
        </w:tc>
      </w:tr>
      <w:tr w:rsidR="00360125" w14:paraId="7E0D2D4A" w14:textId="77777777" w:rsidTr="0098230F">
        <w:trPr>
          <w:trHeight w:val="600"/>
        </w:trPr>
        <w:tc>
          <w:tcPr>
            <w:tcW w:w="652" w:type="dxa"/>
            <w:vAlign w:val="center"/>
          </w:tcPr>
          <w:p w14:paraId="0AF4FA73" w14:textId="77777777" w:rsidR="00360125" w:rsidRPr="000C213E" w:rsidRDefault="00360125" w:rsidP="0098230F">
            <w:pPr>
              <w:pStyle w:val="TableParagraph"/>
              <w:spacing w:before="132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5"/>
                <w:sz w:val="24"/>
                <w:szCs w:val="24"/>
              </w:rPr>
              <w:t>173</w:t>
            </w:r>
          </w:p>
        </w:tc>
        <w:tc>
          <w:tcPr>
            <w:tcW w:w="1341" w:type="dxa"/>
            <w:vAlign w:val="center"/>
          </w:tcPr>
          <w:p w14:paraId="7338C48C" w14:textId="77777777" w:rsidR="00360125" w:rsidRPr="000C213E" w:rsidRDefault="00360125" w:rsidP="00FA21F1">
            <w:pPr>
              <w:pStyle w:val="TableParagraph"/>
              <w:spacing w:before="132"/>
              <w:ind w:right="22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173Sep23P</w:t>
            </w:r>
          </w:p>
        </w:tc>
        <w:tc>
          <w:tcPr>
            <w:tcW w:w="1225" w:type="dxa"/>
            <w:vAlign w:val="center"/>
          </w:tcPr>
          <w:p w14:paraId="63D92698" w14:textId="77777777" w:rsidR="00360125" w:rsidRPr="000C213E" w:rsidRDefault="00360125" w:rsidP="00FA21F1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£107.60</w:t>
            </w:r>
          </w:p>
        </w:tc>
        <w:tc>
          <w:tcPr>
            <w:tcW w:w="1188" w:type="dxa"/>
            <w:vAlign w:val="center"/>
          </w:tcPr>
          <w:p w14:paraId="683D13C7" w14:textId="77777777" w:rsidR="00360125" w:rsidRPr="000C213E" w:rsidRDefault="00360125" w:rsidP="00FA21F1">
            <w:pPr>
              <w:pStyle w:val="TableParagraph"/>
              <w:spacing w:before="135"/>
              <w:ind w:right="18"/>
              <w:jc w:val="right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£107.60</w:t>
            </w:r>
          </w:p>
        </w:tc>
        <w:tc>
          <w:tcPr>
            <w:tcW w:w="986" w:type="dxa"/>
            <w:vAlign w:val="center"/>
          </w:tcPr>
          <w:p w14:paraId="0A2CBA79" w14:textId="77777777" w:rsidR="00360125" w:rsidRPr="000C213E" w:rsidRDefault="00360125" w:rsidP="00FA21F1">
            <w:pPr>
              <w:pStyle w:val="TableParagraph"/>
              <w:spacing w:before="135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100/2</w:t>
            </w:r>
          </w:p>
        </w:tc>
        <w:tc>
          <w:tcPr>
            <w:tcW w:w="1131" w:type="dxa"/>
            <w:vAlign w:val="center"/>
          </w:tcPr>
          <w:p w14:paraId="70FA6D20" w14:textId="77777777" w:rsidR="00360125" w:rsidRPr="000C213E" w:rsidRDefault="00360125" w:rsidP="00FA21F1">
            <w:pPr>
              <w:pStyle w:val="TableParagraph"/>
              <w:spacing w:before="132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27/09/24</w:t>
            </w:r>
          </w:p>
        </w:tc>
        <w:tc>
          <w:tcPr>
            <w:tcW w:w="1191" w:type="dxa"/>
            <w:vAlign w:val="center"/>
          </w:tcPr>
          <w:p w14:paraId="5239552B" w14:textId="77777777" w:rsidR="00360125" w:rsidRPr="000C213E" w:rsidRDefault="00360125" w:rsidP="00FA21F1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4206" w:type="dxa"/>
            <w:vAlign w:val="center"/>
          </w:tcPr>
          <w:p w14:paraId="7C8525DD" w14:textId="77777777" w:rsidR="00360125" w:rsidRPr="000C213E" w:rsidRDefault="00360125" w:rsidP="00FA21F1">
            <w:pPr>
              <w:pStyle w:val="TableParagraph"/>
              <w:spacing w:before="132"/>
              <w:ind w:left="286" w:right="229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z w:val="24"/>
                <w:szCs w:val="24"/>
              </w:rPr>
              <w:t>HMRC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(PAYE/NI) -</w:t>
            </w:r>
            <w:r w:rsidRPr="000C213E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>Clerks Income Tax</w:t>
            </w:r>
            <w:r w:rsidRPr="000C213E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0C213E">
              <w:rPr>
                <w:rFonts w:ascii="Aptos" w:hAnsi="Aptos"/>
                <w:sz w:val="24"/>
                <w:szCs w:val="24"/>
              </w:rPr>
              <w:t xml:space="preserve">September </w:t>
            </w:r>
            <w:r w:rsidRPr="000C213E">
              <w:rPr>
                <w:rFonts w:ascii="Aptos" w:hAnsi="Aptos"/>
                <w:spacing w:val="-4"/>
                <w:sz w:val="24"/>
                <w:szCs w:val="24"/>
              </w:rPr>
              <w:t>2024</w:t>
            </w:r>
          </w:p>
        </w:tc>
        <w:tc>
          <w:tcPr>
            <w:tcW w:w="1549" w:type="dxa"/>
            <w:vAlign w:val="center"/>
          </w:tcPr>
          <w:p w14:paraId="1B0A87EC" w14:textId="77777777" w:rsidR="00360125" w:rsidRPr="000C213E" w:rsidRDefault="00360125" w:rsidP="00FA21F1">
            <w:pPr>
              <w:pStyle w:val="TableParagraph"/>
              <w:spacing w:before="131"/>
              <w:ind w:left="706"/>
              <w:jc w:val="center"/>
              <w:rPr>
                <w:rFonts w:ascii="Aptos" w:hAnsi="Aptos"/>
                <w:sz w:val="24"/>
                <w:szCs w:val="24"/>
              </w:rPr>
            </w:pPr>
            <w:r w:rsidRPr="000C213E">
              <w:rPr>
                <w:rFonts w:ascii="Aptos" w:hAnsi="Aptos"/>
                <w:spacing w:val="-2"/>
                <w:sz w:val="24"/>
                <w:szCs w:val="24"/>
              </w:rPr>
              <w:t>£107.60</w:t>
            </w:r>
          </w:p>
        </w:tc>
      </w:tr>
      <w:tr w:rsidR="00360125" w14:paraId="30A300D5" w14:textId="77777777" w:rsidTr="0098230F">
        <w:trPr>
          <w:trHeight w:val="274"/>
        </w:trPr>
        <w:tc>
          <w:tcPr>
            <w:tcW w:w="652" w:type="dxa"/>
            <w:vAlign w:val="center"/>
          </w:tcPr>
          <w:p w14:paraId="5A8F77CD" w14:textId="77777777" w:rsidR="00360125" w:rsidRPr="000C213E" w:rsidRDefault="00360125" w:rsidP="0098230F">
            <w:pPr>
              <w:pStyle w:val="TableParagraph"/>
              <w:spacing w:before="21" w:line="233" w:lineRule="exact"/>
              <w:jc w:val="center"/>
              <w:rPr>
                <w:rFonts w:ascii="Aptos" w:hAnsi="Aptos"/>
                <w:b/>
                <w:sz w:val="24"/>
                <w:szCs w:val="24"/>
              </w:rPr>
            </w:pPr>
            <w:r w:rsidRPr="000C213E">
              <w:rPr>
                <w:rFonts w:ascii="Aptos" w:hAnsi="Aptos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1341" w:type="dxa"/>
            <w:vAlign w:val="center"/>
          </w:tcPr>
          <w:p w14:paraId="4CF3E07E" w14:textId="77777777" w:rsidR="00360125" w:rsidRPr="000C213E" w:rsidRDefault="00360125" w:rsidP="00FA21F1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225" w:type="dxa"/>
          </w:tcPr>
          <w:p w14:paraId="42F826A1" w14:textId="77777777" w:rsidR="00360125" w:rsidRPr="000C213E" w:rsidRDefault="00360125" w:rsidP="007153D9">
            <w:pPr>
              <w:pStyle w:val="TableParagraph"/>
              <w:spacing w:before="65"/>
              <w:ind w:right="17"/>
              <w:jc w:val="right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0C213E">
              <w:rPr>
                <w:rFonts w:ascii="Aptos" w:hAnsi="Aptos"/>
                <w:b/>
                <w:bCs/>
                <w:spacing w:val="-2"/>
                <w:sz w:val="24"/>
                <w:szCs w:val="24"/>
              </w:rPr>
              <w:t>£2,894.24</w:t>
            </w:r>
          </w:p>
        </w:tc>
        <w:tc>
          <w:tcPr>
            <w:tcW w:w="1188" w:type="dxa"/>
          </w:tcPr>
          <w:p w14:paraId="7DD17B78" w14:textId="77777777" w:rsidR="00360125" w:rsidRPr="000C213E" w:rsidRDefault="00360125" w:rsidP="007153D9">
            <w:pPr>
              <w:pStyle w:val="TableParagraph"/>
              <w:spacing w:before="65"/>
              <w:ind w:right="19"/>
              <w:jc w:val="right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0C213E">
              <w:rPr>
                <w:rFonts w:ascii="Aptos" w:hAnsi="Aptos"/>
                <w:b/>
                <w:bCs/>
                <w:spacing w:val="-2"/>
                <w:sz w:val="24"/>
                <w:szCs w:val="24"/>
              </w:rPr>
              <w:t>£2,894.24</w:t>
            </w:r>
          </w:p>
        </w:tc>
        <w:tc>
          <w:tcPr>
            <w:tcW w:w="986" w:type="dxa"/>
          </w:tcPr>
          <w:p w14:paraId="687AB01D" w14:textId="77777777" w:rsidR="00360125" w:rsidRPr="000C213E" w:rsidRDefault="00360125" w:rsidP="007153D9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31" w:type="dxa"/>
          </w:tcPr>
          <w:p w14:paraId="45C33CC0" w14:textId="77777777" w:rsidR="00360125" w:rsidRPr="000C213E" w:rsidRDefault="00360125" w:rsidP="007153D9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14:paraId="6DFE6106" w14:textId="77777777" w:rsidR="00360125" w:rsidRPr="000C213E" w:rsidRDefault="00360125" w:rsidP="00FA21F1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4206" w:type="dxa"/>
          </w:tcPr>
          <w:p w14:paraId="52DD03C3" w14:textId="77777777" w:rsidR="00360125" w:rsidRPr="000C213E" w:rsidRDefault="00360125" w:rsidP="007153D9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14:paraId="03E62EEE" w14:textId="77777777" w:rsidR="00360125" w:rsidRPr="000C213E" w:rsidRDefault="00360125" w:rsidP="007153D9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7863B0D6" w14:textId="77777777" w:rsidR="00360125" w:rsidRDefault="00360125" w:rsidP="00360125">
      <w:pPr>
        <w:pStyle w:val="BodyText"/>
        <w:rPr>
          <w:rFonts w:ascii="Aptos" w:hAnsi="Aptos"/>
          <w:b/>
          <w:i/>
          <w:sz w:val="24"/>
          <w:szCs w:val="24"/>
        </w:rPr>
      </w:pPr>
    </w:p>
    <w:tbl>
      <w:tblPr>
        <w:tblStyle w:val="TableGrid"/>
        <w:tblW w:w="13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5102"/>
        <w:gridCol w:w="1701"/>
        <w:gridCol w:w="5102"/>
      </w:tblGrid>
      <w:tr w:rsidR="00360125" w14:paraId="749033B3" w14:textId="77777777" w:rsidTr="007153D9">
        <w:trPr>
          <w:trHeight w:val="567"/>
        </w:trPr>
        <w:tc>
          <w:tcPr>
            <w:tcW w:w="1757" w:type="dxa"/>
            <w:vAlign w:val="center"/>
          </w:tcPr>
          <w:p w14:paraId="2383EA32" w14:textId="77777777" w:rsidR="00360125" w:rsidRDefault="00360125" w:rsidP="007153D9">
            <w:pPr>
              <w:pStyle w:val="BodyText"/>
              <w:jc w:val="center"/>
              <w:rPr>
                <w:rFonts w:ascii="Aptos" w:hAnsi="Aptos"/>
                <w:bCs/>
                <w:iCs/>
                <w:sz w:val="24"/>
                <w:szCs w:val="24"/>
              </w:rPr>
            </w:pPr>
            <w:r>
              <w:rPr>
                <w:rFonts w:ascii="Aptos" w:hAnsi="Aptos"/>
                <w:bCs/>
                <w:iCs/>
                <w:sz w:val="24"/>
                <w:szCs w:val="24"/>
              </w:rPr>
              <w:t>Signature:</w:t>
            </w:r>
          </w:p>
        </w:tc>
        <w:tc>
          <w:tcPr>
            <w:tcW w:w="5102" w:type="dxa"/>
            <w:tcBorders>
              <w:bottom w:val="single" w:sz="4" w:space="0" w:color="auto"/>
            </w:tcBorders>
            <w:vAlign w:val="center"/>
          </w:tcPr>
          <w:p w14:paraId="16BC3BBC" w14:textId="77777777" w:rsidR="00360125" w:rsidRDefault="00360125" w:rsidP="007153D9">
            <w:pPr>
              <w:pStyle w:val="BodyText"/>
              <w:jc w:val="center"/>
              <w:rPr>
                <w:rFonts w:ascii="Aptos" w:hAnsi="Aptos"/>
                <w:bCs/>
                <w:i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E4C5E48" w14:textId="77777777" w:rsidR="00360125" w:rsidRDefault="00360125" w:rsidP="007153D9">
            <w:pPr>
              <w:pStyle w:val="BodyText"/>
              <w:jc w:val="center"/>
              <w:rPr>
                <w:rFonts w:ascii="Aptos" w:hAnsi="Aptos"/>
                <w:bCs/>
                <w:iCs/>
                <w:sz w:val="24"/>
                <w:szCs w:val="24"/>
              </w:rPr>
            </w:pPr>
            <w:r>
              <w:rPr>
                <w:rFonts w:ascii="Aptos" w:hAnsi="Aptos"/>
                <w:bCs/>
                <w:iCs/>
                <w:sz w:val="24"/>
                <w:szCs w:val="24"/>
              </w:rPr>
              <w:t>Signature</w:t>
            </w:r>
          </w:p>
        </w:tc>
        <w:tc>
          <w:tcPr>
            <w:tcW w:w="5102" w:type="dxa"/>
            <w:tcBorders>
              <w:bottom w:val="single" w:sz="4" w:space="0" w:color="auto"/>
            </w:tcBorders>
            <w:vAlign w:val="center"/>
          </w:tcPr>
          <w:p w14:paraId="62C9D8D4" w14:textId="77777777" w:rsidR="00360125" w:rsidRDefault="00360125" w:rsidP="007153D9">
            <w:pPr>
              <w:pStyle w:val="BodyText"/>
              <w:jc w:val="center"/>
              <w:rPr>
                <w:rFonts w:ascii="Aptos" w:hAnsi="Aptos"/>
                <w:bCs/>
                <w:iCs/>
                <w:sz w:val="24"/>
                <w:szCs w:val="24"/>
              </w:rPr>
            </w:pPr>
          </w:p>
        </w:tc>
      </w:tr>
      <w:tr w:rsidR="00360125" w14:paraId="207AE0EF" w14:textId="77777777" w:rsidTr="007153D9">
        <w:trPr>
          <w:trHeight w:val="567"/>
        </w:trPr>
        <w:tc>
          <w:tcPr>
            <w:tcW w:w="1757" w:type="dxa"/>
            <w:vAlign w:val="center"/>
          </w:tcPr>
          <w:p w14:paraId="5B1C4F70" w14:textId="77777777" w:rsidR="00360125" w:rsidRDefault="00360125" w:rsidP="007153D9">
            <w:pPr>
              <w:pStyle w:val="BodyText"/>
              <w:jc w:val="center"/>
              <w:rPr>
                <w:rFonts w:ascii="Aptos" w:hAnsi="Aptos"/>
                <w:bCs/>
                <w:iCs/>
                <w:sz w:val="24"/>
                <w:szCs w:val="24"/>
              </w:rPr>
            </w:pPr>
            <w:r>
              <w:rPr>
                <w:rFonts w:ascii="Aptos" w:hAnsi="Aptos"/>
                <w:bCs/>
                <w:iCs/>
                <w:sz w:val="24"/>
                <w:szCs w:val="24"/>
              </w:rPr>
              <w:t>Date:</w:t>
            </w:r>
          </w:p>
        </w:tc>
        <w:tc>
          <w:tcPr>
            <w:tcW w:w="5102" w:type="dxa"/>
            <w:tcBorders>
              <w:top w:val="single" w:sz="4" w:space="0" w:color="auto"/>
            </w:tcBorders>
            <w:vAlign w:val="center"/>
          </w:tcPr>
          <w:p w14:paraId="68206DCD" w14:textId="77777777" w:rsidR="00360125" w:rsidRDefault="00360125" w:rsidP="007153D9">
            <w:pPr>
              <w:pStyle w:val="BodyText"/>
              <w:jc w:val="center"/>
              <w:rPr>
                <w:rFonts w:ascii="Aptos" w:hAnsi="Aptos"/>
                <w:bCs/>
                <w:iCs/>
                <w:sz w:val="24"/>
                <w:szCs w:val="24"/>
              </w:rPr>
            </w:pPr>
            <w:r>
              <w:rPr>
                <w:rFonts w:ascii="Aptos" w:hAnsi="Aptos"/>
                <w:bCs/>
                <w:iCs/>
                <w:sz w:val="24"/>
                <w:szCs w:val="24"/>
              </w:rPr>
              <w:t>23</w:t>
            </w:r>
            <w:r w:rsidRPr="000C213E">
              <w:rPr>
                <w:rFonts w:ascii="Aptos" w:hAnsi="Aptos"/>
                <w:bCs/>
                <w:iCs/>
                <w:sz w:val="24"/>
                <w:szCs w:val="24"/>
                <w:vertAlign w:val="superscript"/>
              </w:rPr>
              <w:t>rd</w:t>
            </w:r>
            <w:r>
              <w:rPr>
                <w:rFonts w:ascii="Aptos" w:hAnsi="Aptos"/>
                <w:bCs/>
                <w:iCs/>
                <w:sz w:val="24"/>
                <w:szCs w:val="24"/>
              </w:rPr>
              <w:t xml:space="preserve"> September 2024</w:t>
            </w:r>
          </w:p>
        </w:tc>
        <w:tc>
          <w:tcPr>
            <w:tcW w:w="1701" w:type="dxa"/>
            <w:vAlign w:val="center"/>
          </w:tcPr>
          <w:p w14:paraId="3F2143D0" w14:textId="77777777" w:rsidR="00360125" w:rsidRDefault="00360125" w:rsidP="007153D9">
            <w:pPr>
              <w:pStyle w:val="BodyText"/>
              <w:jc w:val="center"/>
              <w:rPr>
                <w:rFonts w:ascii="Aptos" w:hAnsi="Aptos"/>
                <w:bCs/>
                <w:i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  <w:vAlign w:val="center"/>
          </w:tcPr>
          <w:p w14:paraId="7A336371" w14:textId="77777777" w:rsidR="00360125" w:rsidRDefault="00360125" w:rsidP="007153D9">
            <w:pPr>
              <w:pStyle w:val="BodyText"/>
              <w:jc w:val="center"/>
              <w:rPr>
                <w:rFonts w:ascii="Aptos" w:hAnsi="Aptos"/>
                <w:bCs/>
                <w:iCs/>
                <w:sz w:val="24"/>
                <w:szCs w:val="24"/>
              </w:rPr>
            </w:pPr>
          </w:p>
        </w:tc>
      </w:tr>
    </w:tbl>
    <w:p w14:paraId="6468C627" w14:textId="77777777" w:rsidR="00DE231C" w:rsidRPr="00737541" w:rsidRDefault="00DE231C" w:rsidP="00A869F4">
      <w:pPr>
        <w:pStyle w:val="Title"/>
        <w:rPr>
          <w:rFonts w:ascii="Aptos" w:hAnsi="Aptos"/>
          <w:sz w:val="24"/>
          <w:szCs w:val="24"/>
        </w:rPr>
      </w:pPr>
    </w:p>
    <w:sectPr w:rsidR="00DE231C" w:rsidRPr="00737541" w:rsidSect="00A869F4">
      <w:pgSz w:w="16850" w:h="11910" w:orient="landscape"/>
      <w:pgMar w:top="800" w:right="2420" w:bottom="280" w:left="74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C91F1B" w14:textId="77777777" w:rsidR="00F07380" w:rsidRDefault="00F07380" w:rsidP="00FD781C">
      <w:r>
        <w:separator/>
      </w:r>
    </w:p>
  </w:endnote>
  <w:endnote w:type="continuationSeparator" w:id="0">
    <w:p w14:paraId="6B3815C3" w14:textId="77777777" w:rsidR="00F07380" w:rsidRDefault="00F07380" w:rsidP="00FD7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A3411" w14:textId="6727B510" w:rsidR="00B45CD8" w:rsidRPr="004C6F73" w:rsidRDefault="00D92172" w:rsidP="004C6F73">
    <w:pPr>
      <w:pStyle w:val="Footer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fldChar w:fldCharType="begin"/>
    </w:r>
    <w:r>
      <w:rPr>
        <w:rFonts w:asciiTheme="minorHAnsi" w:hAnsiTheme="minorHAnsi" w:cstheme="minorHAnsi"/>
        <w:sz w:val="16"/>
        <w:szCs w:val="16"/>
      </w:rPr>
      <w:instrText xml:space="preserve"> FILENAME  \* Caps  \* MERGEFORMAT </w:instrText>
    </w:r>
    <w:r>
      <w:rPr>
        <w:rFonts w:asciiTheme="minorHAnsi" w:hAnsiTheme="minorHAnsi" w:cstheme="minorHAnsi"/>
        <w:sz w:val="16"/>
        <w:szCs w:val="16"/>
      </w:rPr>
      <w:fldChar w:fldCharType="separate"/>
    </w:r>
    <w:r w:rsidR="00A51D14">
      <w:rPr>
        <w:rFonts w:asciiTheme="minorHAnsi" w:hAnsiTheme="minorHAnsi" w:cstheme="minorHAnsi"/>
        <w:noProof/>
        <w:sz w:val="16"/>
        <w:szCs w:val="16"/>
      </w:rPr>
      <w:t>06 September 2024 Agenda</w:t>
    </w:r>
    <w:r>
      <w:rPr>
        <w:rFonts w:asciiTheme="minorHAnsi" w:hAnsiTheme="minorHAnsi" w:cstheme="minorHAnsi"/>
        <w:sz w:val="16"/>
        <w:szCs w:val="16"/>
      </w:rPr>
      <w:fldChar w:fldCharType="end"/>
    </w:r>
    <w:r w:rsidR="003D0B85">
      <w:rPr>
        <w:rFonts w:asciiTheme="minorHAnsi" w:hAnsiTheme="minorHAnsi" w:cstheme="minorHAnsi"/>
        <w:sz w:val="16"/>
        <w:szCs w:val="16"/>
      </w:rPr>
      <w:fldChar w:fldCharType="begin"/>
    </w:r>
    <w:r w:rsidR="003D0B85">
      <w:rPr>
        <w:rFonts w:asciiTheme="minorHAnsi" w:hAnsiTheme="minorHAnsi" w:cstheme="minorHAnsi"/>
        <w:sz w:val="16"/>
        <w:szCs w:val="16"/>
      </w:rPr>
      <w:instrText xml:space="preserve"> FILENAME  \* Caps  \* MERGEFORMAT </w:instrText>
    </w:r>
    <w:r w:rsidR="00000000">
      <w:rPr>
        <w:rFonts w:asciiTheme="minorHAnsi" w:hAnsiTheme="minorHAnsi" w:cstheme="minorHAnsi"/>
        <w:sz w:val="16"/>
        <w:szCs w:val="16"/>
      </w:rPr>
      <w:fldChar w:fldCharType="separate"/>
    </w:r>
    <w:r w:rsidR="00A51D14">
      <w:rPr>
        <w:rFonts w:asciiTheme="minorHAnsi" w:hAnsiTheme="minorHAnsi" w:cstheme="minorHAnsi"/>
        <w:noProof/>
        <w:sz w:val="16"/>
        <w:szCs w:val="16"/>
      </w:rPr>
      <w:t>06 September 2024 Agenda</w:t>
    </w:r>
    <w:r w:rsidR="003D0B85">
      <w:rPr>
        <w:rFonts w:asciiTheme="minorHAnsi" w:hAnsiTheme="minorHAnsi" w:cstheme="minorHAnsi"/>
        <w:sz w:val="16"/>
        <w:szCs w:val="16"/>
      </w:rPr>
      <w:fldChar w:fldCharType="end"/>
    </w:r>
    <w:r w:rsidR="004C6F73" w:rsidRPr="004C6F73">
      <w:rPr>
        <w:rFonts w:asciiTheme="minorHAnsi" w:hAnsiTheme="minorHAnsi" w:cstheme="minorHAnsi"/>
        <w:sz w:val="16"/>
        <w:szCs w:val="16"/>
      </w:rPr>
      <w:ptab w:relativeTo="margin" w:alignment="center" w:leader="none"/>
    </w:r>
    <w:r w:rsidR="004C6F73" w:rsidRPr="004C6F73">
      <w:rPr>
        <w:rFonts w:asciiTheme="minorHAnsi" w:hAnsiTheme="minorHAnsi" w:cstheme="minorHAnsi"/>
        <w:sz w:val="16"/>
        <w:szCs w:val="16"/>
      </w:rPr>
      <w:ptab w:relativeTo="margin" w:alignment="right" w:leader="none"/>
    </w:r>
    <w:r w:rsidR="004C6F73">
      <w:rPr>
        <w:rFonts w:asciiTheme="minorHAnsi" w:hAnsiTheme="minorHAnsi" w:cstheme="minorHAnsi"/>
        <w:sz w:val="16"/>
        <w:szCs w:val="16"/>
      </w:rPr>
      <w:t xml:space="preserve">Page: </w:t>
    </w:r>
    <w:r w:rsidR="004C6F73">
      <w:rPr>
        <w:rFonts w:asciiTheme="minorHAnsi" w:hAnsiTheme="minorHAnsi" w:cstheme="minorHAnsi"/>
        <w:sz w:val="16"/>
        <w:szCs w:val="16"/>
      </w:rPr>
      <w:fldChar w:fldCharType="begin"/>
    </w:r>
    <w:r w:rsidR="004C6F73">
      <w:rPr>
        <w:rFonts w:asciiTheme="minorHAnsi" w:hAnsiTheme="minorHAnsi" w:cstheme="minorHAnsi"/>
        <w:sz w:val="16"/>
        <w:szCs w:val="16"/>
      </w:rPr>
      <w:instrText xml:space="preserve"> PAGE  \* Arabic  \* MERGEFORMAT </w:instrText>
    </w:r>
    <w:r w:rsidR="004C6F73">
      <w:rPr>
        <w:rFonts w:asciiTheme="minorHAnsi" w:hAnsiTheme="minorHAnsi" w:cstheme="minorHAnsi"/>
        <w:sz w:val="16"/>
        <w:szCs w:val="16"/>
      </w:rPr>
      <w:fldChar w:fldCharType="separate"/>
    </w:r>
    <w:r w:rsidR="004C6F73">
      <w:rPr>
        <w:rFonts w:asciiTheme="minorHAnsi" w:hAnsiTheme="minorHAnsi" w:cstheme="minorHAnsi"/>
        <w:noProof/>
        <w:sz w:val="16"/>
        <w:szCs w:val="16"/>
      </w:rPr>
      <w:t>2</w:t>
    </w:r>
    <w:r w:rsidR="004C6F73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62CC8" w14:textId="5E0B2CB9" w:rsidR="00BF1E13" w:rsidRPr="00BF1E13" w:rsidRDefault="003D0B85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Caps  \* MERGEFORMAT </w:instrText>
    </w:r>
    <w:r>
      <w:rPr>
        <w:sz w:val="16"/>
        <w:szCs w:val="16"/>
      </w:rPr>
      <w:fldChar w:fldCharType="separate"/>
    </w:r>
    <w:r w:rsidR="00A51D14">
      <w:rPr>
        <w:noProof/>
        <w:sz w:val="16"/>
        <w:szCs w:val="16"/>
      </w:rPr>
      <w:t>06 September 2024 Agenda</w:t>
    </w:r>
    <w:r>
      <w:rPr>
        <w:sz w:val="16"/>
        <w:szCs w:val="16"/>
      </w:rPr>
      <w:fldChar w:fldCharType="end"/>
    </w:r>
    <w:r w:rsidR="00BF1E13" w:rsidRPr="00BF1E13">
      <w:rPr>
        <w:sz w:val="16"/>
        <w:szCs w:val="16"/>
      </w:rPr>
      <w:ptab w:relativeTo="margin" w:alignment="center" w:leader="none"/>
    </w:r>
    <w:r w:rsidR="00BF1E13" w:rsidRPr="00BF1E13">
      <w:rPr>
        <w:sz w:val="16"/>
        <w:szCs w:val="16"/>
      </w:rPr>
      <w:ptab w:relativeTo="margin" w:alignment="right" w:leader="none"/>
    </w:r>
    <w:r w:rsidR="00BF1E13">
      <w:rPr>
        <w:sz w:val="16"/>
        <w:szCs w:val="16"/>
      </w:rPr>
      <w:t xml:space="preserve">Page: </w:t>
    </w:r>
    <w:r w:rsidR="00BF1E13">
      <w:rPr>
        <w:sz w:val="16"/>
        <w:szCs w:val="16"/>
      </w:rPr>
      <w:fldChar w:fldCharType="begin"/>
    </w:r>
    <w:r w:rsidR="00BF1E13">
      <w:rPr>
        <w:sz w:val="16"/>
        <w:szCs w:val="16"/>
      </w:rPr>
      <w:instrText xml:space="preserve"> PAGE  \* Arabic  \* MERGEFORMAT </w:instrText>
    </w:r>
    <w:r w:rsidR="00BF1E13">
      <w:rPr>
        <w:sz w:val="16"/>
        <w:szCs w:val="16"/>
      </w:rPr>
      <w:fldChar w:fldCharType="separate"/>
    </w:r>
    <w:r w:rsidR="00BF1E13">
      <w:rPr>
        <w:noProof/>
        <w:sz w:val="16"/>
        <w:szCs w:val="16"/>
      </w:rPr>
      <w:t>5</w:t>
    </w:r>
    <w:r w:rsidR="00BF1E13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F04F25" w14:textId="77777777" w:rsidR="00F07380" w:rsidRDefault="00F07380" w:rsidP="00FD781C">
      <w:r>
        <w:separator/>
      </w:r>
    </w:p>
  </w:footnote>
  <w:footnote w:type="continuationSeparator" w:id="0">
    <w:p w14:paraId="378EE1CC" w14:textId="77777777" w:rsidR="00F07380" w:rsidRDefault="00F07380" w:rsidP="00FD7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50"/>
      <w:gridCol w:w="2268"/>
      <w:gridCol w:w="850"/>
      <w:gridCol w:w="2268"/>
      <w:gridCol w:w="850"/>
      <w:gridCol w:w="2274"/>
    </w:tblGrid>
    <w:tr w:rsidR="00295C68" w14:paraId="478A2EE0" w14:textId="77777777" w:rsidTr="00582ECC">
      <w:trPr>
        <w:trHeight w:val="454"/>
        <w:jc w:val="center"/>
      </w:trPr>
      <w:tc>
        <w:tcPr>
          <w:tcW w:w="9360" w:type="dxa"/>
          <w:gridSpan w:val="6"/>
          <w:vAlign w:val="center"/>
        </w:tcPr>
        <w:p w14:paraId="12B1BC1C" w14:textId="77777777" w:rsidR="00295C68" w:rsidRDefault="00295C68" w:rsidP="00295C68">
          <w:pPr>
            <w:pStyle w:val="NoSpacing"/>
            <w:jc w:val="center"/>
            <w:rPr>
              <w:rFonts w:ascii="Aptos" w:hAnsi="Aptos"/>
              <w:color w:val="833C0B" w:themeColor="accent2" w:themeShade="80"/>
            </w:rPr>
          </w:pPr>
          <w:r w:rsidRPr="00B40D93">
            <w:rPr>
              <w:rFonts w:ascii="Aptos" w:hAnsi="Aptos"/>
              <w:color w:val="833C0B" w:themeColor="accent2" w:themeShade="80"/>
              <w:sz w:val="32"/>
              <w:szCs w:val="32"/>
            </w:rPr>
            <w:t xml:space="preserve">Cyngor Cymuned </w:t>
          </w:r>
          <w:r w:rsidRPr="00C743BC">
            <w:rPr>
              <w:rFonts w:ascii="Aptos" w:hAnsi="Aptos"/>
              <w:b/>
              <w:bCs/>
              <w:color w:val="833C0B" w:themeColor="accent2" w:themeShade="80"/>
              <w:sz w:val="40"/>
              <w:szCs w:val="40"/>
            </w:rPr>
            <w:t>CARNO</w:t>
          </w:r>
          <w:r w:rsidRPr="00C743BC">
            <w:rPr>
              <w:rFonts w:ascii="Aptos" w:hAnsi="Aptos"/>
              <w:color w:val="833C0B" w:themeColor="accent2" w:themeShade="80"/>
              <w:sz w:val="32"/>
              <w:szCs w:val="32"/>
            </w:rPr>
            <w:t xml:space="preserve"> </w:t>
          </w:r>
          <w:r w:rsidRPr="00B40D93">
            <w:rPr>
              <w:rFonts w:ascii="Aptos" w:hAnsi="Aptos"/>
              <w:color w:val="833C0B" w:themeColor="accent2" w:themeShade="80"/>
              <w:sz w:val="32"/>
              <w:szCs w:val="32"/>
            </w:rPr>
            <w:t>Community Council</w:t>
          </w:r>
        </w:p>
      </w:tc>
    </w:tr>
    <w:tr w:rsidR="00295C68" w14:paraId="60A9C841" w14:textId="77777777" w:rsidTr="00582ECC">
      <w:trPr>
        <w:trHeight w:val="454"/>
        <w:jc w:val="center"/>
      </w:trPr>
      <w:tc>
        <w:tcPr>
          <w:tcW w:w="9360" w:type="dxa"/>
          <w:gridSpan w:val="6"/>
          <w:vAlign w:val="center"/>
        </w:tcPr>
        <w:p w14:paraId="1B3523C4" w14:textId="77777777" w:rsidR="00295C68" w:rsidRDefault="00295C68" w:rsidP="00295C68">
          <w:pPr>
            <w:pStyle w:val="NoSpacing"/>
            <w:jc w:val="center"/>
            <w:rPr>
              <w:rFonts w:ascii="Aptos" w:hAnsi="Aptos"/>
              <w:color w:val="833C0B" w:themeColor="accent2" w:themeShade="80"/>
            </w:rPr>
          </w:pPr>
          <w:r w:rsidRPr="00B40D93">
            <w:rPr>
              <w:rFonts w:ascii="Aptos" w:hAnsi="Aptos"/>
              <w:color w:val="833C0B" w:themeColor="accent2" w:themeShade="80"/>
            </w:rPr>
            <w:t>3 Tanyllyn Cottages, Carno, Caersws, Powys. SY17 5LH</w:t>
          </w:r>
          <w:r>
            <w:rPr>
              <w:rFonts w:ascii="Aptos" w:hAnsi="Aptos"/>
              <w:color w:val="833C0B" w:themeColor="accent2" w:themeShade="80"/>
            </w:rPr>
            <w:t>.</w:t>
          </w:r>
        </w:p>
      </w:tc>
    </w:tr>
    <w:tr w:rsidR="00295C68" w:rsidRPr="00B40D93" w14:paraId="60A4BC2C" w14:textId="77777777" w:rsidTr="00582ECC">
      <w:trPr>
        <w:trHeight w:val="510"/>
        <w:jc w:val="center"/>
      </w:trPr>
      <w:tc>
        <w:tcPr>
          <w:tcW w:w="850" w:type="dxa"/>
          <w:vAlign w:val="center"/>
        </w:tcPr>
        <w:p w14:paraId="6C744C56" w14:textId="77777777" w:rsidR="00295C68" w:rsidRPr="00B40D93" w:rsidRDefault="00295C68" w:rsidP="00295C68">
          <w:pPr>
            <w:pStyle w:val="NoSpacing"/>
            <w:jc w:val="center"/>
            <w:rPr>
              <w:rFonts w:ascii="Aptos" w:hAnsi="Aptos"/>
              <w:color w:val="833C0B" w:themeColor="accent2" w:themeShade="80"/>
            </w:rPr>
          </w:pPr>
          <w:r>
            <w:rPr>
              <w:noProof/>
              <w:color w:val="833C0B" w:themeColor="accent2" w:themeShade="80"/>
              <w:sz w:val="22"/>
            </w:rPr>
            <w:drawing>
              <wp:inline distT="0" distB="0" distL="0" distR="0" wp14:anchorId="2AD3DEF1" wp14:editId="1D1CA02A">
                <wp:extent cx="270000" cy="270000"/>
                <wp:effectExtent l="0" t="0" r="0" b="0"/>
                <wp:docPr id="1784028965" name="Graphic 1" descr="Email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4028965" name="Graphic 1784028965" descr="Email outlin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" cy="27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vAlign w:val="center"/>
        </w:tcPr>
        <w:p w14:paraId="44A18092" w14:textId="77777777" w:rsidR="00295C68" w:rsidRPr="00B40D93" w:rsidRDefault="00295C68" w:rsidP="00295C68">
          <w:pPr>
            <w:pStyle w:val="NoSpacing"/>
            <w:rPr>
              <w:rFonts w:ascii="Aptos" w:hAnsi="Aptos"/>
              <w:color w:val="833C0B" w:themeColor="accent2" w:themeShade="80"/>
            </w:rPr>
          </w:pPr>
          <w:r>
            <w:rPr>
              <w:rFonts w:ascii="Aptos" w:hAnsi="Aptos"/>
              <w:color w:val="833C0B" w:themeColor="accent2" w:themeShade="80"/>
            </w:rPr>
            <w:t>clerk@carno.org.uk</w:t>
          </w:r>
        </w:p>
      </w:tc>
      <w:tc>
        <w:tcPr>
          <w:tcW w:w="850" w:type="dxa"/>
          <w:vAlign w:val="center"/>
        </w:tcPr>
        <w:p w14:paraId="02CE284D" w14:textId="77777777" w:rsidR="00295C68" w:rsidRPr="00B40D93" w:rsidRDefault="00295C68" w:rsidP="00295C68">
          <w:pPr>
            <w:pStyle w:val="NoSpacing"/>
            <w:jc w:val="center"/>
            <w:rPr>
              <w:rFonts w:ascii="Aptos" w:hAnsi="Aptos"/>
              <w:color w:val="833C0B" w:themeColor="accent2" w:themeShade="80"/>
            </w:rPr>
          </w:pPr>
          <w:r w:rsidRPr="003655E8">
            <w:rPr>
              <w:noProof/>
              <w:color w:val="833C0B" w:themeColor="accent2" w:themeShade="80"/>
              <w:sz w:val="22"/>
            </w:rPr>
            <w:drawing>
              <wp:inline distT="0" distB="0" distL="0" distR="0" wp14:anchorId="6E393236" wp14:editId="23484259">
                <wp:extent cx="270000" cy="270000"/>
                <wp:effectExtent l="0" t="0" r="0" b="0"/>
                <wp:docPr id="2" name="Graphic 2" descr="Smart Phone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raphic 2" descr="Smart Phone outline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" cy="27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vAlign w:val="center"/>
        </w:tcPr>
        <w:p w14:paraId="39ECBB7C" w14:textId="77777777" w:rsidR="00295C68" w:rsidRPr="00B40D93" w:rsidRDefault="00295C68" w:rsidP="00295C68">
          <w:pPr>
            <w:pStyle w:val="NoSpacing"/>
            <w:rPr>
              <w:rFonts w:ascii="Aptos" w:hAnsi="Aptos"/>
              <w:color w:val="833C0B" w:themeColor="accent2" w:themeShade="80"/>
            </w:rPr>
          </w:pPr>
          <w:r>
            <w:rPr>
              <w:rFonts w:ascii="Aptos" w:hAnsi="Aptos"/>
              <w:color w:val="833C0B" w:themeColor="accent2" w:themeShade="80"/>
            </w:rPr>
            <w:t>07895 869791</w:t>
          </w:r>
        </w:p>
      </w:tc>
      <w:tc>
        <w:tcPr>
          <w:tcW w:w="850" w:type="dxa"/>
          <w:vAlign w:val="center"/>
        </w:tcPr>
        <w:p w14:paraId="49E14FA7" w14:textId="77777777" w:rsidR="00295C68" w:rsidRPr="00B40D93" w:rsidRDefault="00295C68" w:rsidP="00295C68">
          <w:pPr>
            <w:pStyle w:val="NoSpacing"/>
            <w:jc w:val="center"/>
            <w:rPr>
              <w:rFonts w:ascii="Aptos" w:hAnsi="Aptos"/>
              <w:color w:val="833C0B" w:themeColor="accent2" w:themeShade="80"/>
            </w:rPr>
          </w:pPr>
          <w:r>
            <w:rPr>
              <w:noProof/>
            </w:rPr>
            <w:drawing>
              <wp:inline distT="0" distB="0" distL="0" distR="0" wp14:anchorId="26260635" wp14:editId="1BC8E9BC">
                <wp:extent cx="270000" cy="270000"/>
                <wp:effectExtent l="0" t="0" r="0" b="0"/>
                <wp:docPr id="128522659" name="Picture 4" descr="Image result for free symbol for the interne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Image result for free symbol for the interne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000" cy="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74" w:type="dxa"/>
          <w:vAlign w:val="center"/>
        </w:tcPr>
        <w:p w14:paraId="63B98EB6" w14:textId="77777777" w:rsidR="00295C68" w:rsidRPr="00B40D93" w:rsidRDefault="00295C68" w:rsidP="00295C68">
          <w:pPr>
            <w:pStyle w:val="NoSpacing"/>
            <w:rPr>
              <w:rFonts w:ascii="Aptos" w:hAnsi="Aptos"/>
              <w:color w:val="833C0B" w:themeColor="accent2" w:themeShade="80"/>
            </w:rPr>
          </w:pPr>
          <w:r>
            <w:rPr>
              <w:rFonts w:ascii="Aptos" w:hAnsi="Aptos"/>
              <w:color w:val="833C0B" w:themeColor="accent2" w:themeShade="80"/>
            </w:rPr>
            <w:t>www.carno.org.uk</w:t>
          </w:r>
        </w:p>
      </w:tc>
    </w:tr>
  </w:tbl>
  <w:p w14:paraId="2C2CC497" w14:textId="77777777" w:rsidR="00295C68" w:rsidRDefault="00295C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A6146"/>
    <w:multiLevelType w:val="multilevel"/>
    <w:tmpl w:val="0809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E8114FE"/>
    <w:multiLevelType w:val="multilevel"/>
    <w:tmpl w:val="09A68162"/>
    <w:styleLink w:val="Style2"/>
    <w:lvl w:ilvl="0">
      <w:start w:val="2"/>
      <w:numFmt w:val="lowerLetter"/>
      <w:lvlText w:val="%1."/>
      <w:lvlJc w:val="left"/>
      <w:pPr>
        <w:ind w:left="1800" w:hanging="360"/>
      </w:pPr>
      <w:rPr>
        <w:color w:val="365F91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394A"/>
    <w:multiLevelType w:val="multilevel"/>
    <w:tmpl w:val="F9829ABE"/>
    <w:styleLink w:val="Style7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0"/>
      </w:rPr>
    </w:lvl>
    <w:lvl w:ilvl="2">
      <w:start w:val="6"/>
      <w:numFmt w:val="decimal"/>
      <w:lvlText w:val="%1.%2.%3."/>
      <w:lvlJc w:val="left"/>
      <w:pPr>
        <w:ind w:left="1781" w:hanging="504"/>
      </w:pPr>
      <w:rPr>
        <w:rFonts w:asciiTheme="minorHAnsi" w:hAnsiTheme="minorHAnsi" w:cs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7255E66"/>
    <w:multiLevelType w:val="multilevel"/>
    <w:tmpl w:val="C22EF2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5671" w:hanging="284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4A7D17"/>
    <w:multiLevelType w:val="multilevel"/>
    <w:tmpl w:val="F9829ABE"/>
    <w:styleLink w:val="Style9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78A176B"/>
    <w:multiLevelType w:val="multilevel"/>
    <w:tmpl w:val="EFCE7BE4"/>
    <w:styleLink w:val="Style1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B8303EC"/>
    <w:multiLevelType w:val="multilevel"/>
    <w:tmpl w:val="7BAA9CEA"/>
    <w:lvl w:ilvl="0">
      <w:start w:val="1"/>
      <w:numFmt w:val="decimal"/>
      <w:lvlText w:val="%1."/>
      <w:lvlJc w:val="left"/>
      <w:pPr>
        <w:ind w:left="92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49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217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85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2FC01F87"/>
    <w:multiLevelType w:val="multilevel"/>
    <w:tmpl w:val="5A54A748"/>
    <w:styleLink w:val="Style1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sz w:val="20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FFF7A74"/>
    <w:multiLevelType w:val="multilevel"/>
    <w:tmpl w:val="F9829ABE"/>
    <w:styleLink w:val="Styl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D73F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52E74EA"/>
    <w:multiLevelType w:val="multilevel"/>
    <w:tmpl w:val="0809001D"/>
    <w:styleLink w:val="Style4"/>
    <w:lvl w:ilvl="0">
      <w:start w:val="5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94125B2"/>
    <w:multiLevelType w:val="multilevel"/>
    <w:tmpl w:val="2A78C0C2"/>
    <w:styleLink w:val="Style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F4872A8"/>
    <w:multiLevelType w:val="hybridMultilevel"/>
    <w:tmpl w:val="74FA113C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3B533DE"/>
    <w:multiLevelType w:val="hybridMultilevel"/>
    <w:tmpl w:val="EE8065C2"/>
    <w:lvl w:ilvl="0" w:tplc="080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490227D3"/>
    <w:multiLevelType w:val="multilevel"/>
    <w:tmpl w:val="0809001D"/>
    <w:styleLink w:val="Style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5DB781F"/>
    <w:multiLevelType w:val="multilevel"/>
    <w:tmpl w:val="201A0C0A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6" w15:restartNumberingAfterBreak="0">
    <w:nsid w:val="704E3099"/>
    <w:multiLevelType w:val="multilevel"/>
    <w:tmpl w:val="2A78C0C2"/>
    <w:numStyleLink w:val="Style6"/>
  </w:abstractNum>
  <w:abstractNum w:abstractNumId="17" w15:restartNumberingAfterBreak="0">
    <w:nsid w:val="7F4B386F"/>
    <w:multiLevelType w:val="multilevel"/>
    <w:tmpl w:val="330CE4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i w:val="0"/>
        <w:iCs w:val="0"/>
        <w:sz w:val="20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  <w:sz w:val="24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32946886">
    <w:abstractNumId w:val="5"/>
  </w:num>
  <w:num w:numId="2" w16cid:durableId="1549685312">
    <w:abstractNumId w:val="1"/>
  </w:num>
  <w:num w:numId="3" w16cid:durableId="2005817234">
    <w:abstractNumId w:val="0"/>
  </w:num>
  <w:num w:numId="4" w16cid:durableId="1793473526">
    <w:abstractNumId w:val="10"/>
  </w:num>
  <w:num w:numId="5" w16cid:durableId="192959919">
    <w:abstractNumId w:val="14"/>
  </w:num>
  <w:num w:numId="6" w16cid:durableId="490029794">
    <w:abstractNumId w:val="3"/>
  </w:num>
  <w:num w:numId="7" w16cid:durableId="1114251893">
    <w:abstractNumId w:val="11"/>
  </w:num>
  <w:num w:numId="8" w16cid:durableId="552425581">
    <w:abstractNumId w:val="16"/>
    <w:lvlOverride w:ilvl="0">
      <w:lvl w:ilvl="0">
        <w:start w:val="8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sz w:val="24"/>
          <w:szCs w:val="28"/>
        </w:rPr>
      </w:lvl>
    </w:lvlOverride>
    <w:lvlOverride w:ilvl="2">
      <w:lvl w:ilvl="2">
        <w:start w:val="2"/>
        <w:numFmt w:val="decimal"/>
        <w:lvlText w:val="%1.%2.%3."/>
        <w:lvlJc w:val="left"/>
        <w:pPr>
          <w:ind w:left="5466" w:hanging="504"/>
        </w:pPr>
        <w:rPr>
          <w:rFonts w:hint="default"/>
          <w:sz w:val="24"/>
          <w:szCs w:val="3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9" w16cid:durableId="2140998361">
    <w:abstractNumId w:val="2"/>
  </w:num>
  <w:num w:numId="10" w16cid:durableId="1992636481">
    <w:abstractNumId w:val="8"/>
  </w:num>
  <w:num w:numId="11" w16cid:durableId="411588638">
    <w:abstractNumId w:val="4"/>
  </w:num>
  <w:num w:numId="12" w16cid:durableId="639192064">
    <w:abstractNumId w:val="7"/>
  </w:num>
  <w:num w:numId="13" w16cid:durableId="1064060402">
    <w:abstractNumId w:val="15"/>
  </w:num>
  <w:num w:numId="14" w16cid:durableId="801385159">
    <w:abstractNumId w:val="17"/>
  </w:num>
  <w:num w:numId="15" w16cid:durableId="939531884">
    <w:abstractNumId w:val="13"/>
  </w:num>
  <w:num w:numId="16" w16cid:durableId="546919634">
    <w:abstractNumId w:val="12"/>
  </w:num>
  <w:num w:numId="17" w16cid:durableId="919412942">
    <w:abstractNumId w:val="9"/>
  </w:num>
  <w:num w:numId="18" w16cid:durableId="1532835183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D9B"/>
    <w:rsid w:val="0000049A"/>
    <w:rsid w:val="00000BCA"/>
    <w:rsid w:val="00000C1C"/>
    <w:rsid w:val="00000F66"/>
    <w:rsid w:val="00001638"/>
    <w:rsid w:val="00001EFD"/>
    <w:rsid w:val="0000251F"/>
    <w:rsid w:val="00002A59"/>
    <w:rsid w:val="000031D1"/>
    <w:rsid w:val="00003273"/>
    <w:rsid w:val="00003320"/>
    <w:rsid w:val="00003603"/>
    <w:rsid w:val="00003FED"/>
    <w:rsid w:val="00004053"/>
    <w:rsid w:val="0000414E"/>
    <w:rsid w:val="00005B0A"/>
    <w:rsid w:val="00005B3E"/>
    <w:rsid w:val="00006D2D"/>
    <w:rsid w:val="00006D8B"/>
    <w:rsid w:val="00006F82"/>
    <w:rsid w:val="00007471"/>
    <w:rsid w:val="0000773B"/>
    <w:rsid w:val="000102E5"/>
    <w:rsid w:val="00010D4A"/>
    <w:rsid w:val="0001148C"/>
    <w:rsid w:val="00011794"/>
    <w:rsid w:val="00011F74"/>
    <w:rsid w:val="000120A0"/>
    <w:rsid w:val="00012372"/>
    <w:rsid w:val="0001244F"/>
    <w:rsid w:val="000124D9"/>
    <w:rsid w:val="00012CD8"/>
    <w:rsid w:val="00012D2A"/>
    <w:rsid w:val="00012FA2"/>
    <w:rsid w:val="0001354E"/>
    <w:rsid w:val="000136D8"/>
    <w:rsid w:val="0001374E"/>
    <w:rsid w:val="00013973"/>
    <w:rsid w:val="00013CF9"/>
    <w:rsid w:val="00014D75"/>
    <w:rsid w:val="00014DEF"/>
    <w:rsid w:val="00015035"/>
    <w:rsid w:val="00015068"/>
    <w:rsid w:val="00015071"/>
    <w:rsid w:val="00015420"/>
    <w:rsid w:val="0001549F"/>
    <w:rsid w:val="00015FF8"/>
    <w:rsid w:val="0001651A"/>
    <w:rsid w:val="00016D85"/>
    <w:rsid w:val="00016DB3"/>
    <w:rsid w:val="00017084"/>
    <w:rsid w:val="000170F3"/>
    <w:rsid w:val="000173A4"/>
    <w:rsid w:val="00017A91"/>
    <w:rsid w:val="0002051E"/>
    <w:rsid w:val="0002062B"/>
    <w:rsid w:val="00020895"/>
    <w:rsid w:val="0002109B"/>
    <w:rsid w:val="0002114A"/>
    <w:rsid w:val="00022654"/>
    <w:rsid w:val="0002272B"/>
    <w:rsid w:val="0002276C"/>
    <w:rsid w:val="0002280F"/>
    <w:rsid w:val="00022A66"/>
    <w:rsid w:val="00022B76"/>
    <w:rsid w:val="000238AA"/>
    <w:rsid w:val="00023BD1"/>
    <w:rsid w:val="00023FAF"/>
    <w:rsid w:val="000242E7"/>
    <w:rsid w:val="0002496D"/>
    <w:rsid w:val="00024C0F"/>
    <w:rsid w:val="00024E16"/>
    <w:rsid w:val="00025506"/>
    <w:rsid w:val="000259D0"/>
    <w:rsid w:val="00025B9C"/>
    <w:rsid w:val="00025FE8"/>
    <w:rsid w:val="000269C6"/>
    <w:rsid w:val="00026C9B"/>
    <w:rsid w:val="0002773A"/>
    <w:rsid w:val="00027793"/>
    <w:rsid w:val="00027A51"/>
    <w:rsid w:val="00027ADC"/>
    <w:rsid w:val="00027C3B"/>
    <w:rsid w:val="00027E20"/>
    <w:rsid w:val="00027F87"/>
    <w:rsid w:val="0003062F"/>
    <w:rsid w:val="000309E2"/>
    <w:rsid w:val="00030F74"/>
    <w:rsid w:val="00031529"/>
    <w:rsid w:val="000316F6"/>
    <w:rsid w:val="000318F2"/>
    <w:rsid w:val="00032B60"/>
    <w:rsid w:val="000335A2"/>
    <w:rsid w:val="00033CF5"/>
    <w:rsid w:val="000340FA"/>
    <w:rsid w:val="00034527"/>
    <w:rsid w:val="00034889"/>
    <w:rsid w:val="00034BF4"/>
    <w:rsid w:val="00034F07"/>
    <w:rsid w:val="00034FED"/>
    <w:rsid w:val="0003525D"/>
    <w:rsid w:val="000352D6"/>
    <w:rsid w:val="000355E8"/>
    <w:rsid w:val="0003586B"/>
    <w:rsid w:val="0003587A"/>
    <w:rsid w:val="00035E86"/>
    <w:rsid w:val="00036976"/>
    <w:rsid w:val="00036D49"/>
    <w:rsid w:val="0003717B"/>
    <w:rsid w:val="00040085"/>
    <w:rsid w:val="000403A6"/>
    <w:rsid w:val="0004063B"/>
    <w:rsid w:val="00040685"/>
    <w:rsid w:val="00041DF1"/>
    <w:rsid w:val="0004221A"/>
    <w:rsid w:val="00042419"/>
    <w:rsid w:val="00042549"/>
    <w:rsid w:val="00042585"/>
    <w:rsid w:val="000425BA"/>
    <w:rsid w:val="000427B4"/>
    <w:rsid w:val="00042BA9"/>
    <w:rsid w:val="00042E97"/>
    <w:rsid w:val="00043178"/>
    <w:rsid w:val="0004378D"/>
    <w:rsid w:val="0004388C"/>
    <w:rsid w:val="0004399F"/>
    <w:rsid w:val="000439EE"/>
    <w:rsid w:val="0004433C"/>
    <w:rsid w:val="000444A7"/>
    <w:rsid w:val="0004466E"/>
    <w:rsid w:val="0004490D"/>
    <w:rsid w:val="00044AE7"/>
    <w:rsid w:val="000450D1"/>
    <w:rsid w:val="00045270"/>
    <w:rsid w:val="00045A63"/>
    <w:rsid w:val="00045D4A"/>
    <w:rsid w:val="00046798"/>
    <w:rsid w:val="0004689B"/>
    <w:rsid w:val="000469EB"/>
    <w:rsid w:val="00046ABD"/>
    <w:rsid w:val="00046D8C"/>
    <w:rsid w:val="0004756C"/>
    <w:rsid w:val="00047583"/>
    <w:rsid w:val="0004770B"/>
    <w:rsid w:val="00047827"/>
    <w:rsid w:val="000479A3"/>
    <w:rsid w:val="00047C58"/>
    <w:rsid w:val="00050563"/>
    <w:rsid w:val="0005060B"/>
    <w:rsid w:val="000508D3"/>
    <w:rsid w:val="00050DCA"/>
    <w:rsid w:val="00050F10"/>
    <w:rsid w:val="000510C1"/>
    <w:rsid w:val="000511B3"/>
    <w:rsid w:val="00051CB7"/>
    <w:rsid w:val="00051DBF"/>
    <w:rsid w:val="000523A7"/>
    <w:rsid w:val="000523C4"/>
    <w:rsid w:val="00052A8B"/>
    <w:rsid w:val="00052CAF"/>
    <w:rsid w:val="00053103"/>
    <w:rsid w:val="0005341C"/>
    <w:rsid w:val="0005383A"/>
    <w:rsid w:val="00053896"/>
    <w:rsid w:val="00053FF4"/>
    <w:rsid w:val="000545A9"/>
    <w:rsid w:val="00055A5A"/>
    <w:rsid w:val="00055A6B"/>
    <w:rsid w:val="00055C77"/>
    <w:rsid w:val="00055DA3"/>
    <w:rsid w:val="00055DAE"/>
    <w:rsid w:val="00056113"/>
    <w:rsid w:val="000563B9"/>
    <w:rsid w:val="000566A6"/>
    <w:rsid w:val="000567A8"/>
    <w:rsid w:val="00056B26"/>
    <w:rsid w:val="00057BF0"/>
    <w:rsid w:val="000604B9"/>
    <w:rsid w:val="00060B5B"/>
    <w:rsid w:val="00060C12"/>
    <w:rsid w:val="000612AC"/>
    <w:rsid w:val="000615C8"/>
    <w:rsid w:val="00061729"/>
    <w:rsid w:val="000619EF"/>
    <w:rsid w:val="00061A53"/>
    <w:rsid w:val="00061AC2"/>
    <w:rsid w:val="00061EB2"/>
    <w:rsid w:val="00062072"/>
    <w:rsid w:val="00062673"/>
    <w:rsid w:val="00062998"/>
    <w:rsid w:val="00062B9A"/>
    <w:rsid w:val="00062BD0"/>
    <w:rsid w:val="000631E7"/>
    <w:rsid w:val="0006353A"/>
    <w:rsid w:val="0006391A"/>
    <w:rsid w:val="00064072"/>
    <w:rsid w:val="00064AD5"/>
    <w:rsid w:val="00064BE1"/>
    <w:rsid w:val="00064C44"/>
    <w:rsid w:val="00064FB3"/>
    <w:rsid w:val="000651F4"/>
    <w:rsid w:val="000657EE"/>
    <w:rsid w:val="00065916"/>
    <w:rsid w:val="00065B8C"/>
    <w:rsid w:val="00065E3F"/>
    <w:rsid w:val="000662C4"/>
    <w:rsid w:val="000662EE"/>
    <w:rsid w:val="000666F9"/>
    <w:rsid w:val="000668B7"/>
    <w:rsid w:val="00066DBA"/>
    <w:rsid w:val="00067688"/>
    <w:rsid w:val="00067909"/>
    <w:rsid w:val="00067EB5"/>
    <w:rsid w:val="000702A1"/>
    <w:rsid w:val="00070552"/>
    <w:rsid w:val="0007093B"/>
    <w:rsid w:val="0007141F"/>
    <w:rsid w:val="00071ECE"/>
    <w:rsid w:val="0007211B"/>
    <w:rsid w:val="000721B6"/>
    <w:rsid w:val="0007246C"/>
    <w:rsid w:val="00072C61"/>
    <w:rsid w:val="00073324"/>
    <w:rsid w:val="000733D6"/>
    <w:rsid w:val="00073ACC"/>
    <w:rsid w:val="00073EDC"/>
    <w:rsid w:val="00074032"/>
    <w:rsid w:val="000745E9"/>
    <w:rsid w:val="0007479A"/>
    <w:rsid w:val="000747F3"/>
    <w:rsid w:val="00074C82"/>
    <w:rsid w:val="00074EF3"/>
    <w:rsid w:val="00075E70"/>
    <w:rsid w:val="00075F87"/>
    <w:rsid w:val="000762CE"/>
    <w:rsid w:val="000763BC"/>
    <w:rsid w:val="00076593"/>
    <w:rsid w:val="00076876"/>
    <w:rsid w:val="000768CE"/>
    <w:rsid w:val="000772B0"/>
    <w:rsid w:val="000773F2"/>
    <w:rsid w:val="00077959"/>
    <w:rsid w:val="000779CE"/>
    <w:rsid w:val="00077E77"/>
    <w:rsid w:val="0008001A"/>
    <w:rsid w:val="00080200"/>
    <w:rsid w:val="0008084C"/>
    <w:rsid w:val="0008132B"/>
    <w:rsid w:val="00081A90"/>
    <w:rsid w:val="00081C09"/>
    <w:rsid w:val="000822EF"/>
    <w:rsid w:val="00082622"/>
    <w:rsid w:val="00082DC9"/>
    <w:rsid w:val="000835A5"/>
    <w:rsid w:val="00083752"/>
    <w:rsid w:val="00084224"/>
    <w:rsid w:val="00084401"/>
    <w:rsid w:val="00084836"/>
    <w:rsid w:val="00084D52"/>
    <w:rsid w:val="00084DD6"/>
    <w:rsid w:val="00085705"/>
    <w:rsid w:val="000859C8"/>
    <w:rsid w:val="00085B61"/>
    <w:rsid w:val="00085BC4"/>
    <w:rsid w:val="00085CA2"/>
    <w:rsid w:val="00085CD5"/>
    <w:rsid w:val="00085D5F"/>
    <w:rsid w:val="00086218"/>
    <w:rsid w:val="00086452"/>
    <w:rsid w:val="000867E7"/>
    <w:rsid w:val="000867FF"/>
    <w:rsid w:val="00087033"/>
    <w:rsid w:val="000875FD"/>
    <w:rsid w:val="0009076F"/>
    <w:rsid w:val="0009089A"/>
    <w:rsid w:val="000908A1"/>
    <w:rsid w:val="0009091B"/>
    <w:rsid w:val="0009098F"/>
    <w:rsid w:val="00090CD5"/>
    <w:rsid w:val="00090E76"/>
    <w:rsid w:val="00091192"/>
    <w:rsid w:val="000913F4"/>
    <w:rsid w:val="0009144E"/>
    <w:rsid w:val="0009169B"/>
    <w:rsid w:val="0009187C"/>
    <w:rsid w:val="00091BF9"/>
    <w:rsid w:val="00091E4F"/>
    <w:rsid w:val="000920FA"/>
    <w:rsid w:val="00092136"/>
    <w:rsid w:val="00092437"/>
    <w:rsid w:val="00092A5E"/>
    <w:rsid w:val="00092B9F"/>
    <w:rsid w:val="00092C7A"/>
    <w:rsid w:val="00092D71"/>
    <w:rsid w:val="000933E7"/>
    <w:rsid w:val="0009398F"/>
    <w:rsid w:val="00093E53"/>
    <w:rsid w:val="00093EB0"/>
    <w:rsid w:val="000943AF"/>
    <w:rsid w:val="0009462E"/>
    <w:rsid w:val="00094F4A"/>
    <w:rsid w:val="000950A4"/>
    <w:rsid w:val="000951C7"/>
    <w:rsid w:val="0009562C"/>
    <w:rsid w:val="00095946"/>
    <w:rsid w:val="00095AD0"/>
    <w:rsid w:val="00095D52"/>
    <w:rsid w:val="00095E5C"/>
    <w:rsid w:val="0009633A"/>
    <w:rsid w:val="00096616"/>
    <w:rsid w:val="000966AF"/>
    <w:rsid w:val="00096746"/>
    <w:rsid w:val="0009706D"/>
    <w:rsid w:val="0009707B"/>
    <w:rsid w:val="000975AE"/>
    <w:rsid w:val="000976AF"/>
    <w:rsid w:val="0009788B"/>
    <w:rsid w:val="000979E4"/>
    <w:rsid w:val="000A0033"/>
    <w:rsid w:val="000A011A"/>
    <w:rsid w:val="000A0920"/>
    <w:rsid w:val="000A0A20"/>
    <w:rsid w:val="000A0AFF"/>
    <w:rsid w:val="000A0F0F"/>
    <w:rsid w:val="000A0F1A"/>
    <w:rsid w:val="000A10E4"/>
    <w:rsid w:val="000A13D0"/>
    <w:rsid w:val="000A1503"/>
    <w:rsid w:val="000A1898"/>
    <w:rsid w:val="000A1C97"/>
    <w:rsid w:val="000A217B"/>
    <w:rsid w:val="000A224B"/>
    <w:rsid w:val="000A2E23"/>
    <w:rsid w:val="000A2EA0"/>
    <w:rsid w:val="000A4512"/>
    <w:rsid w:val="000A4C92"/>
    <w:rsid w:val="000A4FDC"/>
    <w:rsid w:val="000A5112"/>
    <w:rsid w:val="000A5872"/>
    <w:rsid w:val="000A5BCA"/>
    <w:rsid w:val="000A5D93"/>
    <w:rsid w:val="000A6176"/>
    <w:rsid w:val="000A6191"/>
    <w:rsid w:val="000A6A52"/>
    <w:rsid w:val="000A72AA"/>
    <w:rsid w:val="000A766A"/>
    <w:rsid w:val="000A7B54"/>
    <w:rsid w:val="000A7BBD"/>
    <w:rsid w:val="000A7F4E"/>
    <w:rsid w:val="000B02C2"/>
    <w:rsid w:val="000B05C2"/>
    <w:rsid w:val="000B0687"/>
    <w:rsid w:val="000B0793"/>
    <w:rsid w:val="000B07BE"/>
    <w:rsid w:val="000B107B"/>
    <w:rsid w:val="000B11B4"/>
    <w:rsid w:val="000B144D"/>
    <w:rsid w:val="000B17B7"/>
    <w:rsid w:val="000B17F2"/>
    <w:rsid w:val="000B1F8E"/>
    <w:rsid w:val="000B20BA"/>
    <w:rsid w:val="000B25C4"/>
    <w:rsid w:val="000B2831"/>
    <w:rsid w:val="000B2A55"/>
    <w:rsid w:val="000B2EC8"/>
    <w:rsid w:val="000B30D4"/>
    <w:rsid w:val="000B3216"/>
    <w:rsid w:val="000B32CD"/>
    <w:rsid w:val="000B3ED0"/>
    <w:rsid w:val="000B408F"/>
    <w:rsid w:val="000B4536"/>
    <w:rsid w:val="000B4C85"/>
    <w:rsid w:val="000B5129"/>
    <w:rsid w:val="000B5243"/>
    <w:rsid w:val="000B5A43"/>
    <w:rsid w:val="000B6B7B"/>
    <w:rsid w:val="000B6C82"/>
    <w:rsid w:val="000B6D94"/>
    <w:rsid w:val="000B6F80"/>
    <w:rsid w:val="000B7626"/>
    <w:rsid w:val="000B7794"/>
    <w:rsid w:val="000B7A37"/>
    <w:rsid w:val="000C0ADB"/>
    <w:rsid w:val="000C0CA7"/>
    <w:rsid w:val="000C0CD5"/>
    <w:rsid w:val="000C195C"/>
    <w:rsid w:val="000C1C1C"/>
    <w:rsid w:val="000C1C24"/>
    <w:rsid w:val="000C1D0B"/>
    <w:rsid w:val="000C2258"/>
    <w:rsid w:val="000C2291"/>
    <w:rsid w:val="000C2DCD"/>
    <w:rsid w:val="000C34DA"/>
    <w:rsid w:val="000C4433"/>
    <w:rsid w:val="000C5442"/>
    <w:rsid w:val="000C5C39"/>
    <w:rsid w:val="000C6371"/>
    <w:rsid w:val="000C6736"/>
    <w:rsid w:val="000C6902"/>
    <w:rsid w:val="000C6A01"/>
    <w:rsid w:val="000C6A6C"/>
    <w:rsid w:val="000C710C"/>
    <w:rsid w:val="000C7656"/>
    <w:rsid w:val="000C7EAD"/>
    <w:rsid w:val="000C7F36"/>
    <w:rsid w:val="000D0324"/>
    <w:rsid w:val="000D0CC4"/>
    <w:rsid w:val="000D1270"/>
    <w:rsid w:val="000D1507"/>
    <w:rsid w:val="000D1772"/>
    <w:rsid w:val="000D190C"/>
    <w:rsid w:val="000D1FB8"/>
    <w:rsid w:val="000D23AF"/>
    <w:rsid w:val="000D294C"/>
    <w:rsid w:val="000D2DAA"/>
    <w:rsid w:val="000D2FC5"/>
    <w:rsid w:val="000D326E"/>
    <w:rsid w:val="000D377D"/>
    <w:rsid w:val="000D417A"/>
    <w:rsid w:val="000D4251"/>
    <w:rsid w:val="000D4367"/>
    <w:rsid w:val="000D4E15"/>
    <w:rsid w:val="000D5033"/>
    <w:rsid w:val="000D52C1"/>
    <w:rsid w:val="000D548F"/>
    <w:rsid w:val="000D5CE4"/>
    <w:rsid w:val="000D675E"/>
    <w:rsid w:val="000D6C07"/>
    <w:rsid w:val="000D6FAF"/>
    <w:rsid w:val="000D70E4"/>
    <w:rsid w:val="000D733F"/>
    <w:rsid w:val="000D737C"/>
    <w:rsid w:val="000D75D3"/>
    <w:rsid w:val="000D76B7"/>
    <w:rsid w:val="000D770D"/>
    <w:rsid w:val="000D77F1"/>
    <w:rsid w:val="000D7B60"/>
    <w:rsid w:val="000E0013"/>
    <w:rsid w:val="000E03C9"/>
    <w:rsid w:val="000E0F86"/>
    <w:rsid w:val="000E1295"/>
    <w:rsid w:val="000E150C"/>
    <w:rsid w:val="000E1C06"/>
    <w:rsid w:val="000E1C5E"/>
    <w:rsid w:val="000E22CD"/>
    <w:rsid w:val="000E22ED"/>
    <w:rsid w:val="000E2960"/>
    <w:rsid w:val="000E2B5D"/>
    <w:rsid w:val="000E2B98"/>
    <w:rsid w:val="000E3994"/>
    <w:rsid w:val="000E3C99"/>
    <w:rsid w:val="000E3F09"/>
    <w:rsid w:val="000E418D"/>
    <w:rsid w:val="000E41EC"/>
    <w:rsid w:val="000E4A85"/>
    <w:rsid w:val="000E4B1A"/>
    <w:rsid w:val="000E58D2"/>
    <w:rsid w:val="000E6B9B"/>
    <w:rsid w:val="000E7104"/>
    <w:rsid w:val="000E757E"/>
    <w:rsid w:val="000E76FC"/>
    <w:rsid w:val="000E7A28"/>
    <w:rsid w:val="000E7DD0"/>
    <w:rsid w:val="000E7F21"/>
    <w:rsid w:val="000F0557"/>
    <w:rsid w:val="000F05C7"/>
    <w:rsid w:val="000F0755"/>
    <w:rsid w:val="000F0835"/>
    <w:rsid w:val="000F0971"/>
    <w:rsid w:val="000F0A0D"/>
    <w:rsid w:val="000F0F03"/>
    <w:rsid w:val="000F107F"/>
    <w:rsid w:val="000F1B39"/>
    <w:rsid w:val="000F1F00"/>
    <w:rsid w:val="000F1FCB"/>
    <w:rsid w:val="000F23AA"/>
    <w:rsid w:val="000F245D"/>
    <w:rsid w:val="000F2C48"/>
    <w:rsid w:val="000F2E2E"/>
    <w:rsid w:val="000F2FFB"/>
    <w:rsid w:val="000F318B"/>
    <w:rsid w:val="000F35DE"/>
    <w:rsid w:val="000F37F0"/>
    <w:rsid w:val="000F4036"/>
    <w:rsid w:val="000F464F"/>
    <w:rsid w:val="000F4698"/>
    <w:rsid w:val="000F46F1"/>
    <w:rsid w:val="000F48AE"/>
    <w:rsid w:val="000F48E9"/>
    <w:rsid w:val="000F4D94"/>
    <w:rsid w:val="000F5A1D"/>
    <w:rsid w:val="000F5FC0"/>
    <w:rsid w:val="000F6017"/>
    <w:rsid w:val="000F67E4"/>
    <w:rsid w:val="000F6BA2"/>
    <w:rsid w:val="000F6C5C"/>
    <w:rsid w:val="000F6FCD"/>
    <w:rsid w:val="000F7434"/>
    <w:rsid w:val="000F752A"/>
    <w:rsid w:val="000F7657"/>
    <w:rsid w:val="000F7987"/>
    <w:rsid w:val="000F7FA9"/>
    <w:rsid w:val="00100192"/>
    <w:rsid w:val="001009AA"/>
    <w:rsid w:val="00100C5A"/>
    <w:rsid w:val="00101C7D"/>
    <w:rsid w:val="00101EC5"/>
    <w:rsid w:val="001025EE"/>
    <w:rsid w:val="00102E39"/>
    <w:rsid w:val="00103028"/>
    <w:rsid w:val="001032D0"/>
    <w:rsid w:val="00103449"/>
    <w:rsid w:val="00103842"/>
    <w:rsid w:val="00103F60"/>
    <w:rsid w:val="001041FC"/>
    <w:rsid w:val="00104287"/>
    <w:rsid w:val="0010467F"/>
    <w:rsid w:val="00104CE4"/>
    <w:rsid w:val="00105212"/>
    <w:rsid w:val="00105352"/>
    <w:rsid w:val="00105383"/>
    <w:rsid w:val="00105402"/>
    <w:rsid w:val="00105917"/>
    <w:rsid w:val="00105DA8"/>
    <w:rsid w:val="0010644E"/>
    <w:rsid w:val="001065ED"/>
    <w:rsid w:val="00107251"/>
    <w:rsid w:val="00107270"/>
    <w:rsid w:val="001078C7"/>
    <w:rsid w:val="00107C9C"/>
    <w:rsid w:val="00110398"/>
    <w:rsid w:val="00110776"/>
    <w:rsid w:val="00110886"/>
    <w:rsid w:val="00110A1A"/>
    <w:rsid w:val="00111799"/>
    <w:rsid w:val="00112300"/>
    <w:rsid w:val="001124E6"/>
    <w:rsid w:val="00112612"/>
    <w:rsid w:val="00112B3E"/>
    <w:rsid w:val="00112C11"/>
    <w:rsid w:val="00112CEB"/>
    <w:rsid w:val="00112DC7"/>
    <w:rsid w:val="00112F94"/>
    <w:rsid w:val="00113248"/>
    <w:rsid w:val="00113408"/>
    <w:rsid w:val="00113A5A"/>
    <w:rsid w:val="001140AF"/>
    <w:rsid w:val="0011442E"/>
    <w:rsid w:val="00114B6F"/>
    <w:rsid w:val="00114E15"/>
    <w:rsid w:val="00114F4F"/>
    <w:rsid w:val="001156CE"/>
    <w:rsid w:val="00115B56"/>
    <w:rsid w:val="00115D32"/>
    <w:rsid w:val="00115EAC"/>
    <w:rsid w:val="001167F6"/>
    <w:rsid w:val="001173A7"/>
    <w:rsid w:val="00117605"/>
    <w:rsid w:val="00117681"/>
    <w:rsid w:val="00117684"/>
    <w:rsid w:val="00117BC7"/>
    <w:rsid w:val="00117F91"/>
    <w:rsid w:val="00120100"/>
    <w:rsid w:val="001201D8"/>
    <w:rsid w:val="001202BE"/>
    <w:rsid w:val="001210C3"/>
    <w:rsid w:val="00121226"/>
    <w:rsid w:val="00121311"/>
    <w:rsid w:val="00121C6A"/>
    <w:rsid w:val="00122003"/>
    <w:rsid w:val="001220F8"/>
    <w:rsid w:val="0012270C"/>
    <w:rsid w:val="00123004"/>
    <w:rsid w:val="001232E2"/>
    <w:rsid w:val="00123CDB"/>
    <w:rsid w:val="00123E7F"/>
    <w:rsid w:val="00123EBA"/>
    <w:rsid w:val="001241D8"/>
    <w:rsid w:val="0012441C"/>
    <w:rsid w:val="001245B8"/>
    <w:rsid w:val="00124632"/>
    <w:rsid w:val="001246BB"/>
    <w:rsid w:val="001247DF"/>
    <w:rsid w:val="001252C1"/>
    <w:rsid w:val="0012549F"/>
    <w:rsid w:val="00125E70"/>
    <w:rsid w:val="00125EC0"/>
    <w:rsid w:val="0012670F"/>
    <w:rsid w:val="00126750"/>
    <w:rsid w:val="0012699E"/>
    <w:rsid w:val="00126FFB"/>
    <w:rsid w:val="001274A1"/>
    <w:rsid w:val="00127758"/>
    <w:rsid w:val="00127C01"/>
    <w:rsid w:val="00127DE4"/>
    <w:rsid w:val="00127FDB"/>
    <w:rsid w:val="00130040"/>
    <w:rsid w:val="00130217"/>
    <w:rsid w:val="00130382"/>
    <w:rsid w:val="001309D7"/>
    <w:rsid w:val="00130EAA"/>
    <w:rsid w:val="00130EBF"/>
    <w:rsid w:val="0013145F"/>
    <w:rsid w:val="00131527"/>
    <w:rsid w:val="00131CC5"/>
    <w:rsid w:val="00131D97"/>
    <w:rsid w:val="00131FAC"/>
    <w:rsid w:val="001329B5"/>
    <w:rsid w:val="001329D0"/>
    <w:rsid w:val="00132A1C"/>
    <w:rsid w:val="00132A57"/>
    <w:rsid w:val="00132DD0"/>
    <w:rsid w:val="00133521"/>
    <w:rsid w:val="001340E7"/>
    <w:rsid w:val="0013446B"/>
    <w:rsid w:val="00134933"/>
    <w:rsid w:val="00134BCA"/>
    <w:rsid w:val="00134CC1"/>
    <w:rsid w:val="001353EB"/>
    <w:rsid w:val="00135A21"/>
    <w:rsid w:val="00135B13"/>
    <w:rsid w:val="00135CA7"/>
    <w:rsid w:val="001365DB"/>
    <w:rsid w:val="001367F5"/>
    <w:rsid w:val="00136A4C"/>
    <w:rsid w:val="00136DD7"/>
    <w:rsid w:val="00136F5B"/>
    <w:rsid w:val="001370C8"/>
    <w:rsid w:val="0013719C"/>
    <w:rsid w:val="001400FF"/>
    <w:rsid w:val="00140235"/>
    <w:rsid w:val="001403E1"/>
    <w:rsid w:val="00140967"/>
    <w:rsid w:val="00140DA9"/>
    <w:rsid w:val="00140EB4"/>
    <w:rsid w:val="00141275"/>
    <w:rsid w:val="00141637"/>
    <w:rsid w:val="001417B7"/>
    <w:rsid w:val="00141F74"/>
    <w:rsid w:val="00142DD1"/>
    <w:rsid w:val="0014443B"/>
    <w:rsid w:val="00144AF1"/>
    <w:rsid w:val="00144BE3"/>
    <w:rsid w:val="00144D29"/>
    <w:rsid w:val="00145A38"/>
    <w:rsid w:val="00145AAF"/>
    <w:rsid w:val="00146260"/>
    <w:rsid w:val="001463B9"/>
    <w:rsid w:val="001469BD"/>
    <w:rsid w:val="00146E67"/>
    <w:rsid w:val="001471BC"/>
    <w:rsid w:val="0014735E"/>
    <w:rsid w:val="00147616"/>
    <w:rsid w:val="00147DEF"/>
    <w:rsid w:val="00147E03"/>
    <w:rsid w:val="00147EFD"/>
    <w:rsid w:val="00147F57"/>
    <w:rsid w:val="00150A15"/>
    <w:rsid w:val="00150A2F"/>
    <w:rsid w:val="00150DAA"/>
    <w:rsid w:val="00150E96"/>
    <w:rsid w:val="00150F00"/>
    <w:rsid w:val="001510CB"/>
    <w:rsid w:val="001518A6"/>
    <w:rsid w:val="00151EE8"/>
    <w:rsid w:val="00154026"/>
    <w:rsid w:val="00154324"/>
    <w:rsid w:val="001546E0"/>
    <w:rsid w:val="0015474F"/>
    <w:rsid w:val="00154882"/>
    <w:rsid w:val="00154E46"/>
    <w:rsid w:val="0015570F"/>
    <w:rsid w:val="00155A38"/>
    <w:rsid w:val="00155C88"/>
    <w:rsid w:val="0015644D"/>
    <w:rsid w:val="00156D47"/>
    <w:rsid w:val="001573B1"/>
    <w:rsid w:val="0016008D"/>
    <w:rsid w:val="0016027D"/>
    <w:rsid w:val="001602EF"/>
    <w:rsid w:val="0016157F"/>
    <w:rsid w:val="001615EA"/>
    <w:rsid w:val="001616ED"/>
    <w:rsid w:val="001618A9"/>
    <w:rsid w:val="00161A1C"/>
    <w:rsid w:val="00162162"/>
    <w:rsid w:val="00162187"/>
    <w:rsid w:val="00162EF5"/>
    <w:rsid w:val="00163285"/>
    <w:rsid w:val="00163621"/>
    <w:rsid w:val="00163D16"/>
    <w:rsid w:val="00163F86"/>
    <w:rsid w:val="001647AC"/>
    <w:rsid w:val="0016500D"/>
    <w:rsid w:val="001651CF"/>
    <w:rsid w:val="0016588E"/>
    <w:rsid w:val="00165A6E"/>
    <w:rsid w:val="0016696B"/>
    <w:rsid w:val="00166E3C"/>
    <w:rsid w:val="001672A5"/>
    <w:rsid w:val="00167B05"/>
    <w:rsid w:val="00167B58"/>
    <w:rsid w:val="00171962"/>
    <w:rsid w:val="00171A50"/>
    <w:rsid w:val="00171D28"/>
    <w:rsid w:val="00172283"/>
    <w:rsid w:val="001726E3"/>
    <w:rsid w:val="00173011"/>
    <w:rsid w:val="001731C1"/>
    <w:rsid w:val="0017324F"/>
    <w:rsid w:val="00173395"/>
    <w:rsid w:val="0017377A"/>
    <w:rsid w:val="00173EF0"/>
    <w:rsid w:val="00174016"/>
    <w:rsid w:val="001746CF"/>
    <w:rsid w:val="00174794"/>
    <w:rsid w:val="00174E02"/>
    <w:rsid w:val="00174EB9"/>
    <w:rsid w:val="00174FCF"/>
    <w:rsid w:val="00175023"/>
    <w:rsid w:val="00175500"/>
    <w:rsid w:val="00175690"/>
    <w:rsid w:val="00175C26"/>
    <w:rsid w:val="00175C56"/>
    <w:rsid w:val="00176193"/>
    <w:rsid w:val="001773F7"/>
    <w:rsid w:val="0017749A"/>
    <w:rsid w:val="00177771"/>
    <w:rsid w:val="00177AA3"/>
    <w:rsid w:val="00177AE0"/>
    <w:rsid w:val="001802C7"/>
    <w:rsid w:val="00180320"/>
    <w:rsid w:val="00180B6E"/>
    <w:rsid w:val="00180F1F"/>
    <w:rsid w:val="001814F4"/>
    <w:rsid w:val="00181B96"/>
    <w:rsid w:val="00181D33"/>
    <w:rsid w:val="001827F4"/>
    <w:rsid w:val="00182A1C"/>
    <w:rsid w:val="001832B4"/>
    <w:rsid w:val="00183432"/>
    <w:rsid w:val="0018368D"/>
    <w:rsid w:val="001841AA"/>
    <w:rsid w:val="00184667"/>
    <w:rsid w:val="0018468D"/>
    <w:rsid w:val="00184C9D"/>
    <w:rsid w:val="00184D45"/>
    <w:rsid w:val="001854CF"/>
    <w:rsid w:val="001854FA"/>
    <w:rsid w:val="0018581A"/>
    <w:rsid w:val="00185B3B"/>
    <w:rsid w:val="001865EB"/>
    <w:rsid w:val="00186690"/>
    <w:rsid w:val="00186A6E"/>
    <w:rsid w:val="00186D5A"/>
    <w:rsid w:val="00186ECA"/>
    <w:rsid w:val="00186F53"/>
    <w:rsid w:val="0018702A"/>
    <w:rsid w:val="00187122"/>
    <w:rsid w:val="001874D8"/>
    <w:rsid w:val="001904C3"/>
    <w:rsid w:val="0019062F"/>
    <w:rsid w:val="0019079C"/>
    <w:rsid w:val="00190AB4"/>
    <w:rsid w:val="00190BEA"/>
    <w:rsid w:val="00190EB9"/>
    <w:rsid w:val="00191883"/>
    <w:rsid w:val="00191FAA"/>
    <w:rsid w:val="001929C3"/>
    <w:rsid w:val="00192DFB"/>
    <w:rsid w:val="00192F81"/>
    <w:rsid w:val="001930EC"/>
    <w:rsid w:val="00193263"/>
    <w:rsid w:val="001935EA"/>
    <w:rsid w:val="001937BC"/>
    <w:rsid w:val="00193BFE"/>
    <w:rsid w:val="00193E44"/>
    <w:rsid w:val="00194DDF"/>
    <w:rsid w:val="0019552C"/>
    <w:rsid w:val="0019554F"/>
    <w:rsid w:val="001958B6"/>
    <w:rsid w:val="0019590B"/>
    <w:rsid w:val="00195DF2"/>
    <w:rsid w:val="00195E76"/>
    <w:rsid w:val="001960BB"/>
    <w:rsid w:val="001962E8"/>
    <w:rsid w:val="00196603"/>
    <w:rsid w:val="001966E3"/>
    <w:rsid w:val="00196A8F"/>
    <w:rsid w:val="00196B00"/>
    <w:rsid w:val="001970AF"/>
    <w:rsid w:val="00197326"/>
    <w:rsid w:val="001973AC"/>
    <w:rsid w:val="0019744F"/>
    <w:rsid w:val="0019748C"/>
    <w:rsid w:val="00197518"/>
    <w:rsid w:val="0019766F"/>
    <w:rsid w:val="001976BF"/>
    <w:rsid w:val="00197816"/>
    <w:rsid w:val="00197AE4"/>
    <w:rsid w:val="00197B65"/>
    <w:rsid w:val="00197E1B"/>
    <w:rsid w:val="001A02B3"/>
    <w:rsid w:val="001A03B2"/>
    <w:rsid w:val="001A0BC2"/>
    <w:rsid w:val="001A0CE6"/>
    <w:rsid w:val="001A0F8D"/>
    <w:rsid w:val="001A1208"/>
    <w:rsid w:val="001A144C"/>
    <w:rsid w:val="001A1BB6"/>
    <w:rsid w:val="001A1D46"/>
    <w:rsid w:val="001A1E87"/>
    <w:rsid w:val="001A223F"/>
    <w:rsid w:val="001A22B1"/>
    <w:rsid w:val="001A2D5E"/>
    <w:rsid w:val="001A2F8C"/>
    <w:rsid w:val="001A392C"/>
    <w:rsid w:val="001A39AF"/>
    <w:rsid w:val="001A3EBB"/>
    <w:rsid w:val="001A3F4B"/>
    <w:rsid w:val="001A4203"/>
    <w:rsid w:val="001A4693"/>
    <w:rsid w:val="001A4C72"/>
    <w:rsid w:val="001A5940"/>
    <w:rsid w:val="001A5C57"/>
    <w:rsid w:val="001A621C"/>
    <w:rsid w:val="001A63D1"/>
    <w:rsid w:val="001A66F9"/>
    <w:rsid w:val="001A717B"/>
    <w:rsid w:val="001A71B4"/>
    <w:rsid w:val="001A7293"/>
    <w:rsid w:val="001A7711"/>
    <w:rsid w:val="001A771B"/>
    <w:rsid w:val="001A77AA"/>
    <w:rsid w:val="001A7A44"/>
    <w:rsid w:val="001B0312"/>
    <w:rsid w:val="001B112A"/>
    <w:rsid w:val="001B11B0"/>
    <w:rsid w:val="001B200B"/>
    <w:rsid w:val="001B2615"/>
    <w:rsid w:val="001B26EF"/>
    <w:rsid w:val="001B2D62"/>
    <w:rsid w:val="001B2DFB"/>
    <w:rsid w:val="001B306B"/>
    <w:rsid w:val="001B31EC"/>
    <w:rsid w:val="001B3210"/>
    <w:rsid w:val="001B3444"/>
    <w:rsid w:val="001B3549"/>
    <w:rsid w:val="001B3C30"/>
    <w:rsid w:val="001B3E7C"/>
    <w:rsid w:val="001B4787"/>
    <w:rsid w:val="001B49A6"/>
    <w:rsid w:val="001B5269"/>
    <w:rsid w:val="001B5528"/>
    <w:rsid w:val="001B5C1B"/>
    <w:rsid w:val="001B5DA1"/>
    <w:rsid w:val="001B5F3D"/>
    <w:rsid w:val="001B5FBC"/>
    <w:rsid w:val="001B6AE4"/>
    <w:rsid w:val="001B7151"/>
    <w:rsid w:val="001B7603"/>
    <w:rsid w:val="001B7A4C"/>
    <w:rsid w:val="001C00A4"/>
    <w:rsid w:val="001C070B"/>
    <w:rsid w:val="001C0968"/>
    <w:rsid w:val="001C105B"/>
    <w:rsid w:val="001C1088"/>
    <w:rsid w:val="001C1547"/>
    <w:rsid w:val="001C157E"/>
    <w:rsid w:val="001C16F4"/>
    <w:rsid w:val="001C1DED"/>
    <w:rsid w:val="001C24C2"/>
    <w:rsid w:val="001C2633"/>
    <w:rsid w:val="001C2676"/>
    <w:rsid w:val="001C2D23"/>
    <w:rsid w:val="001C2D3E"/>
    <w:rsid w:val="001C3983"/>
    <w:rsid w:val="001C3A5A"/>
    <w:rsid w:val="001C3FC0"/>
    <w:rsid w:val="001C4D98"/>
    <w:rsid w:val="001C4EDD"/>
    <w:rsid w:val="001C5780"/>
    <w:rsid w:val="001C5E1D"/>
    <w:rsid w:val="001C6599"/>
    <w:rsid w:val="001C7078"/>
    <w:rsid w:val="001C7221"/>
    <w:rsid w:val="001C7B17"/>
    <w:rsid w:val="001C7BCA"/>
    <w:rsid w:val="001D00D7"/>
    <w:rsid w:val="001D0854"/>
    <w:rsid w:val="001D0F6E"/>
    <w:rsid w:val="001D13BD"/>
    <w:rsid w:val="001D21BE"/>
    <w:rsid w:val="001D22A4"/>
    <w:rsid w:val="001D253A"/>
    <w:rsid w:val="001D2833"/>
    <w:rsid w:val="001D293A"/>
    <w:rsid w:val="001D2A82"/>
    <w:rsid w:val="001D3619"/>
    <w:rsid w:val="001D4E3F"/>
    <w:rsid w:val="001D4E6A"/>
    <w:rsid w:val="001D52D0"/>
    <w:rsid w:val="001D5547"/>
    <w:rsid w:val="001D55CD"/>
    <w:rsid w:val="001D5682"/>
    <w:rsid w:val="001D577F"/>
    <w:rsid w:val="001D5C0C"/>
    <w:rsid w:val="001D5DBE"/>
    <w:rsid w:val="001D65EC"/>
    <w:rsid w:val="001D66E4"/>
    <w:rsid w:val="001D6948"/>
    <w:rsid w:val="001D76B8"/>
    <w:rsid w:val="001D76C1"/>
    <w:rsid w:val="001D777C"/>
    <w:rsid w:val="001E03CA"/>
    <w:rsid w:val="001E0B2C"/>
    <w:rsid w:val="001E0B80"/>
    <w:rsid w:val="001E0FD1"/>
    <w:rsid w:val="001E108B"/>
    <w:rsid w:val="001E1464"/>
    <w:rsid w:val="001E15CE"/>
    <w:rsid w:val="001E1872"/>
    <w:rsid w:val="001E199E"/>
    <w:rsid w:val="001E25BB"/>
    <w:rsid w:val="001E3705"/>
    <w:rsid w:val="001E3A74"/>
    <w:rsid w:val="001E3B40"/>
    <w:rsid w:val="001E3C21"/>
    <w:rsid w:val="001E3C2E"/>
    <w:rsid w:val="001E3F04"/>
    <w:rsid w:val="001E408D"/>
    <w:rsid w:val="001E4231"/>
    <w:rsid w:val="001E4481"/>
    <w:rsid w:val="001E4914"/>
    <w:rsid w:val="001E55E4"/>
    <w:rsid w:val="001E5E56"/>
    <w:rsid w:val="001E655E"/>
    <w:rsid w:val="001E66A4"/>
    <w:rsid w:val="001E6935"/>
    <w:rsid w:val="001E7C64"/>
    <w:rsid w:val="001E7DEB"/>
    <w:rsid w:val="001E7E9F"/>
    <w:rsid w:val="001F0B55"/>
    <w:rsid w:val="001F0E78"/>
    <w:rsid w:val="001F11F6"/>
    <w:rsid w:val="001F1A9D"/>
    <w:rsid w:val="001F1E46"/>
    <w:rsid w:val="001F2224"/>
    <w:rsid w:val="001F249A"/>
    <w:rsid w:val="001F2AA2"/>
    <w:rsid w:val="001F3C66"/>
    <w:rsid w:val="001F3E35"/>
    <w:rsid w:val="001F3EC8"/>
    <w:rsid w:val="001F3FF7"/>
    <w:rsid w:val="001F4287"/>
    <w:rsid w:val="001F4FFA"/>
    <w:rsid w:val="001F58BB"/>
    <w:rsid w:val="001F5D4A"/>
    <w:rsid w:val="001F5D69"/>
    <w:rsid w:val="001F600E"/>
    <w:rsid w:val="001F6135"/>
    <w:rsid w:val="001F675B"/>
    <w:rsid w:val="001F67C6"/>
    <w:rsid w:val="001F69FD"/>
    <w:rsid w:val="001F761D"/>
    <w:rsid w:val="001F7961"/>
    <w:rsid w:val="001F7A66"/>
    <w:rsid w:val="001F7FF4"/>
    <w:rsid w:val="00200256"/>
    <w:rsid w:val="00200827"/>
    <w:rsid w:val="00200D9B"/>
    <w:rsid w:val="00200ECC"/>
    <w:rsid w:val="0020159B"/>
    <w:rsid w:val="00201735"/>
    <w:rsid w:val="00201A10"/>
    <w:rsid w:val="00201B71"/>
    <w:rsid w:val="00201C17"/>
    <w:rsid w:val="0020225D"/>
    <w:rsid w:val="0020260F"/>
    <w:rsid w:val="0020273A"/>
    <w:rsid w:val="00202F65"/>
    <w:rsid w:val="002035D4"/>
    <w:rsid w:val="00203695"/>
    <w:rsid w:val="00203B06"/>
    <w:rsid w:val="00203CBF"/>
    <w:rsid w:val="00204A07"/>
    <w:rsid w:val="00204AEF"/>
    <w:rsid w:val="00204BFE"/>
    <w:rsid w:val="0020532C"/>
    <w:rsid w:val="00205A8F"/>
    <w:rsid w:val="00205C76"/>
    <w:rsid w:val="00205E5D"/>
    <w:rsid w:val="00206189"/>
    <w:rsid w:val="0020630C"/>
    <w:rsid w:val="002066BF"/>
    <w:rsid w:val="00206778"/>
    <w:rsid w:val="00206A06"/>
    <w:rsid w:val="00206AB9"/>
    <w:rsid w:val="00206AFB"/>
    <w:rsid w:val="00206B28"/>
    <w:rsid w:val="002071E6"/>
    <w:rsid w:val="00207841"/>
    <w:rsid w:val="002101E4"/>
    <w:rsid w:val="0021063E"/>
    <w:rsid w:val="00210EC3"/>
    <w:rsid w:val="00210F1E"/>
    <w:rsid w:val="00211D65"/>
    <w:rsid w:val="00211DC0"/>
    <w:rsid w:val="00212255"/>
    <w:rsid w:val="0021248F"/>
    <w:rsid w:val="002126C0"/>
    <w:rsid w:val="00212B8A"/>
    <w:rsid w:val="00212D30"/>
    <w:rsid w:val="00213052"/>
    <w:rsid w:val="00213818"/>
    <w:rsid w:val="00213DBA"/>
    <w:rsid w:val="002154E9"/>
    <w:rsid w:val="00215BCC"/>
    <w:rsid w:val="00215C97"/>
    <w:rsid w:val="002163AA"/>
    <w:rsid w:val="0021657A"/>
    <w:rsid w:val="00216C95"/>
    <w:rsid w:val="00216D80"/>
    <w:rsid w:val="00216FE7"/>
    <w:rsid w:val="002171FB"/>
    <w:rsid w:val="00217342"/>
    <w:rsid w:val="00217B0C"/>
    <w:rsid w:val="00217D63"/>
    <w:rsid w:val="00217DC4"/>
    <w:rsid w:val="0022050B"/>
    <w:rsid w:val="00220A6A"/>
    <w:rsid w:val="00220B3E"/>
    <w:rsid w:val="00221132"/>
    <w:rsid w:val="00221763"/>
    <w:rsid w:val="002217B4"/>
    <w:rsid w:val="00221947"/>
    <w:rsid w:val="00221FA9"/>
    <w:rsid w:val="0022201A"/>
    <w:rsid w:val="002227EB"/>
    <w:rsid w:val="00222B15"/>
    <w:rsid w:val="00222D2E"/>
    <w:rsid w:val="00222E70"/>
    <w:rsid w:val="00222FEB"/>
    <w:rsid w:val="00223A17"/>
    <w:rsid w:val="00223A4A"/>
    <w:rsid w:val="002243F5"/>
    <w:rsid w:val="002244CE"/>
    <w:rsid w:val="00225537"/>
    <w:rsid w:val="002256D9"/>
    <w:rsid w:val="00225761"/>
    <w:rsid w:val="00226444"/>
    <w:rsid w:val="00226B5F"/>
    <w:rsid w:val="00226FFD"/>
    <w:rsid w:val="002272C6"/>
    <w:rsid w:val="002278EA"/>
    <w:rsid w:val="0023016A"/>
    <w:rsid w:val="00230BD7"/>
    <w:rsid w:val="00230EAA"/>
    <w:rsid w:val="002315F4"/>
    <w:rsid w:val="00231653"/>
    <w:rsid w:val="0023196D"/>
    <w:rsid w:val="002319BD"/>
    <w:rsid w:val="00231AC8"/>
    <w:rsid w:val="00231B89"/>
    <w:rsid w:val="00231D35"/>
    <w:rsid w:val="002320A2"/>
    <w:rsid w:val="00232128"/>
    <w:rsid w:val="002321F1"/>
    <w:rsid w:val="002325EF"/>
    <w:rsid w:val="00232915"/>
    <w:rsid w:val="002329B1"/>
    <w:rsid w:val="00233052"/>
    <w:rsid w:val="00233641"/>
    <w:rsid w:val="0023382B"/>
    <w:rsid w:val="00233B13"/>
    <w:rsid w:val="00233C0B"/>
    <w:rsid w:val="00233CFB"/>
    <w:rsid w:val="00233D88"/>
    <w:rsid w:val="00233D89"/>
    <w:rsid w:val="00234381"/>
    <w:rsid w:val="00234E3C"/>
    <w:rsid w:val="002352E1"/>
    <w:rsid w:val="00235407"/>
    <w:rsid w:val="00235682"/>
    <w:rsid w:val="00235FC6"/>
    <w:rsid w:val="00236489"/>
    <w:rsid w:val="0023659D"/>
    <w:rsid w:val="00236681"/>
    <w:rsid w:val="00236EF2"/>
    <w:rsid w:val="00237766"/>
    <w:rsid w:val="00237CB8"/>
    <w:rsid w:val="002419B1"/>
    <w:rsid w:val="00241DF4"/>
    <w:rsid w:val="00241EAF"/>
    <w:rsid w:val="00242CD8"/>
    <w:rsid w:val="00243343"/>
    <w:rsid w:val="002436E6"/>
    <w:rsid w:val="002437EC"/>
    <w:rsid w:val="0024406B"/>
    <w:rsid w:val="00244556"/>
    <w:rsid w:val="00244D58"/>
    <w:rsid w:val="00244F31"/>
    <w:rsid w:val="002451F7"/>
    <w:rsid w:val="00245625"/>
    <w:rsid w:val="00245B6D"/>
    <w:rsid w:val="00245DB6"/>
    <w:rsid w:val="002461C2"/>
    <w:rsid w:val="00246806"/>
    <w:rsid w:val="00246B12"/>
    <w:rsid w:val="00246E9E"/>
    <w:rsid w:val="002470D8"/>
    <w:rsid w:val="00247182"/>
    <w:rsid w:val="002476CA"/>
    <w:rsid w:val="00247743"/>
    <w:rsid w:val="0024777B"/>
    <w:rsid w:val="00247BC8"/>
    <w:rsid w:val="00250279"/>
    <w:rsid w:val="002503C2"/>
    <w:rsid w:val="00250609"/>
    <w:rsid w:val="00250D4B"/>
    <w:rsid w:val="00250DD0"/>
    <w:rsid w:val="002512A2"/>
    <w:rsid w:val="002519A2"/>
    <w:rsid w:val="00251B49"/>
    <w:rsid w:val="00251EBB"/>
    <w:rsid w:val="00251F3D"/>
    <w:rsid w:val="002520A8"/>
    <w:rsid w:val="002521AF"/>
    <w:rsid w:val="002527E8"/>
    <w:rsid w:val="00253455"/>
    <w:rsid w:val="00253C07"/>
    <w:rsid w:val="002541BE"/>
    <w:rsid w:val="002542C7"/>
    <w:rsid w:val="002545C3"/>
    <w:rsid w:val="00254D61"/>
    <w:rsid w:val="00255720"/>
    <w:rsid w:val="00256051"/>
    <w:rsid w:val="002560EA"/>
    <w:rsid w:val="002562CC"/>
    <w:rsid w:val="0025645F"/>
    <w:rsid w:val="002565B1"/>
    <w:rsid w:val="00256803"/>
    <w:rsid w:val="00256E9E"/>
    <w:rsid w:val="0025713D"/>
    <w:rsid w:val="00257482"/>
    <w:rsid w:val="00257A7B"/>
    <w:rsid w:val="00257B6A"/>
    <w:rsid w:val="00257E8C"/>
    <w:rsid w:val="002603D7"/>
    <w:rsid w:val="002604B8"/>
    <w:rsid w:val="002607F4"/>
    <w:rsid w:val="00260C59"/>
    <w:rsid w:val="00260EA2"/>
    <w:rsid w:val="00260F95"/>
    <w:rsid w:val="002612AE"/>
    <w:rsid w:val="00261701"/>
    <w:rsid w:val="002619AE"/>
    <w:rsid w:val="00261B34"/>
    <w:rsid w:val="002620C1"/>
    <w:rsid w:val="00262AF2"/>
    <w:rsid w:val="00262BA7"/>
    <w:rsid w:val="00262D76"/>
    <w:rsid w:val="00262F5B"/>
    <w:rsid w:val="00263072"/>
    <w:rsid w:val="00263CC4"/>
    <w:rsid w:val="00263F8D"/>
    <w:rsid w:val="00264219"/>
    <w:rsid w:val="00264CFD"/>
    <w:rsid w:val="00265066"/>
    <w:rsid w:val="002650D8"/>
    <w:rsid w:val="002651DF"/>
    <w:rsid w:val="002662B0"/>
    <w:rsid w:val="002663BA"/>
    <w:rsid w:val="00266843"/>
    <w:rsid w:val="00266E9A"/>
    <w:rsid w:val="00266F52"/>
    <w:rsid w:val="0026730E"/>
    <w:rsid w:val="00267430"/>
    <w:rsid w:val="00267482"/>
    <w:rsid w:val="00267A0A"/>
    <w:rsid w:val="00267EA2"/>
    <w:rsid w:val="00270468"/>
    <w:rsid w:val="002706C5"/>
    <w:rsid w:val="0027096C"/>
    <w:rsid w:val="00270B09"/>
    <w:rsid w:val="00270B0E"/>
    <w:rsid w:val="00271589"/>
    <w:rsid w:val="00271597"/>
    <w:rsid w:val="00271D2F"/>
    <w:rsid w:val="00271DDA"/>
    <w:rsid w:val="002727DD"/>
    <w:rsid w:val="00272A02"/>
    <w:rsid w:val="00272B0B"/>
    <w:rsid w:val="00272F86"/>
    <w:rsid w:val="00272FCE"/>
    <w:rsid w:val="00273108"/>
    <w:rsid w:val="0027384B"/>
    <w:rsid w:val="00273C52"/>
    <w:rsid w:val="00273EFA"/>
    <w:rsid w:val="00274064"/>
    <w:rsid w:val="002743CA"/>
    <w:rsid w:val="002746F1"/>
    <w:rsid w:val="00274990"/>
    <w:rsid w:val="002756A7"/>
    <w:rsid w:val="00275725"/>
    <w:rsid w:val="00275A82"/>
    <w:rsid w:val="002765F5"/>
    <w:rsid w:val="0027672F"/>
    <w:rsid w:val="00276C68"/>
    <w:rsid w:val="00276F59"/>
    <w:rsid w:val="002774A0"/>
    <w:rsid w:val="0027774D"/>
    <w:rsid w:val="00277874"/>
    <w:rsid w:val="00281B16"/>
    <w:rsid w:val="00281DCC"/>
    <w:rsid w:val="00281F9F"/>
    <w:rsid w:val="00282190"/>
    <w:rsid w:val="00282509"/>
    <w:rsid w:val="0028255F"/>
    <w:rsid w:val="002825FB"/>
    <w:rsid w:val="00282C43"/>
    <w:rsid w:val="00283606"/>
    <w:rsid w:val="00283D79"/>
    <w:rsid w:val="00283F6C"/>
    <w:rsid w:val="00284A89"/>
    <w:rsid w:val="00284CCF"/>
    <w:rsid w:val="00284D58"/>
    <w:rsid w:val="00285A8C"/>
    <w:rsid w:val="0028632D"/>
    <w:rsid w:val="0028676D"/>
    <w:rsid w:val="0028690E"/>
    <w:rsid w:val="00286DB7"/>
    <w:rsid w:val="00287166"/>
    <w:rsid w:val="002875DC"/>
    <w:rsid w:val="002875DD"/>
    <w:rsid w:val="002879F8"/>
    <w:rsid w:val="002901CF"/>
    <w:rsid w:val="00290EE3"/>
    <w:rsid w:val="0029112E"/>
    <w:rsid w:val="00291318"/>
    <w:rsid w:val="002918FC"/>
    <w:rsid w:val="00291ABD"/>
    <w:rsid w:val="002921E7"/>
    <w:rsid w:val="002922BA"/>
    <w:rsid w:val="002927D2"/>
    <w:rsid w:val="00292F14"/>
    <w:rsid w:val="00292FA0"/>
    <w:rsid w:val="0029340B"/>
    <w:rsid w:val="002935CE"/>
    <w:rsid w:val="0029379D"/>
    <w:rsid w:val="002943D1"/>
    <w:rsid w:val="0029485F"/>
    <w:rsid w:val="00294B28"/>
    <w:rsid w:val="00294FDA"/>
    <w:rsid w:val="002951C8"/>
    <w:rsid w:val="00295741"/>
    <w:rsid w:val="0029590A"/>
    <w:rsid w:val="002959AC"/>
    <w:rsid w:val="00295C68"/>
    <w:rsid w:val="00295E6B"/>
    <w:rsid w:val="0029667B"/>
    <w:rsid w:val="0029698F"/>
    <w:rsid w:val="00296BD1"/>
    <w:rsid w:val="00296BEF"/>
    <w:rsid w:val="00296DA5"/>
    <w:rsid w:val="00296DD1"/>
    <w:rsid w:val="00296E8C"/>
    <w:rsid w:val="00297163"/>
    <w:rsid w:val="002971C3"/>
    <w:rsid w:val="002971C7"/>
    <w:rsid w:val="00297360"/>
    <w:rsid w:val="00297597"/>
    <w:rsid w:val="00297627"/>
    <w:rsid w:val="0029779A"/>
    <w:rsid w:val="00297823"/>
    <w:rsid w:val="002A01BB"/>
    <w:rsid w:val="002A02F5"/>
    <w:rsid w:val="002A085D"/>
    <w:rsid w:val="002A0AB5"/>
    <w:rsid w:val="002A0BE4"/>
    <w:rsid w:val="002A0BFB"/>
    <w:rsid w:val="002A0EB2"/>
    <w:rsid w:val="002A1140"/>
    <w:rsid w:val="002A1265"/>
    <w:rsid w:val="002A2224"/>
    <w:rsid w:val="002A2974"/>
    <w:rsid w:val="002A2E2C"/>
    <w:rsid w:val="002A2E52"/>
    <w:rsid w:val="002A30DD"/>
    <w:rsid w:val="002A3829"/>
    <w:rsid w:val="002A38B8"/>
    <w:rsid w:val="002A38F2"/>
    <w:rsid w:val="002A3AE0"/>
    <w:rsid w:val="002A3DDA"/>
    <w:rsid w:val="002A3F15"/>
    <w:rsid w:val="002A424C"/>
    <w:rsid w:val="002A48CE"/>
    <w:rsid w:val="002A49C1"/>
    <w:rsid w:val="002A4A47"/>
    <w:rsid w:val="002A59CB"/>
    <w:rsid w:val="002A5ABE"/>
    <w:rsid w:val="002A5C38"/>
    <w:rsid w:val="002A5C56"/>
    <w:rsid w:val="002A5FCE"/>
    <w:rsid w:val="002A60A9"/>
    <w:rsid w:val="002A67AF"/>
    <w:rsid w:val="002A6B45"/>
    <w:rsid w:val="002A6F24"/>
    <w:rsid w:val="002A7802"/>
    <w:rsid w:val="002B0C33"/>
    <w:rsid w:val="002B0F43"/>
    <w:rsid w:val="002B28AD"/>
    <w:rsid w:val="002B2AD0"/>
    <w:rsid w:val="002B2BB6"/>
    <w:rsid w:val="002B3362"/>
    <w:rsid w:val="002B3AE9"/>
    <w:rsid w:val="002B3F29"/>
    <w:rsid w:val="002B40DB"/>
    <w:rsid w:val="002B49A6"/>
    <w:rsid w:val="002B4A35"/>
    <w:rsid w:val="002B4E06"/>
    <w:rsid w:val="002B4F02"/>
    <w:rsid w:val="002B4F79"/>
    <w:rsid w:val="002B514C"/>
    <w:rsid w:val="002B5CED"/>
    <w:rsid w:val="002B6400"/>
    <w:rsid w:val="002B6442"/>
    <w:rsid w:val="002B698F"/>
    <w:rsid w:val="002B6990"/>
    <w:rsid w:val="002B6A1F"/>
    <w:rsid w:val="002B79DC"/>
    <w:rsid w:val="002C05DF"/>
    <w:rsid w:val="002C094D"/>
    <w:rsid w:val="002C16E0"/>
    <w:rsid w:val="002C1D2A"/>
    <w:rsid w:val="002C20AE"/>
    <w:rsid w:val="002C2847"/>
    <w:rsid w:val="002C2DD5"/>
    <w:rsid w:val="002C2E8D"/>
    <w:rsid w:val="002C2E8F"/>
    <w:rsid w:val="002C30BD"/>
    <w:rsid w:val="002C3BB6"/>
    <w:rsid w:val="002C3F12"/>
    <w:rsid w:val="002C4150"/>
    <w:rsid w:val="002C4B20"/>
    <w:rsid w:val="002C5272"/>
    <w:rsid w:val="002C5746"/>
    <w:rsid w:val="002C5953"/>
    <w:rsid w:val="002C5B52"/>
    <w:rsid w:val="002C603B"/>
    <w:rsid w:val="002C6462"/>
    <w:rsid w:val="002C6640"/>
    <w:rsid w:val="002C68AB"/>
    <w:rsid w:val="002C68EE"/>
    <w:rsid w:val="002C6B95"/>
    <w:rsid w:val="002C73A4"/>
    <w:rsid w:val="002C770A"/>
    <w:rsid w:val="002C7739"/>
    <w:rsid w:val="002C7950"/>
    <w:rsid w:val="002C7AAB"/>
    <w:rsid w:val="002C7C4B"/>
    <w:rsid w:val="002D01EB"/>
    <w:rsid w:val="002D03B5"/>
    <w:rsid w:val="002D098C"/>
    <w:rsid w:val="002D0A5E"/>
    <w:rsid w:val="002D0CF2"/>
    <w:rsid w:val="002D0D5C"/>
    <w:rsid w:val="002D1531"/>
    <w:rsid w:val="002D1884"/>
    <w:rsid w:val="002D18A8"/>
    <w:rsid w:val="002D1BBF"/>
    <w:rsid w:val="002D2145"/>
    <w:rsid w:val="002D2658"/>
    <w:rsid w:val="002D2984"/>
    <w:rsid w:val="002D32E9"/>
    <w:rsid w:val="002D36D1"/>
    <w:rsid w:val="002D396E"/>
    <w:rsid w:val="002D3D44"/>
    <w:rsid w:val="002D3DCC"/>
    <w:rsid w:val="002D4098"/>
    <w:rsid w:val="002D464A"/>
    <w:rsid w:val="002D4E88"/>
    <w:rsid w:val="002D5314"/>
    <w:rsid w:val="002D5B1E"/>
    <w:rsid w:val="002D5EA9"/>
    <w:rsid w:val="002D6061"/>
    <w:rsid w:val="002D6724"/>
    <w:rsid w:val="002D683E"/>
    <w:rsid w:val="002D6E51"/>
    <w:rsid w:val="002D750A"/>
    <w:rsid w:val="002D7E65"/>
    <w:rsid w:val="002E078A"/>
    <w:rsid w:val="002E0B47"/>
    <w:rsid w:val="002E12E0"/>
    <w:rsid w:val="002E18D3"/>
    <w:rsid w:val="002E1AF9"/>
    <w:rsid w:val="002E1B4F"/>
    <w:rsid w:val="002E1DF3"/>
    <w:rsid w:val="002E216A"/>
    <w:rsid w:val="002E2485"/>
    <w:rsid w:val="002E2676"/>
    <w:rsid w:val="002E3088"/>
    <w:rsid w:val="002E3548"/>
    <w:rsid w:val="002E360D"/>
    <w:rsid w:val="002E4049"/>
    <w:rsid w:val="002E46EC"/>
    <w:rsid w:val="002E4890"/>
    <w:rsid w:val="002E4929"/>
    <w:rsid w:val="002E4A1E"/>
    <w:rsid w:val="002E4DC7"/>
    <w:rsid w:val="002E500E"/>
    <w:rsid w:val="002E51ED"/>
    <w:rsid w:val="002E5462"/>
    <w:rsid w:val="002E54BC"/>
    <w:rsid w:val="002E556D"/>
    <w:rsid w:val="002E55D2"/>
    <w:rsid w:val="002E55F7"/>
    <w:rsid w:val="002E5608"/>
    <w:rsid w:val="002E5BC1"/>
    <w:rsid w:val="002E5C0F"/>
    <w:rsid w:val="002E6080"/>
    <w:rsid w:val="002E6290"/>
    <w:rsid w:val="002E64AB"/>
    <w:rsid w:val="002E68C0"/>
    <w:rsid w:val="002E6A1A"/>
    <w:rsid w:val="002E6A9D"/>
    <w:rsid w:val="002E6DAC"/>
    <w:rsid w:val="002E6FAF"/>
    <w:rsid w:val="002E71C7"/>
    <w:rsid w:val="002E762B"/>
    <w:rsid w:val="002E7982"/>
    <w:rsid w:val="002E7990"/>
    <w:rsid w:val="002E7BC2"/>
    <w:rsid w:val="002E7FB9"/>
    <w:rsid w:val="002E7FCA"/>
    <w:rsid w:val="002F0301"/>
    <w:rsid w:val="002F03DB"/>
    <w:rsid w:val="002F03EE"/>
    <w:rsid w:val="002F04C5"/>
    <w:rsid w:val="002F0591"/>
    <w:rsid w:val="002F06B8"/>
    <w:rsid w:val="002F0C0B"/>
    <w:rsid w:val="002F0E70"/>
    <w:rsid w:val="002F10FB"/>
    <w:rsid w:val="002F1566"/>
    <w:rsid w:val="002F1D33"/>
    <w:rsid w:val="002F1F7F"/>
    <w:rsid w:val="002F2427"/>
    <w:rsid w:val="002F25FC"/>
    <w:rsid w:val="002F26C4"/>
    <w:rsid w:val="002F3063"/>
    <w:rsid w:val="002F32DB"/>
    <w:rsid w:val="002F3388"/>
    <w:rsid w:val="002F3549"/>
    <w:rsid w:val="002F388E"/>
    <w:rsid w:val="002F38D7"/>
    <w:rsid w:val="002F39A0"/>
    <w:rsid w:val="002F39B4"/>
    <w:rsid w:val="002F3ECF"/>
    <w:rsid w:val="002F3ED7"/>
    <w:rsid w:val="002F4066"/>
    <w:rsid w:val="002F40AB"/>
    <w:rsid w:val="002F43DF"/>
    <w:rsid w:val="002F43FD"/>
    <w:rsid w:val="002F46F2"/>
    <w:rsid w:val="002F4C93"/>
    <w:rsid w:val="002F4D5D"/>
    <w:rsid w:val="002F501B"/>
    <w:rsid w:val="002F53CE"/>
    <w:rsid w:val="002F577B"/>
    <w:rsid w:val="002F6169"/>
    <w:rsid w:val="002F61CF"/>
    <w:rsid w:val="002F6576"/>
    <w:rsid w:val="002F6877"/>
    <w:rsid w:val="002F6DCA"/>
    <w:rsid w:val="002F71CB"/>
    <w:rsid w:val="002F779E"/>
    <w:rsid w:val="003000A2"/>
    <w:rsid w:val="003001F1"/>
    <w:rsid w:val="00300965"/>
    <w:rsid w:val="00300B79"/>
    <w:rsid w:val="00301697"/>
    <w:rsid w:val="00301887"/>
    <w:rsid w:val="00301CB8"/>
    <w:rsid w:val="0030246B"/>
    <w:rsid w:val="0030260E"/>
    <w:rsid w:val="00302E61"/>
    <w:rsid w:val="00302EF8"/>
    <w:rsid w:val="0030312F"/>
    <w:rsid w:val="00303A10"/>
    <w:rsid w:val="00304196"/>
    <w:rsid w:val="003041AF"/>
    <w:rsid w:val="0030482F"/>
    <w:rsid w:val="00304CFB"/>
    <w:rsid w:val="00304DF1"/>
    <w:rsid w:val="00304E64"/>
    <w:rsid w:val="0030691F"/>
    <w:rsid w:val="00306BE1"/>
    <w:rsid w:val="00306E03"/>
    <w:rsid w:val="0030724F"/>
    <w:rsid w:val="003074E3"/>
    <w:rsid w:val="003076C4"/>
    <w:rsid w:val="00307A10"/>
    <w:rsid w:val="00307C5F"/>
    <w:rsid w:val="00307F8A"/>
    <w:rsid w:val="003100E3"/>
    <w:rsid w:val="003101C5"/>
    <w:rsid w:val="0031076B"/>
    <w:rsid w:val="0031144F"/>
    <w:rsid w:val="00311571"/>
    <w:rsid w:val="00311C1E"/>
    <w:rsid w:val="00311ECC"/>
    <w:rsid w:val="0031313E"/>
    <w:rsid w:val="0031399C"/>
    <w:rsid w:val="00313F34"/>
    <w:rsid w:val="0031404C"/>
    <w:rsid w:val="003140EB"/>
    <w:rsid w:val="00314C31"/>
    <w:rsid w:val="00314E2F"/>
    <w:rsid w:val="0031512C"/>
    <w:rsid w:val="00315188"/>
    <w:rsid w:val="00315999"/>
    <w:rsid w:val="00316080"/>
    <w:rsid w:val="0031628C"/>
    <w:rsid w:val="00316A9F"/>
    <w:rsid w:val="00317072"/>
    <w:rsid w:val="0031730F"/>
    <w:rsid w:val="00317671"/>
    <w:rsid w:val="0031786A"/>
    <w:rsid w:val="00320168"/>
    <w:rsid w:val="003202DC"/>
    <w:rsid w:val="003203A0"/>
    <w:rsid w:val="0032052C"/>
    <w:rsid w:val="00320719"/>
    <w:rsid w:val="00320BC1"/>
    <w:rsid w:val="00320C51"/>
    <w:rsid w:val="0032141E"/>
    <w:rsid w:val="00321520"/>
    <w:rsid w:val="003216EA"/>
    <w:rsid w:val="00321786"/>
    <w:rsid w:val="0032182A"/>
    <w:rsid w:val="003227E4"/>
    <w:rsid w:val="003231F0"/>
    <w:rsid w:val="00323207"/>
    <w:rsid w:val="00323652"/>
    <w:rsid w:val="00323952"/>
    <w:rsid w:val="00323A1E"/>
    <w:rsid w:val="003240B6"/>
    <w:rsid w:val="0032436E"/>
    <w:rsid w:val="003245FE"/>
    <w:rsid w:val="00324767"/>
    <w:rsid w:val="00324E28"/>
    <w:rsid w:val="00325490"/>
    <w:rsid w:val="00325A7F"/>
    <w:rsid w:val="00325D91"/>
    <w:rsid w:val="00325EA0"/>
    <w:rsid w:val="00326166"/>
    <w:rsid w:val="00326801"/>
    <w:rsid w:val="003274A4"/>
    <w:rsid w:val="0032759B"/>
    <w:rsid w:val="0032791D"/>
    <w:rsid w:val="00327BC1"/>
    <w:rsid w:val="00327EC3"/>
    <w:rsid w:val="00330EA0"/>
    <w:rsid w:val="00331624"/>
    <w:rsid w:val="00331732"/>
    <w:rsid w:val="0033255C"/>
    <w:rsid w:val="00332895"/>
    <w:rsid w:val="003334DD"/>
    <w:rsid w:val="00333519"/>
    <w:rsid w:val="00334030"/>
    <w:rsid w:val="003342CB"/>
    <w:rsid w:val="00334699"/>
    <w:rsid w:val="00334D3F"/>
    <w:rsid w:val="00334D4B"/>
    <w:rsid w:val="003352FD"/>
    <w:rsid w:val="00335558"/>
    <w:rsid w:val="00335890"/>
    <w:rsid w:val="00335DC1"/>
    <w:rsid w:val="0033621A"/>
    <w:rsid w:val="0033714F"/>
    <w:rsid w:val="003371A2"/>
    <w:rsid w:val="00337603"/>
    <w:rsid w:val="003377A8"/>
    <w:rsid w:val="00337A69"/>
    <w:rsid w:val="00337BAE"/>
    <w:rsid w:val="00337E66"/>
    <w:rsid w:val="0034034A"/>
    <w:rsid w:val="00340B34"/>
    <w:rsid w:val="00340ED0"/>
    <w:rsid w:val="003410AB"/>
    <w:rsid w:val="00341183"/>
    <w:rsid w:val="003415FC"/>
    <w:rsid w:val="00341981"/>
    <w:rsid w:val="0034215B"/>
    <w:rsid w:val="00342212"/>
    <w:rsid w:val="003427A3"/>
    <w:rsid w:val="003428DA"/>
    <w:rsid w:val="00342B22"/>
    <w:rsid w:val="00342CA2"/>
    <w:rsid w:val="00342DE8"/>
    <w:rsid w:val="00342F51"/>
    <w:rsid w:val="003430E8"/>
    <w:rsid w:val="00343250"/>
    <w:rsid w:val="003432B7"/>
    <w:rsid w:val="00343961"/>
    <w:rsid w:val="00343A8B"/>
    <w:rsid w:val="00344513"/>
    <w:rsid w:val="0034496E"/>
    <w:rsid w:val="00344F79"/>
    <w:rsid w:val="003450C5"/>
    <w:rsid w:val="003450FF"/>
    <w:rsid w:val="00345B9C"/>
    <w:rsid w:val="00345FE4"/>
    <w:rsid w:val="00346500"/>
    <w:rsid w:val="00346A79"/>
    <w:rsid w:val="00346CF4"/>
    <w:rsid w:val="00346D15"/>
    <w:rsid w:val="00346D16"/>
    <w:rsid w:val="00346D7C"/>
    <w:rsid w:val="0034704B"/>
    <w:rsid w:val="003476E7"/>
    <w:rsid w:val="00350150"/>
    <w:rsid w:val="0035028F"/>
    <w:rsid w:val="003504A5"/>
    <w:rsid w:val="0035052F"/>
    <w:rsid w:val="003506C9"/>
    <w:rsid w:val="00350992"/>
    <w:rsid w:val="00350CB5"/>
    <w:rsid w:val="00350D68"/>
    <w:rsid w:val="00350E5F"/>
    <w:rsid w:val="003514E5"/>
    <w:rsid w:val="003520DE"/>
    <w:rsid w:val="0035291C"/>
    <w:rsid w:val="00352CA1"/>
    <w:rsid w:val="0035300E"/>
    <w:rsid w:val="00353025"/>
    <w:rsid w:val="00353092"/>
    <w:rsid w:val="0035310B"/>
    <w:rsid w:val="00354166"/>
    <w:rsid w:val="0035427B"/>
    <w:rsid w:val="003545B9"/>
    <w:rsid w:val="003549DB"/>
    <w:rsid w:val="00354F3F"/>
    <w:rsid w:val="00355846"/>
    <w:rsid w:val="003562B4"/>
    <w:rsid w:val="00356DFE"/>
    <w:rsid w:val="00357980"/>
    <w:rsid w:val="00357B6E"/>
    <w:rsid w:val="00360125"/>
    <w:rsid w:val="003601CC"/>
    <w:rsid w:val="003604B8"/>
    <w:rsid w:val="003607D0"/>
    <w:rsid w:val="00360CFD"/>
    <w:rsid w:val="00361314"/>
    <w:rsid w:val="00361991"/>
    <w:rsid w:val="00361AF3"/>
    <w:rsid w:val="00361B03"/>
    <w:rsid w:val="00361C43"/>
    <w:rsid w:val="003620F6"/>
    <w:rsid w:val="0036244D"/>
    <w:rsid w:val="00362C7E"/>
    <w:rsid w:val="0036322E"/>
    <w:rsid w:val="003632E5"/>
    <w:rsid w:val="0036331F"/>
    <w:rsid w:val="00363504"/>
    <w:rsid w:val="00363A46"/>
    <w:rsid w:val="00364194"/>
    <w:rsid w:val="00364459"/>
    <w:rsid w:val="0036470B"/>
    <w:rsid w:val="00364B9C"/>
    <w:rsid w:val="003659AF"/>
    <w:rsid w:val="0036611F"/>
    <w:rsid w:val="00366145"/>
    <w:rsid w:val="00366195"/>
    <w:rsid w:val="003667B2"/>
    <w:rsid w:val="0036760B"/>
    <w:rsid w:val="003679F9"/>
    <w:rsid w:val="003704F9"/>
    <w:rsid w:val="003709AD"/>
    <w:rsid w:val="00370E2B"/>
    <w:rsid w:val="00371338"/>
    <w:rsid w:val="003716CF"/>
    <w:rsid w:val="00372013"/>
    <w:rsid w:val="003722B7"/>
    <w:rsid w:val="003722E0"/>
    <w:rsid w:val="003727A1"/>
    <w:rsid w:val="003729E9"/>
    <w:rsid w:val="00372A9F"/>
    <w:rsid w:val="00372B4F"/>
    <w:rsid w:val="00372CD7"/>
    <w:rsid w:val="00373981"/>
    <w:rsid w:val="00373A33"/>
    <w:rsid w:val="00373AA9"/>
    <w:rsid w:val="00373BC9"/>
    <w:rsid w:val="00373DC3"/>
    <w:rsid w:val="0037440C"/>
    <w:rsid w:val="0037443B"/>
    <w:rsid w:val="00374BDC"/>
    <w:rsid w:val="00374DA3"/>
    <w:rsid w:val="00375097"/>
    <w:rsid w:val="003750D4"/>
    <w:rsid w:val="0037518B"/>
    <w:rsid w:val="0037532D"/>
    <w:rsid w:val="00375454"/>
    <w:rsid w:val="00375567"/>
    <w:rsid w:val="0037573D"/>
    <w:rsid w:val="00375AA4"/>
    <w:rsid w:val="00375FE4"/>
    <w:rsid w:val="0037692D"/>
    <w:rsid w:val="00376F71"/>
    <w:rsid w:val="003771F5"/>
    <w:rsid w:val="003771FE"/>
    <w:rsid w:val="00377707"/>
    <w:rsid w:val="00377F39"/>
    <w:rsid w:val="0038012E"/>
    <w:rsid w:val="003804AD"/>
    <w:rsid w:val="003808DF"/>
    <w:rsid w:val="0038135F"/>
    <w:rsid w:val="00381953"/>
    <w:rsid w:val="003826C8"/>
    <w:rsid w:val="00382C4E"/>
    <w:rsid w:val="00383006"/>
    <w:rsid w:val="003830FA"/>
    <w:rsid w:val="003837EE"/>
    <w:rsid w:val="00383B58"/>
    <w:rsid w:val="00383C24"/>
    <w:rsid w:val="00384031"/>
    <w:rsid w:val="00384842"/>
    <w:rsid w:val="00385178"/>
    <w:rsid w:val="00385198"/>
    <w:rsid w:val="0038593A"/>
    <w:rsid w:val="00385AD4"/>
    <w:rsid w:val="00385E1C"/>
    <w:rsid w:val="00385E64"/>
    <w:rsid w:val="00385E88"/>
    <w:rsid w:val="00386241"/>
    <w:rsid w:val="00386368"/>
    <w:rsid w:val="0038644E"/>
    <w:rsid w:val="00386882"/>
    <w:rsid w:val="003869D8"/>
    <w:rsid w:val="00386A68"/>
    <w:rsid w:val="00386CAF"/>
    <w:rsid w:val="00386FBB"/>
    <w:rsid w:val="0038721C"/>
    <w:rsid w:val="00387498"/>
    <w:rsid w:val="00387672"/>
    <w:rsid w:val="00387B12"/>
    <w:rsid w:val="00387F21"/>
    <w:rsid w:val="00387F4C"/>
    <w:rsid w:val="00390686"/>
    <w:rsid w:val="003909F2"/>
    <w:rsid w:val="00390CDE"/>
    <w:rsid w:val="00390EFF"/>
    <w:rsid w:val="00391B2D"/>
    <w:rsid w:val="003921C7"/>
    <w:rsid w:val="0039239C"/>
    <w:rsid w:val="0039250F"/>
    <w:rsid w:val="003925DF"/>
    <w:rsid w:val="003926D7"/>
    <w:rsid w:val="003929A3"/>
    <w:rsid w:val="00393043"/>
    <w:rsid w:val="00393C17"/>
    <w:rsid w:val="00393C1A"/>
    <w:rsid w:val="0039401B"/>
    <w:rsid w:val="003943E3"/>
    <w:rsid w:val="00394444"/>
    <w:rsid w:val="003944B7"/>
    <w:rsid w:val="00394ED0"/>
    <w:rsid w:val="00394F75"/>
    <w:rsid w:val="00394FDD"/>
    <w:rsid w:val="00395942"/>
    <w:rsid w:val="003959F8"/>
    <w:rsid w:val="00396B1B"/>
    <w:rsid w:val="00396BC4"/>
    <w:rsid w:val="00396D5F"/>
    <w:rsid w:val="003978C4"/>
    <w:rsid w:val="0039798D"/>
    <w:rsid w:val="003A0A07"/>
    <w:rsid w:val="003A0D31"/>
    <w:rsid w:val="003A0E91"/>
    <w:rsid w:val="003A15C0"/>
    <w:rsid w:val="003A1680"/>
    <w:rsid w:val="003A16A4"/>
    <w:rsid w:val="003A176F"/>
    <w:rsid w:val="003A1886"/>
    <w:rsid w:val="003A21F4"/>
    <w:rsid w:val="003A230A"/>
    <w:rsid w:val="003A23BE"/>
    <w:rsid w:val="003A3434"/>
    <w:rsid w:val="003A371D"/>
    <w:rsid w:val="003A4121"/>
    <w:rsid w:val="003A44F7"/>
    <w:rsid w:val="003A4BAE"/>
    <w:rsid w:val="003A4BC9"/>
    <w:rsid w:val="003A4E9D"/>
    <w:rsid w:val="003A52F1"/>
    <w:rsid w:val="003A57AA"/>
    <w:rsid w:val="003A5E1A"/>
    <w:rsid w:val="003A60EB"/>
    <w:rsid w:val="003A636A"/>
    <w:rsid w:val="003A6448"/>
    <w:rsid w:val="003A662F"/>
    <w:rsid w:val="003A6802"/>
    <w:rsid w:val="003A6AE0"/>
    <w:rsid w:val="003A70DE"/>
    <w:rsid w:val="003A735E"/>
    <w:rsid w:val="003A77DC"/>
    <w:rsid w:val="003A7C61"/>
    <w:rsid w:val="003A7E34"/>
    <w:rsid w:val="003B06E0"/>
    <w:rsid w:val="003B0818"/>
    <w:rsid w:val="003B0E80"/>
    <w:rsid w:val="003B16D2"/>
    <w:rsid w:val="003B1E47"/>
    <w:rsid w:val="003B25D4"/>
    <w:rsid w:val="003B2765"/>
    <w:rsid w:val="003B3479"/>
    <w:rsid w:val="003B3709"/>
    <w:rsid w:val="003B37F1"/>
    <w:rsid w:val="003B42E3"/>
    <w:rsid w:val="003B43B6"/>
    <w:rsid w:val="003B43F5"/>
    <w:rsid w:val="003B453F"/>
    <w:rsid w:val="003B4D9C"/>
    <w:rsid w:val="003B573F"/>
    <w:rsid w:val="003B5782"/>
    <w:rsid w:val="003B5D7F"/>
    <w:rsid w:val="003B5EB4"/>
    <w:rsid w:val="003B5FC0"/>
    <w:rsid w:val="003B6018"/>
    <w:rsid w:val="003B64DB"/>
    <w:rsid w:val="003B65FA"/>
    <w:rsid w:val="003B6D99"/>
    <w:rsid w:val="003B7196"/>
    <w:rsid w:val="003B7670"/>
    <w:rsid w:val="003B7719"/>
    <w:rsid w:val="003B7734"/>
    <w:rsid w:val="003B7962"/>
    <w:rsid w:val="003B7E5C"/>
    <w:rsid w:val="003C02A1"/>
    <w:rsid w:val="003C03C7"/>
    <w:rsid w:val="003C0448"/>
    <w:rsid w:val="003C05F9"/>
    <w:rsid w:val="003C090C"/>
    <w:rsid w:val="003C15A9"/>
    <w:rsid w:val="003C162F"/>
    <w:rsid w:val="003C1646"/>
    <w:rsid w:val="003C22DE"/>
    <w:rsid w:val="003C2329"/>
    <w:rsid w:val="003C2521"/>
    <w:rsid w:val="003C2787"/>
    <w:rsid w:val="003C285B"/>
    <w:rsid w:val="003C2AC6"/>
    <w:rsid w:val="003C2AD5"/>
    <w:rsid w:val="003C2FF7"/>
    <w:rsid w:val="003C3228"/>
    <w:rsid w:val="003C34A0"/>
    <w:rsid w:val="003C3A3B"/>
    <w:rsid w:val="003C3A42"/>
    <w:rsid w:val="003C3B7E"/>
    <w:rsid w:val="003C469F"/>
    <w:rsid w:val="003C46D3"/>
    <w:rsid w:val="003C4744"/>
    <w:rsid w:val="003C488A"/>
    <w:rsid w:val="003C50C7"/>
    <w:rsid w:val="003C52FC"/>
    <w:rsid w:val="003C6134"/>
    <w:rsid w:val="003C6385"/>
    <w:rsid w:val="003C6529"/>
    <w:rsid w:val="003C662E"/>
    <w:rsid w:val="003C6A89"/>
    <w:rsid w:val="003C7176"/>
    <w:rsid w:val="003C740A"/>
    <w:rsid w:val="003C785A"/>
    <w:rsid w:val="003C7A1D"/>
    <w:rsid w:val="003C7A24"/>
    <w:rsid w:val="003C7C79"/>
    <w:rsid w:val="003C7ED1"/>
    <w:rsid w:val="003D092A"/>
    <w:rsid w:val="003D0B85"/>
    <w:rsid w:val="003D0C5B"/>
    <w:rsid w:val="003D0E0F"/>
    <w:rsid w:val="003D130B"/>
    <w:rsid w:val="003D1614"/>
    <w:rsid w:val="003D1B6E"/>
    <w:rsid w:val="003D2731"/>
    <w:rsid w:val="003D2944"/>
    <w:rsid w:val="003D29D9"/>
    <w:rsid w:val="003D2CCF"/>
    <w:rsid w:val="003D32F8"/>
    <w:rsid w:val="003D3AB9"/>
    <w:rsid w:val="003D4898"/>
    <w:rsid w:val="003D4A86"/>
    <w:rsid w:val="003D4AE6"/>
    <w:rsid w:val="003D4DD9"/>
    <w:rsid w:val="003D4F6E"/>
    <w:rsid w:val="003D5161"/>
    <w:rsid w:val="003D570E"/>
    <w:rsid w:val="003D5ADB"/>
    <w:rsid w:val="003D6125"/>
    <w:rsid w:val="003D62FA"/>
    <w:rsid w:val="003D646E"/>
    <w:rsid w:val="003D64AD"/>
    <w:rsid w:val="003D69D6"/>
    <w:rsid w:val="003D6BA4"/>
    <w:rsid w:val="003D725C"/>
    <w:rsid w:val="003D7CDD"/>
    <w:rsid w:val="003E0711"/>
    <w:rsid w:val="003E0A71"/>
    <w:rsid w:val="003E0E8F"/>
    <w:rsid w:val="003E10E5"/>
    <w:rsid w:val="003E1D05"/>
    <w:rsid w:val="003E1EB5"/>
    <w:rsid w:val="003E2A06"/>
    <w:rsid w:val="003E3074"/>
    <w:rsid w:val="003E37A0"/>
    <w:rsid w:val="003E389F"/>
    <w:rsid w:val="003E3CF0"/>
    <w:rsid w:val="003E3CFE"/>
    <w:rsid w:val="003E3D75"/>
    <w:rsid w:val="003E4089"/>
    <w:rsid w:val="003E48C3"/>
    <w:rsid w:val="003E4A4B"/>
    <w:rsid w:val="003E5CF4"/>
    <w:rsid w:val="003E5E0C"/>
    <w:rsid w:val="003E5F49"/>
    <w:rsid w:val="003E75F8"/>
    <w:rsid w:val="003E7C2E"/>
    <w:rsid w:val="003E7E47"/>
    <w:rsid w:val="003F0BE0"/>
    <w:rsid w:val="003F0F52"/>
    <w:rsid w:val="003F0F82"/>
    <w:rsid w:val="003F138E"/>
    <w:rsid w:val="003F13D8"/>
    <w:rsid w:val="003F1583"/>
    <w:rsid w:val="003F195A"/>
    <w:rsid w:val="003F1977"/>
    <w:rsid w:val="003F1AA1"/>
    <w:rsid w:val="003F1BB0"/>
    <w:rsid w:val="003F20BF"/>
    <w:rsid w:val="003F2343"/>
    <w:rsid w:val="003F2709"/>
    <w:rsid w:val="003F2876"/>
    <w:rsid w:val="003F28D0"/>
    <w:rsid w:val="003F2FAE"/>
    <w:rsid w:val="003F3147"/>
    <w:rsid w:val="003F3E95"/>
    <w:rsid w:val="003F3F12"/>
    <w:rsid w:val="003F437D"/>
    <w:rsid w:val="003F449F"/>
    <w:rsid w:val="003F451A"/>
    <w:rsid w:val="003F47BB"/>
    <w:rsid w:val="003F4A49"/>
    <w:rsid w:val="003F54EF"/>
    <w:rsid w:val="003F5713"/>
    <w:rsid w:val="003F5B1D"/>
    <w:rsid w:val="003F5DF0"/>
    <w:rsid w:val="003F6D0A"/>
    <w:rsid w:val="003F6D93"/>
    <w:rsid w:val="003F751E"/>
    <w:rsid w:val="003F7CC1"/>
    <w:rsid w:val="003F7F82"/>
    <w:rsid w:val="0040022B"/>
    <w:rsid w:val="004006AE"/>
    <w:rsid w:val="00400FBD"/>
    <w:rsid w:val="004010D6"/>
    <w:rsid w:val="00401860"/>
    <w:rsid w:val="00401C66"/>
    <w:rsid w:val="00401F1B"/>
    <w:rsid w:val="00401F3A"/>
    <w:rsid w:val="00401F69"/>
    <w:rsid w:val="0040210A"/>
    <w:rsid w:val="004023C5"/>
    <w:rsid w:val="00402B02"/>
    <w:rsid w:val="00402CC6"/>
    <w:rsid w:val="0040321A"/>
    <w:rsid w:val="004033B5"/>
    <w:rsid w:val="0040442C"/>
    <w:rsid w:val="004044EB"/>
    <w:rsid w:val="00404D43"/>
    <w:rsid w:val="00405478"/>
    <w:rsid w:val="004056B4"/>
    <w:rsid w:val="00405730"/>
    <w:rsid w:val="004059AF"/>
    <w:rsid w:val="00405C27"/>
    <w:rsid w:val="004068EF"/>
    <w:rsid w:val="00406938"/>
    <w:rsid w:val="00407A1D"/>
    <w:rsid w:val="004109E9"/>
    <w:rsid w:val="00410CA9"/>
    <w:rsid w:val="00410EB7"/>
    <w:rsid w:val="0041114E"/>
    <w:rsid w:val="00411482"/>
    <w:rsid w:val="004115F9"/>
    <w:rsid w:val="004119DB"/>
    <w:rsid w:val="00411AAF"/>
    <w:rsid w:val="00412069"/>
    <w:rsid w:val="0041222A"/>
    <w:rsid w:val="004129D7"/>
    <w:rsid w:val="0041306E"/>
    <w:rsid w:val="0041328E"/>
    <w:rsid w:val="00413398"/>
    <w:rsid w:val="0041366C"/>
    <w:rsid w:val="004139C0"/>
    <w:rsid w:val="00413A9B"/>
    <w:rsid w:val="004140B8"/>
    <w:rsid w:val="00414696"/>
    <w:rsid w:val="004146B7"/>
    <w:rsid w:val="00414BEA"/>
    <w:rsid w:val="00414CC8"/>
    <w:rsid w:val="0041515B"/>
    <w:rsid w:val="004151B5"/>
    <w:rsid w:val="00415285"/>
    <w:rsid w:val="0041532D"/>
    <w:rsid w:val="00415CDF"/>
    <w:rsid w:val="00415DC0"/>
    <w:rsid w:val="00415F39"/>
    <w:rsid w:val="004161AF"/>
    <w:rsid w:val="004161BD"/>
    <w:rsid w:val="00416394"/>
    <w:rsid w:val="0041643A"/>
    <w:rsid w:val="0041695A"/>
    <w:rsid w:val="00416D88"/>
    <w:rsid w:val="00417108"/>
    <w:rsid w:val="00417660"/>
    <w:rsid w:val="004178A1"/>
    <w:rsid w:val="00417BAC"/>
    <w:rsid w:val="00417F88"/>
    <w:rsid w:val="00417FC6"/>
    <w:rsid w:val="0042053F"/>
    <w:rsid w:val="004205FE"/>
    <w:rsid w:val="00420FF7"/>
    <w:rsid w:val="00421506"/>
    <w:rsid w:val="004219C7"/>
    <w:rsid w:val="00421B88"/>
    <w:rsid w:val="00421CB8"/>
    <w:rsid w:val="00421CD8"/>
    <w:rsid w:val="00421F67"/>
    <w:rsid w:val="004221D4"/>
    <w:rsid w:val="004223DA"/>
    <w:rsid w:val="00422881"/>
    <w:rsid w:val="00422C73"/>
    <w:rsid w:val="00423326"/>
    <w:rsid w:val="004233C7"/>
    <w:rsid w:val="004238D7"/>
    <w:rsid w:val="00423998"/>
    <w:rsid w:val="00423F6D"/>
    <w:rsid w:val="0042454E"/>
    <w:rsid w:val="004249D5"/>
    <w:rsid w:val="004251AC"/>
    <w:rsid w:val="004252B2"/>
    <w:rsid w:val="00426594"/>
    <w:rsid w:val="004265DA"/>
    <w:rsid w:val="00426708"/>
    <w:rsid w:val="00426C55"/>
    <w:rsid w:val="00426C58"/>
    <w:rsid w:val="00426FC3"/>
    <w:rsid w:val="00427515"/>
    <w:rsid w:val="00427A37"/>
    <w:rsid w:val="00427B7B"/>
    <w:rsid w:val="0043092D"/>
    <w:rsid w:val="00430D22"/>
    <w:rsid w:val="00430FD4"/>
    <w:rsid w:val="004310FC"/>
    <w:rsid w:val="004310FF"/>
    <w:rsid w:val="0043111B"/>
    <w:rsid w:val="00431236"/>
    <w:rsid w:val="00431A4A"/>
    <w:rsid w:val="00432DDF"/>
    <w:rsid w:val="004332EC"/>
    <w:rsid w:val="0043384F"/>
    <w:rsid w:val="00433EDE"/>
    <w:rsid w:val="004340D1"/>
    <w:rsid w:val="004341FD"/>
    <w:rsid w:val="004355F4"/>
    <w:rsid w:val="0043598C"/>
    <w:rsid w:val="00435B41"/>
    <w:rsid w:val="00435E48"/>
    <w:rsid w:val="0043610B"/>
    <w:rsid w:val="00436116"/>
    <w:rsid w:val="00436881"/>
    <w:rsid w:val="00436C21"/>
    <w:rsid w:val="00437273"/>
    <w:rsid w:val="004372B1"/>
    <w:rsid w:val="0043755C"/>
    <w:rsid w:val="00437715"/>
    <w:rsid w:val="004377FA"/>
    <w:rsid w:val="004408B7"/>
    <w:rsid w:val="00440EFB"/>
    <w:rsid w:val="00441050"/>
    <w:rsid w:val="0044128A"/>
    <w:rsid w:val="00441658"/>
    <w:rsid w:val="004422B2"/>
    <w:rsid w:val="004425B6"/>
    <w:rsid w:val="004427BB"/>
    <w:rsid w:val="0044287A"/>
    <w:rsid w:val="0044288C"/>
    <w:rsid w:val="00442898"/>
    <w:rsid w:val="004428C5"/>
    <w:rsid w:val="00442A09"/>
    <w:rsid w:val="00442D0A"/>
    <w:rsid w:val="00442DF4"/>
    <w:rsid w:val="0044374A"/>
    <w:rsid w:val="00443A75"/>
    <w:rsid w:val="00443C38"/>
    <w:rsid w:val="00443EA3"/>
    <w:rsid w:val="00444657"/>
    <w:rsid w:val="00444774"/>
    <w:rsid w:val="00444A65"/>
    <w:rsid w:val="00444F63"/>
    <w:rsid w:val="00444F81"/>
    <w:rsid w:val="00445392"/>
    <w:rsid w:val="00445AEF"/>
    <w:rsid w:val="00445D19"/>
    <w:rsid w:val="00446514"/>
    <w:rsid w:val="00446549"/>
    <w:rsid w:val="004466FC"/>
    <w:rsid w:val="00447773"/>
    <w:rsid w:val="00447884"/>
    <w:rsid w:val="00447D4A"/>
    <w:rsid w:val="00447D55"/>
    <w:rsid w:val="00447E15"/>
    <w:rsid w:val="00450AEA"/>
    <w:rsid w:val="00451DB1"/>
    <w:rsid w:val="00452C99"/>
    <w:rsid w:val="004537FA"/>
    <w:rsid w:val="00454538"/>
    <w:rsid w:val="00454D28"/>
    <w:rsid w:val="004552A9"/>
    <w:rsid w:val="0045545C"/>
    <w:rsid w:val="00455467"/>
    <w:rsid w:val="004560AD"/>
    <w:rsid w:val="004564F9"/>
    <w:rsid w:val="00456893"/>
    <w:rsid w:val="004568B1"/>
    <w:rsid w:val="00456CB1"/>
    <w:rsid w:val="0045722D"/>
    <w:rsid w:val="0045796B"/>
    <w:rsid w:val="00460179"/>
    <w:rsid w:val="00460F36"/>
    <w:rsid w:val="004612A6"/>
    <w:rsid w:val="00461854"/>
    <w:rsid w:val="00461982"/>
    <w:rsid w:val="00461C13"/>
    <w:rsid w:val="004625CB"/>
    <w:rsid w:val="004626BF"/>
    <w:rsid w:val="004627E8"/>
    <w:rsid w:val="00462876"/>
    <w:rsid w:val="00462A54"/>
    <w:rsid w:val="00462BA8"/>
    <w:rsid w:val="00462C22"/>
    <w:rsid w:val="004633B9"/>
    <w:rsid w:val="004635F8"/>
    <w:rsid w:val="004642C9"/>
    <w:rsid w:val="0046549F"/>
    <w:rsid w:val="00465F4A"/>
    <w:rsid w:val="00466A69"/>
    <w:rsid w:val="00466B02"/>
    <w:rsid w:val="00466F80"/>
    <w:rsid w:val="004675B8"/>
    <w:rsid w:val="00467E05"/>
    <w:rsid w:val="004707B2"/>
    <w:rsid w:val="0047081D"/>
    <w:rsid w:val="004708A8"/>
    <w:rsid w:val="00470EA5"/>
    <w:rsid w:val="00471539"/>
    <w:rsid w:val="00471588"/>
    <w:rsid w:val="00471877"/>
    <w:rsid w:val="00471DEB"/>
    <w:rsid w:val="00471E4C"/>
    <w:rsid w:val="004728FF"/>
    <w:rsid w:val="00472A6C"/>
    <w:rsid w:val="00472ED7"/>
    <w:rsid w:val="00472FBC"/>
    <w:rsid w:val="00473391"/>
    <w:rsid w:val="004737B5"/>
    <w:rsid w:val="00473B61"/>
    <w:rsid w:val="004740B7"/>
    <w:rsid w:val="004740D7"/>
    <w:rsid w:val="00474176"/>
    <w:rsid w:val="0047434E"/>
    <w:rsid w:val="00474609"/>
    <w:rsid w:val="004749E3"/>
    <w:rsid w:val="00474BC7"/>
    <w:rsid w:val="00474DBA"/>
    <w:rsid w:val="00474E44"/>
    <w:rsid w:val="00475080"/>
    <w:rsid w:val="00475129"/>
    <w:rsid w:val="00475460"/>
    <w:rsid w:val="0047579E"/>
    <w:rsid w:val="004758EF"/>
    <w:rsid w:val="00475944"/>
    <w:rsid w:val="00475BFD"/>
    <w:rsid w:val="004760F7"/>
    <w:rsid w:val="004765DF"/>
    <w:rsid w:val="00476AF1"/>
    <w:rsid w:val="00476EE5"/>
    <w:rsid w:val="00477013"/>
    <w:rsid w:val="0047770C"/>
    <w:rsid w:val="0048021F"/>
    <w:rsid w:val="0048088F"/>
    <w:rsid w:val="004809A6"/>
    <w:rsid w:val="00480BC4"/>
    <w:rsid w:val="00480F3E"/>
    <w:rsid w:val="004810E0"/>
    <w:rsid w:val="00481678"/>
    <w:rsid w:val="00481C70"/>
    <w:rsid w:val="004823C7"/>
    <w:rsid w:val="00482697"/>
    <w:rsid w:val="00482874"/>
    <w:rsid w:val="0048306A"/>
    <w:rsid w:val="00483308"/>
    <w:rsid w:val="0048349D"/>
    <w:rsid w:val="00483BF5"/>
    <w:rsid w:val="004840BE"/>
    <w:rsid w:val="00484227"/>
    <w:rsid w:val="00484251"/>
    <w:rsid w:val="00484409"/>
    <w:rsid w:val="00484611"/>
    <w:rsid w:val="00484B0F"/>
    <w:rsid w:val="00484BA0"/>
    <w:rsid w:val="0048553E"/>
    <w:rsid w:val="00485544"/>
    <w:rsid w:val="00485AE7"/>
    <w:rsid w:val="00485C67"/>
    <w:rsid w:val="00485E74"/>
    <w:rsid w:val="004861BF"/>
    <w:rsid w:val="004861CF"/>
    <w:rsid w:val="00486391"/>
    <w:rsid w:val="00486679"/>
    <w:rsid w:val="00486F2E"/>
    <w:rsid w:val="0048744E"/>
    <w:rsid w:val="0048770B"/>
    <w:rsid w:val="00487737"/>
    <w:rsid w:val="0048792D"/>
    <w:rsid w:val="00487C68"/>
    <w:rsid w:val="00490711"/>
    <w:rsid w:val="0049135E"/>
    <w:rsid w:val="00491EE1"/>
    <w:rsid w:val="0049218F"/>
    <w:rsid w:val="0049222C"/>
    <w:rsid w:val="0049239C"/>
    <w:rsid w:val="0049243A"/>
    <w:rsid w:val="0049255A"/>
    <w:rsid w:val="00492AD6"/>
    <w:rsid w:val="00492AE0"/>
    <w:rsid w:val="00492E2A"/>
    <w:rsid w:val="0049352A"/>
    <w:rsid w:val="004935CB"/>
    <w:rsid w:val="00494789"/>
    <w:rsid w:val="004949A2"/>
    <w:rsid w:val="00494EBB"/>
    <w:rsid w:val="0049536D"/>
    <w:rsid w:val="00495582"/>
    <w:rsid w:val="0049558F"/>
    <w:rsid w:val="00495924"/>
    <w:rsid w:val="00495DBC"/>
    <w:rsid w:val="00495FB2"/>
    <w:rsid w:val="0049698F"/>
    <w:rsid w:val="004969AB"/>
    <w:rsid w:val="00496AEB"/>
    <w:rsid w:val="00496E39"/>
    <w:rsid w:val="00496E59"/>
    <w:rsid w:val="00496E80"/>
    <w:rsid w:val="00497359"/>
    <w:rsid w:val="0049768E"/>
    <w:rsid w:val="00497E9A"/>
    <w:rsid w:val="004A01A4"/>
    <w:rsid w:val="004A0257"/>
    <w:rsid w:val="004A14F1"/>
    <w:rsid w:val="004A15BC"/>
    <w:rsid w:val="004A1858"/>
    <w:rsid w:val="004A1EF4"/>
    <w:rsid w:val="004A1F16"/>
    <w:rsid w:val="004A1FB3"/>
    <w:rsid w:val="004A1FE9"/>
    <w:rsid w:val="004A2D48"/>
    <w:rsid w:val="004A3138"/>
    <w:rsid w:val="004A3158"/>
    <w:rsid w:val="004A321A"/>
    <w:rsid w:val="004A3714"/>
    <w:rsid w:val="004A38C8"/>
    <w:rsid w:val="004A40F9"/>
    <w:rsid w:val="004A4229"/>
    <w:rsid w:val="004A43F6"/>
    <w:rsid w:val="004A53B2"/>
    <w:rsid w:val="004A5C03"/>
    <w:rsid w:val="004A5F7F"/>
    <w:rsid w:val="004A6172"/>
    <w:rsid w:val="004A61CF"/>
    <w:rsid w:val="004A63C3"/>
    <w:rsid w:val="004A6546"/>
    <w:rsid w:val="004A697B"/>
    <w:rsid w:val="004A6F0D"/>
    <w:rsid w:val="004A7173"/>
    <w:rsid w:val="004A733F"/>
    <w:rsid w:val="004A7CD3"/>
    <w:rsid w:val="004B0512"/>
    <w:rsid w:val="004B066B"/>
    <w:rsid w:val="004B09DE"/>
    <w:rsid w:val="004B101A"/>
    <w:rsid w:val="004B1200"/>
    <w:rsid w:val="004B122C"/>
    <w:rsid w:val="004B15C9"/>
    <w:rsid w:val="004B16CC"/>
    <w:rsid w:val="004B16E4"/>
    <w:rsid w:val="004B18AA"/>
    <w:rsid w:val="004B19DF"/>
    <w:rsid w:val="004B20CB"/>
    <w:rsid w:val="004B2632"/>
    <w:rsid w:val="004B2F03"/>
    <w:rsid w:val="004B3121"/>
    <w:rsid w:val="004B3472"/>
    <w:rsid w:val="004B3799"/>
    <w:rsid w:val="004B3875"/>
    <w:rsid w:val="004B38E3"/>
    <w:rsid w:val="004B3B76"/>
    <w:rsid w:val="004B468C"/>
    <w:rsid w:val="004B4745"/>
    <w:rsid w:val="004B487C"/>
    <w:rsid w:val="004B557F"/>
    <w:rsid w:val="004B55BF"/>
    <w:rsid w:val="004B562E"/>
    <w:rsid w:val="004B5789"/>
    <w:rsid w:val="004B57AE"/>
    <w:rsid w:val="004B59B4"/>
    <w:rsid w:val="004B5C02"/>
    <w:rsid w:val="004B5EAF"/>
    <w:rsid w:val="004B61CA"/>
    <w:rsid w:val="004B663F"/>
    <w:rsid w:val="004B6B12"/>
    <w:rsid w:val="004B6F5E"/>
    <w:rsid w:val="004B7243"/>
    <w:rsid w:val="004B72AE"/>
    <w:rsid w:val="004B7434"/>
    <w:rsid w:val="004B7628"/>
    <w:rsid w:val="004B795D"/>
    <w:rsid w:val="004B7ACE"/>
    <w:rsid w:val="004B7AD6"/>
    <w:rsid w:val="004B7AE1"/>
    <w:rsid w:val="004C0400"/>
    <w:rsid w:val="004C044A"/>
    <w:rsid w:val="004C0462"/>
    <w:rsid w:val="004C055E"/>
    <w:rsid w:val="004C0731"/>
    <w:rsid w:val="004C07BE"/>
    <w:rsid w:val="004C08D0"/>
    <w:rsid w:val="004C0E3C"/>
    <w:rsid w:val="004C113D"/>
    <w:rsid w:val="004C1760"/>
    <w:rsid w:val="004C20A2"/>
    <w:rsid w:val="004C258B"/>
    <w:rsid w:val="004C2CAC"/>
    <w:rsid w:val="004C2F05"/>
    <w:rsid w:val="004C2FD3"/>
    <w:rsid w:val="004C31AE"/>
    <w:rsid w:val="004C321D"/>
    <w:rsid w:val="004C3299"/>
    <w:rsid w:val="004C35FE"/>
    <w:rsid w:val="004C3AB0"/>
    <w:rsid w:val="004C3CB7"/>
    <w:rsid w:val="004C3FFA"/>
    <w:rsid w:val="004C4522"/>
    <w:rsid w:val="004C467D"/>
    <w:rsid w:val="004C4EA3"/>
    <w:rsid w:val="004C4ED8"/>
    <w:rsid w:val="004C4F41"/>
    <w:rsid w:val="004C5110"/>
    <w:rsid w:val="004C5986"/>
    <w:rsid w:val="004C6236"/>
    <w:rsid w:val="004C63FF"/>
    <w:rsid w:val="004C6717"/>
    <w:rsid w:val="004C68C8"/>
    <w:rsid w:val="004C6951"/>
    <w:rsid w:val="004C6F73"/>
    <w:rsid w:val="004C748A"/>
    <w:rsid w:val="004C788F"/>
    <w:rsid w:val="004C7B35"/>
    <w:rsid w:val="004C7FB4"/>
    <w:rsid w:val="004D07E9"/>
    <w:rsid w:val="004D0DD2"/>
    <w:rsid w:val="004D0E47"/>
    <w:rsid w:val="004D0FB8"/>
    <w:rsid w:val="004D10AB"/>
    <w:rsid w:val="004D12C9"/>
    <w:rsid w:val="004D132A"/>
    <w:rsid w:val="004D13F3"/>
    <w:rsid w:val="004D1B2F"/>
    <w:rsid w:val="004D1C75"/>
    <w:rsid w:val="004D1C89"/>
    <w:rsid w:val="004D1F74"/>
    <w:rsid w:val="004D1F85"/>
    <w:rsid w:val="004D2218"/>
    <w:rsid w:val="004D24C1"/>
    <w:rsid w:val="004D281B"/>
    <w:rsid w:val="004D284D"/>
    <w:rsid w:val="004D32E0"/>
    <w:rsid w:val="004D3307"/>
    <w:rsid w:val="004D3546"/>
    <w:rsid w:val="004D369C"/>
    <w:rsid w:val="004D36D5"/>
    <w:rsid w:val="004D39F9"/>
    <w:rsid w:val="004D47B3"/>
    <w:rsid w:val="004D4C40"/>
    <w:rsid w:val="004D4EF6"/>
    <w:rsid w:val="004D5193"/>
    <w:rsid w:val="004D56DF"/>
    <w:rsid w:val="004D5AA0"/>
    <w:rsid w:val="004D601F"/>
    <w:rsid w:val="004D6155"/>
    <w:rsid w:val="004D618C"/>
    <w:rsid w:val="004D6BBB"/>
    <w:rsid w:val="004D6F99"/>
    <w:rsid w:val="004D725A"/>
    <w:rsid w:val="004D767A"/>
    <w:rsid w:val="004D7B22"/>
    <w:rsid w:val="004D7DF0"/>
    <w:rsid w:val="004D7F64"/>
    <w:rsid w:val="004E00C7"/>
    <w:rsid w:val="004E067B"/>
    <w:rsid w:val="004E06DC"/>
    <w:rsid w:val="004E0BD8"/>
    <w:rsid w:val="004E0E00"/>
    <w:rsid w:val="004E10EE"/>
    <w:rsid w:val="004E1372"/>
    <w:rsid w:val="004E1910"/>
    <w:rsid w:val="004E1BFD"/>
    <w:rsid w:val="004E1C4E"/>
    <w:rsid w:val="004E1D40"/>
    <w:rsid w:val="004E25DA"/>
    <w:rsid w:val="004E264F"/>
    <w:rsid w:val="004E26DC"/>
    <w:rsid w:val="004E2887"/>
    <w:rsid w:val="004E289D"/>
    <w:rsid w:val="004E28B7"/>
    <w:rsid w:val="004E30E0"/>
    <w:rsid w:val="004E349E"/>
    <w:rsid w:val="004E36C8"/>
    <w:rsid w:val="004E373C"/>
    <w:rsid w:val="004E3C08"/>
    <w:rsid w:val="004E3D76"/>
    <w:rsid w:val="004E3DAE"/>
    <w:rsid w:val="004E45D0"/>
    <w:rsid w:val="004E4EA5"/>
    <w:rsid w:val="004E50A9"/>
    <w:rsid w:val="004E5162"/>
    <w:rsid w:val="004E53F2"/>
    <w:rsid w:val="004E56D1"/>
    <w:rsid w:val="004E5742"/>
    <w:rsid w:val="004E5B5C"/>
    <w:rsid w:val="004E621A"/>
    <w:rsid w:val="004E68FD"/>
    <w:rsid w:val="004E70CC"/>
    <w:rsid w:val="004E71C9"/>
    <w:rsid w:val="004E785E"/>
    <w:rsid w:val="004E7AC4"/>
    <w:rsid w:val="004F014D"/>
    <w:rsid w:val="004F05D7"/>
    <w:rsid w:val="004F0BFC"/>
    <w:rsid w:val="004F0F28"/>
    <w:rsid w:val="004F10A9"/>
    <w:rsid w:val="004F10E1"/>
    <w:rsid w:val="004F1951"/>
    <w:rsid w:val="004F24B9"/>
    <w:rsid w:val="004F2504"/>
    <w:rsid w:val="004F2ABB"/>
    <w:rsid w:val="004F2C05"/>
    <w:rsid w:val="004F30EC"/>
    <w:rsid w:val="004F3220"/>
    <w:rsid w:val="004F33F6"/>
    <w:rsid w:val="004F3448"/>
    <w:rsid w:val="004F37FA"/>
    <w:rsid w:val="004F3832"/>
    <w:rsid w:val="004F3C78"/>
    <w:rsid w:val="004F3FFD"/>
    <w:rsid w:val="004F4493"/>
    <w:rsid w:val="004F4FF9"/>
    <w:rsid w:val="004F5B23"/>
    <w:rsid w:val="004F63BA"/>
    <w:rsid w:val="004F6435"/>
    <w:rsid w:val="004F654E"/>
    <w:rsid w:val="004F68C2"/>
    <w:rsid w:val="004F69AE"/>
    <w:rsid w:val="004F704C"/>
    <w:rsid w:val="004F735F"/>
    <w:rsid w:val="004F7404"/>
    <w:rsid w:val="004F77B1"/>
    <w:rsid w:val="004F7844"/>
    <w:rsid w:val="004F790F"/>
    <w:rsid w:val="004F7F29"/>
    <w:rsid w:val="004F7FD2"/>
    <w:rsid w:val="00500343"/>
    <w:rsid w:val="00500827"/>
    <w:rsid w:val="0050170E"/>
    <w:rsid w:val="00501D17"/>
    <w:rsid w:val="005024F0"/>
    <w:rsid w:val="00502699"/>
    <w:rsid w:val="005026BB"/>
    <w:rsid w:val="0050274D"/>
    <w:rsid w:val="0050295F"/>
    <w:rsid w:val="00502C9D"/>
    <w:rsid w:val="0050309E"/>
    <w:rsid w:val="00503892"/>
    <w:rsid w:val="005038C7"/>
    <w:rsid w:val="00503A18"/>
    <w:rsid w:val="00504213"/>
    <w:rsid w:val="00504335"/>
    <w:rsid w:val="00504437"/>
    <w:rsid w:val="0050453D"/>
    <w:rsid w:val="005047F7"/>
    <w:rsid w:val="0050485A"/>
    <w:rsid w:val="0050622D"/>
    <w:rsid w:val="005063DC"/>
    <w:rsid w:val="00506E24"/>
    <w:rsid w:val="00506E70"/>
    <w:rsid w:val="00507587"/>
    <w:rsid w:val="005076BB"/>
    <w:rsid w:val="00507D29"/>
    <w:rsid w:val="00507E95"/>
    <w:rsid w:val="00507F62"/>
    <w:rsid w:val="0051000B"/>
    <w:rsid w:val="005100A1"/>
    <w:rsid w:val="00510519"/>
    <w:rsid w:val="005107D4"/>
    <w:rsid w:val="0051114F"/>
    <w:rsid w:val="00511641"/>
    <w:rsid w:val="00511DFC"/>
    <w:rsid w:val="0051247C"/>
    <w:rsid w:val="00512494"/>
    <w:rsid w:val="005132B3"/>
    <w:rsid w:val="0051359B"/>
    <w:rsid w:val="005137CC"/>
    <w:rsid w:val="005139C8"/>
    <w:rsid w:val="00513A3B"/>
    <w:rsid w:val="00513B68"/>
    <w:rsid w:val="00513DF7"/>
    <w:rsid w:val="00513FCB"/>
    <w:rsid w:val="00514219"/>
    <w:rsid w:val="005144DD"/>
    <w:rsid w:val="00514661"/>
    <w:rsid w:val="0051497C"/>
    <w:rsid w:val="00514E81"/>
    <w:rsid w:val="00515105"/>
    <w:rsid w:val="00515A5B"/>
    <w:rsid w:val="005160D3"/>
    <w:rsid w:val="005163E3"/>
    <w:rsid w:val="00516519"/>
    <w:rsid w:val="005167CE"/>
    <w:rsid w:val="00516990"/>
    <w:rsid w:val="00516DE4"/>
    <w:rsid w:val="00516FC6"/>
    <w:rsid w:val="00517016"/>
    <w:rsid w:val="00517128"/>
    <w:rsid w:val="005173C1"/>
    <w:rsid w:val="005174CA"/>
    <w:rsid w:val="005175C4"/>
    <w:rsid w:val="00517EA5"/>
    <w:rsid w:val="00517EEA"/>
    <w:rsid w:val="00520119"/>
    <w:rsid w:val="005201F7"/>
    <w:rsid w:val="005204E0"/>
    <w:rsid w:val="005206BB"/>
    <w:rsid w:val="00520799"/>
    <w:rsid w:val="00520C72"/>
    <w:rsid w:val="00520CB5"/>
    <w:rsid w:val="0052188E"/>
    <w:rsid w:val="00521E30"/>
    <w:rsid w:val="0052230A"/>
    <w:rsid w:val="00522ABA"/>
    <w:rsid w:val="00522B61"/>
    <w:rsid w:val="00523251"/>
    <w:rsid w:val="00523445"/>
    <w:rsid w:val="00523549"/>
    <w:rsid w:val="0052398F"/>
    <w:rsid w:val="00523AA6"/>
    <w:rsid w:val="00523CCA"/>
    <w:rsid w:val="00524256"/>
    <w:rsid w:val="00524386"/>
    <w:rsid w:val="00524593"/>
    <w:rsid w:val="00524653"/>
    <w:rsid w:val="005246F0"/>
    <w:rsid w:val="0052483A"/>
    <w:rsid w:val="00524872"/>
    <w:rsid w:val="00524E5F"/>
    <w:rsid w:val="0052514B"/>
    <w:rsid w:val="0052542A"/>
    <w:rsid w:val="0052565D"/>
    <w:rsid w:val="00525CEB"/>
    <w:rsid w:val="00526612"/>
    <w:rsid w:val="00526675"/>
    <w:rsid w:val="00526897"/>
    <w:rsid w:val="005268B9"/>
    <w:rsid w:val="00527B28"/>
    <w:rsid w:val="00530319"/>
    <w:rsid w:val="0053033E"/>
    <w:rsid w:val="005312C4"/>
    <w:rsid w:val="00531307"/>
    <w:rsid w:val="005316D4"/>
    <w:rsid w:val="00531FC7"/>
    <w:rsid w:val="00532253"/>
    <w:rsid w:val="005328EE"/>
    <w:rsid w:val="00532B97"/>
    <w:rsid w:val="0053311A"/>
    <w:rsid w:val="00533352"/>
    <w:rsid w:val="005334A1"/>
    <w:rsid w:val="00533A23"/>
    <w:rsid w:val="00534189"/>
    <w:rsid w:val="005342F8"/>
    <w:rsid w:val="005345DD"/>
    <w:rsid w:val="00534649"/>
    <w:rsid w:val="005347C4"/>
    <w:rsid w:val="0053498F"/>
    <w:rsid w:val="005356B2"/>
    <w:rsid w:val="00535835"/>
    <w:rsid w:val="0053663D"/>
    <w:rsid w:val="00536A54"/>
    <w:rsid w:val="00536EE2"/>
    <w:rsid w:val="005373F0"/>
    <w:rsid w:val="005374E3"/>
    <w:rsid w:val="00537A80"/>
    <w:rsid w:val="00540788"/>
    <w:rsid w:val="00540934"/>
    <w:rsid w:val="00540C24"/>
    <w:rsid w:val="00540F5D"/>
    <w:rsid w:val="00541223"/>
    <w:rsid w:val="005427A3"/>
    <w:rsid w:val="00542882"/>
    <w:rsid w:val="00542F64"/>
    <w:rsid w:val="00542FD1"/>
    <w:rsid w:val="00543288"/>
    <w:rsid w:val="0054335F"/>
    <w:rsid w:val="00543531"/>
    <w:rsid w:val="005438FB"/>
    <w:rsid w:val="00543E6E"/>
    <w:rsid w:val="005445ED"/>
    <w:rsid w:val="00544746"/>
    <w:rsid w:val="00544938"/>
    <w:rsid w:val="00544A57"/>
    <w:rsid w:val="00544E98"/>
    <w:rsid w:val="00545A00"/>
    <w:rsid w:val="00545EE7"/>
    <w:rsid w:val="00546516"/>
    <w:rsid w:val="00546888"/>
    <w:rsid w:val="005468F9"/>
    <w:rsid w:val="00546999"/>
    <w:rsid w:val="005469C1"/>
    <w:rsid w:val="00546E59"/>
    <w:rsid w:val="0054789A"/>
    <w:rsid w:val="00547912"/>
    <w:rsid w:val="00550084"/>
    <w:rsid w:val="00550288"/>
    <w:rsid w:val="00550A8A"/>
    <w:rsid w:val="00550ADB"/>
    <w:rsid w:val="00550C7E"/>
    <w:rsid w:val="00550FFE"/>
    <w:rsid w:val="00551030"/>
    <w:rsid w:val="00551560"/>
    <w:rsid w:val="005517FC"/>
    <w:rsid w:val="00552271"/>
    <w:rsid w:val="005523D7"/>
    <w:rsid w:val="005524C1"/>
    <w:rsid w:val="00552CC7"/>
    <w:rsid w:val="005532B2"/>
    <w:rsid w:val="00553451"/>
    <w:rsid w:val="00553465"/>
    <w:rsid w:val="00553C30"/>
    <w:rsid w:val="00553C86"/>
    <w:rsid w:val="00553F4C"/>
    <w:rsid w:val="00554137"/>
    <w:rsid w:val="0055465D"/>
    <w:rsid w:val="00554B8B"/>
    <w:rsid w:val="00554C40"/>
    <w:rsid w:val="0055539A"/>
    <w:rsid w:val="00555580"/>
    <w:rsid w:val="0055561A"/>
    <w:rsid w:val="00555B63"/>
    <w:rsid w:val="00555E86"/>
    <w:rsid w:val="0055682A"/>
    <w:rsid w:val="0055698A"/>
    <w:rsid w:val="00556A6F"/>
    <w:rsid w:val="00556B4A"/>
    <w:rsid w:val="0055719E"/>
    <w:rsid w:val="0055782C"/>
    <w:rsid w:val="00557B09"/>
    <w:rsid w:val="005609AF"/>
    <w:rsid w:val="00560E17"/>
    <w:rsid w:val="00560FBA"/>
    <w:rsid w:val="00561033"/>
    <w:rsid w:val="00561786"/>
    <w:rsid w:val="005619D6"/>
    <w:rsid w:val="00561B0E"/>
    <w:rsid w:val="00561EE3"/>
    <w:rsid w:val="00562440"/>
    <w:rsid w:val="00562456"/>
    <w:rsid w:val="0056260B"/>
    <w:rsid w:val="00562789"/>
    <w:rsid w:val="00562829"/>
    <w:rsid w:val="00562845"/>
    <w:rsid w:val="00562D9F"/>
    <w:rsid w:val="005631E4"/>
    <w:rsid w:val="00563505"/>
    <w:rsid w:val="0056375E"/>
    <w:rsid w:val="00563957"/>
    <w:rsid w:val="00563A3E"/>
    <w:rsid w:val="00563CE7"/>
    <w:rsid w:val="00564169"/>
    <w:rsid w:val="005644FF"/>
    <w:rsid w:val="0056481C"/>
    <w:rsid w:val="00564F1D"/>
    <w:rsid w:val="0056533F"/>
    <w:rsid w:val="00565559"/>
    <w:rsid w:val="0056567F"/>
    <w:rsid w:val="0056589F"/>
    <w:rsid w:val="005668EF"/>
    <w:rsid w:val="00566A26"/>
    <w:rsid w:val="00567324"/>
    <w:rsid w:val="00567619"/>
    <w:rsid w:val="00567AF5"/>
    <w:rsid w:val="00567F18"/>
    <w:rsid w:val="0057006F"/>
    <w:rsid w:val="0057012D"/>
    <w:rsid w:val="00570473"/>
    <w:rsid w:val="00571B54"/>
    <w:rsid w:val="00571EFF"/>
    <w:rsid w:val="005724F9"/>
    <w:rsid w:val="00572995"/>
    <w:rsid w:val="0057346A"/>
    <w:rsid w:val="0057375F"/>
    <w:rsid w:val="00573C74"/>
    <w:rsid w:val="00573D41"/>
    <w:rsid w:val="00574141"/>
    <w:rsid w:val="00574386"/>
    <w:rsid w:val="00574531"/>
    <w:rsid w:val="00574EE8"/>
    <w:rsid w:val="005751F0"/>
    <w:rsid w:val="00575341"/>
    <w:rsid w:val="00575380"/>
    <w:rsid w:val="0057540C"/>
    <w:rsid w:val="0057569C"/>
    <w:rsid w:val="00575785"/>
    <w:rsid w:val="00575DE1"/>
    <w:rsid w:val="00575F13"/>
    <w:rsid w:val="00576093"/>
    <w:rsid w:val="00576A97"/>
    <w:rsid w:val="00576D5B"/>
    <w:rsid w:val="005776CF"/>
    <w:rsid w:val="00577746"/>
    <w:rsid w:val="0057791E"/>
    <w:rsid w:val="00580CED"/>
    <w:rsid w:val="00581546"/>
    <w:rsid w:val="00581964"/>
    <w:rsid w:val="005822F8"/>
    <w:rsid w:val="005827C8"/>
    <w:rsid w:val="00582A40"/>
    <w:rsid w:val="00582ECC"/>
    <w:rsid w:val="005832FF"/>
    <w:rsid w:val="00583418"/>
    <w:rsid w:val="005835BD"/>
    <w:rsid w:val="0058390A"/>
    <w:rsid w:val="00583B12"/>
    <w:rsid w:val="00584172"/>
    <w:rsid w:val="0058430F"/>
    <w:rsid w:val="0058434D"/>
    <w:rsid w:val="005845E7"/>
    <w:rsid w:val="00584C6B"/>
    <w:rsid w:val="0058543F"/>
    <w:rsid w:val="00585A29"/>
    <w:rsid w:val="00585E3B"/>
    <w:rsid w:val="005863A2"/>
    <w:rsid w:val="0058667F"/>
    <w:rsid w:val="005869AC"/>
    <w:rsid w:val="00586AAB"/>
    <w:rsid w:val="00586ACC"/>
    <w:rsid w:val="00586EC2"/>
    <w:rsid w:val="005871E4"/>
    <w:rsid w:val="005875A0"/>
    <w:rsid w:val="00587932"/>
    <w:rsid w:val="00587984"/>
    <w:rsid w:val="005879A0"/>
    <w:rsid w:val="00590471"/>
    <w:rsid w:val="005906C7"/>
    <w:rsid w:val="00590CC0"/>
    <w:rsid w:val="005910AA"/>
    <w:rsid w:val="005914C6"/>
    <w:rsid w:val="00591728"/>
    <w:rsid w:val="00591B14"/>
    <w:rsid w:val="00591F3B"/>
    <w:rsid w:val="00592008"/>
    <w:rsid w:val="0059233A"/>
    <w:rsid w:val="005924B6"/>
    <w:rsid w:val="00592813"/>
    <w:rsid w:val="005928E0"/>
    <w:rsid w:val="005932D0"/>
    <w:rsid w:val="0059354F"/>
    <w:rsid w:val="005935BC"/>
    <w:rsid w:val="005937B2"/>
    <w:rsid w:val="0059384F"/>
    <w:rsid w:val="00593A0A"/>
    <w:rsid w:val="00593E97"/>
    <w:rsid w:val="00594C7B"/>
    <w:rsid w:val="00594E11"/>
    <w:rsid w:val="00595100"/>
    <w:rsid w:val="00595360"/>
    <w:rsid w:val="0059542C"/>
    <w:rsid w:val="0059587B"/>
    <w:rsid w:val="0059592F"/>
    <w:rsid w:val="00595F07"/>
    <w:rsid w:val="00595FFC"/>
    <w:rsid w:val="005963A1"/>
    <w:rsid w:val="00596531"/>
    <w:rsid w:val="00596CFF"/>
    <w:rsid w:val="00596E79"/>
    <w:rsid w:val="0059709D"/>
    <w:rsid w:val="00597383"/>
    <w:rsid w:val="005A012A"/>
    <w:rsid w:val="005A030F"/>
    <w:rsid w:val="005A0B59"/>
    <w:rsid w:val="005A1084"/>
    <w:rsid w:val="005A12FB"/>
    <w:rsid w:val="005A15E3"/>
    <w:rsid w:val="005A1EA2"/>
    <w:rsid w:val="005A1EED"/>
    <w:rsid w:val="005A223B"/>
    <w:rsid w:val="005A25DB"/>
    <w:rsid w:val="005A2DF8"/>
    <w:rsid w:val="005A2E04"/>
    <w:rsid w:val="005A33DE"/>
    <w:rsid w:val="005A35DC"/>
    <w:rsid w:val="005A3779"/>
    <w:rsid w:val="005A3A42"/>
    <w:rsid w:val="005A3B9D"/>
    <w:rsid w:val="005A3C30"/>
    <w:rsid w:val="005A3F37"/>
    <w:rsid w:val="005A427E"/>
    <w:rsid w:val="005A43B5"/>
    <w:rsid w:val="005A45E1"/>
    <w:rsid w:val="005A4BBB"/>
    <w:rsid w:val="005A4C8C"/>
    <w:rsid w:val="005A4D09"/>
    <w:rsid w:val="005A4FCD"/>
    <w:rsid w:val="005A53FF"/>
    <w:rsid w:val="005A5596"/>
    <w:rsid w:val="005A56AD"/>
    <w:rsid w:val="005A56F1"/>
    <w:rsid w:val="005A5C85"/>
    <w:rsid w:val="005A5D4F"/>
    <w:rsid w:val="005A5F11"/>
    <w:rsid w:val="005A5F6A"/>
    <w:rsid w:val="005A61DC"/>
    <w:rsid w:val="005B041E"/>
    <w:rsid w:val="005B112F"/>
    <w:rsid w:val="005B1D37"/>
    <w:rsid w:val="005B1E50"/>
    <w:rsid w:val="005B2385"/>
    <w:rsid w:val="005B2786"/>
    <w:rsid w:val="005B28C3"/>
    <w:rsid w:val="005B30C7"/>
    <w:rsid w:val="005B356F"/>
    <w:rsid w:val="005B3CAD"/>
    <w:rsid w:val="005B3D83"/>
    <w:rsid w:val="005B4044"/>
    <w:rsid w:val="005B404E"/>
    <w:rsid w:val="005B512E"/>
    <w:rsid w:val="005B5380"/>
    <w:rsid w:val="005B56D2"/>
    <w:rsid w:val="005B5728"/>
    <w:rsid w:val="005B57E5"/>
    <w:rsid w:val="005B5DEC"/>
    <w:rsid w:val="005B644F"/>
    <w:rsid w:val="005B65C0"/>
    <w:rsid w:val="005B6B4F"/>
    <w:rsid w:val="005B7233"/>
    <w:rsid w:val="005B7539"/>
    <w:rsid w:val="005B7B35"/>
    <w:rsid w:val="005B7CD0"/>
    <w:rsid w:val="005B7E2C"/>
    <w:rsid w:val="005B7E38"/>
    <w:rsid w:val="005C03CD"/>
    <w:rsid w:val="005C05C2"/>
    <w:rsid w:val="005C06FA"/>
    <w:rsid w:val="005C0C30"/>
    <w:rsid w:val="005C0C8B"/>
    <w:rsid w:val="005C1325"/>
    <w:rsid w:val="005C1995"/>
    <w:rsid w:val="005C20E6"/>
    <w:rsid w:val="005C28AF"/>
    <w:rsid w:val="005C32C8"/>
    <w:rsid w:val="005C3CEF"/>
    <w:rsid w:val="005C3E79"/>
    <w:rsid w:val="005C42FB"/>
    <w:rsid w:val="005C44E4"/>
    <w:rsid w:val="005C4612"/>
    <w:rsid w:val="005C4718"/>
    <w:rsid w:val="005C4CD1"/>
    <w:rsid w:val="005C4F1A"/>
    <w:rsid w:val="005C530C"/>
    <w:rsid w:val="005C5A23"/>
    <w:rsid w:val="005C5AAD"/>
    <w:rsid w:val="005C6916"/>
    <w:rsid w:val="005C6A1F"/>
    <w:rsid w:val="005C6AD8"/>
    <w:rsid w:val="005C6C5E"/>
    <w:rsid w:val="005C6CE0"/>
    <w:rsid w:val="005C6F54"/>
    <w:rsid w:val="005C7C4E"/>
    <w:rsid w:val="005D040C"/>
    <w:rsid w:val="005D04EE"/>
    <w:rsid w:val="005D09EC"/>
    <w:rsid w:val="005D1267"/>
    <w:rsid w:val="005D1314"/>
    <w:rsid w:val="005D14CE"/>
    <w:rsid w:val="005D1EE6"/>
    <w:rsid w:val="005D2065"/>
    <w:rsid w:val="005D250A"/>
    <w:rsid w:val="005D342A"/>
    <w:rsid w:val="005D34D0"/>
    <w:rsid w:val="005D3657"/>
    <w:rsid w:val="005D42E3"/>
    <w:rsid w:val="005D4358"/>
    <w:rsid w:val="005D463F"/>
    <w:rsid w:val="005D4794"/>
    <w:rsid w:val="005D49F1"/>
    <w:rsid w:val="005D4CAD"/>
    <w:rsid w:val="005D4E19"/>
    <w:rsid w:val="005D4F18"/>
    <w:rsid w:val="005D5176"/>
    <w:rsid w:val="005D52C7"/>
    <w:rsid w:val="005D5B2E"/>
    <w:rsid w:val="005D5F67"/>
    <w:rsid w:val="005D64C8"/>
    <w:rsid w:val="005D67CC"/>
    <w:rsid w:val="005D6C60"/>
    <w:rsid w:val="005D6CDF"/>
    <w:rsid w:val="005D6EC1"/>
    <w:rsid w:val="005D762B"/>
    <w:rsid w:val="005D777A"/>
    <w:rsid w:val="005D7F8D"/>
    <w:rsid w:val="005E02AE"/>
    <w:rsid w:val="005E0955"/>
    <w:rsid w:val="005E09C6"/>
    <w:rsid w:val="005E19B6"/>
    <w:rsid w:val="005E1F23"/>
    <w:rsid w:val="005E200D"/>
    <w:rsid w:val="005E20F5"/>
    <w:rsid w:val="005E2791"/>
    <w:rsid w:val="005E2AA6"/>
    <w:rsid w:val="005E2F36"/>
    <w:rsid w:val="005E355F"/>
    <w:rsid w:val="005E3A3A"/>
    <w:rsid w:val="005E3A5D"/>
    <w:rsid w:val="005E3B8D"/>
    <w:rsid w:val="005E3CC5"/>
    <w:rsid w:val="005E3D2B"/>
    <w:rsid w:val="005E4204"/>
    <w:rsid w:val="005E4348"/>
    <w:rsid w:val="005E446E"/>
    <w:rsid w:val="005E4515"/>
    <w:rsid w:val="005E46DD"/>
    <w:rsid w:val="005E4A98"/>
    <w:rsid w:val="005E4FA2"/>
    <w:rsid w:val="005E5CBF"/>
    <w:rsid w:val="005E6457"/>
    <w:rsid w:val="005E6D99"/>
    <w:rsid w:val="005E6DD9"/>
    <w:rsid w:val="005E73D3"/>
    <w:rsid w:val="005E743C"/>
    <w:rsid w:val="005E79D6"/>
    <w:rsid w:val="005E7FD9"/>
    <w:rsid w:val="005F00D0"/>
    <w:rsid w:val="005F0537"/>
    <w:rsid w:val="005F06CB"/>
    <w:rsid w:val="005F07F8"/>
    <w:rsid w:val="005F0F13"/>
    <w:rsid w:val="005F10E0"/>
    <w:rsid w:val="005F155F"/>
    <w:rsid w:val="005F18FC"/>
    <w:rsid w:val="005F1B94"/>
    <w:rsid w:val="005F1DF2"/>
    <w:rsid w:val="005F2156"/>
    <w:rsid w:val="005F297F"/>
    <w:rsid w:val="005F2E3D"/>
    <w:rsid w:val="005F2F10"/>
    <w:rsid w:val="005F2F94"/>
    <w:rsid w:val="005F2FA4"/>
    <w:rsid w:val="005F32CE"/>
    <w:rsid w:val="005F3456"/>
    <w:rsid w:val="005F37CE"/>
    <w:rsid w:val="005F3BA2"/>
    <w:rsid w:val="005F3FEE"/>
    <w:rsid w:val="005F439C"/>
    <w:rsid w:val="005F4820"/>
    <w:rsid w:val="005F49E4"/>
    <w:rsid w:val="005F52F9"/>
    <w:rsid w:val="005F5447"/>
    <w:rsid w:val="005F58DA"/>
    <w:rsid w:val="005F5AB2"/>
    <w:rsid w:val="005F673F"/>
    <w:rsid w:val="005F7897"/>
    <w:rsid w:val="005F7978"/>
    <w:rsid w:val="00600288"/>
    <w:rsid w:val="0060087F"/>
    <w:rsid w:val="00600A99"/>
    <w:rsid w:val="00600BCF"/>
    <w:rsid w:val="00601288"/>
    <w:rsid w:val="006013C5"/>
    <w:rsid w:val="00601E03"/>
    <w:rsid w:val="00601F21"/>
    <w:rsid w:val="006022D4"/>
    <w:rsid w:val="0060255D"/>
    <w:rsid w:val="0060272D"/>
    <w:rsid w:val="006027CE"/>
    <w:rsid w:val="00602B68"/>
    <w:rsid w:val="006033E9"/>
    <w:rsid w:val="00603408"/>
    <w:rsid w:val="006038F4"/>
    <w:rsid w:val="00603956"/>
    <w:rsid w:val="006039E4"/>
    <w:rsid w:val="0060437C"/>
    <w:rsid w:val="006043E1"/>
    <w:rsid w:val="00604705"/>
    <w:rsid w:val="00604725"/>
    <w:rsid w:val="00604D7B"/>
    <w:rsid w:val="00604EFB"/>
    <w:rsid w:val="00605124"/>
    <w:rsid w:val="006054B7"/>
    <w:rsid w:val="0060556A"/>
    <w:rsid w:val="00605A38"/>
    <w:rsid w:val="00605B59"/>
    <w:rsid w:val="00605BA5"/>
    <w:rsid w:val="00605D1D"/>
    <w:rsid w:val="00605D69"/>
    <w:rsid w:val="00606641"/>
    <w:rsid w:val="00606735"/>
    <w:rsid w:val="00606850"/>
    <w:rsid w:val="00606DC3"/>
    <w:rsid w:val="00607599"/>
    <w:rsid w:val="00607D9B"/>
    <w:rsid w:val="006100D0"/>
    <w:rsid w:val="006106F6"/>
    <w:rsid w:val="00610764"/>
    <w:rsid w:val="006107E8"/>
    <w:rsid w:val="006109F2"/>
    <w:rsid w:val="00610BA8"/>
    <w:rsid w:val="00610C47"/>
    <w:rsid w:val="00610FF2"/>
    <w:rsid w:val="00611184"/>
    <w:rsid w:val="00611875"/>
    <w:rsid w:val="0061222F"/>
    <w:rsid w:val="006126F8"/>
    <w:rsid w:val="00612965"/>
    <w:rsid w:val="00612ABC"/>
    <w:rsid w:val="006131B9"/>
    <w:rsid w:val="00613223"/>
    <w:rsid w:val="006133E0"/>
    <w:rsid w:val="00613648"/>
    <w:rsid w:val="0061388A"/>
    <w:rsid w:val="00613DB6"/>
    <w:rsid w:val="006143D1"/>
    <w:rsid w:val="00615262"/>
    <w:rsid w:val="00615284"/>
    <w:rsid w:val="00615602"/>
    <w:rsid w:val="006161D6"/>
    <w:rsid w:val="0061649D"/>
    <w:rsid w:val="0061685A"/>
    <w:rsid w:val="00616E34"/>
    <w:rsid w:val="00617199"/>
    <w:rsid w:val="00617557"/>
    <w:rsid w:val="00617DE8"/>
    <w:rsid w:val="006211DE"/>
    <w:rsid w:val="006216DE"/>
    <w:rsid w:val="006219C5"/>
    <w:rsid w:val="00621E60"/>
    <w:rsid w:val="006229C5"/>
    <w:rsid w:val="006231B8"/>
    <w:rsid w:val="00623509"/>
    <w:rsid w:val="00623798"/>
    <w:rsid w:val="00623E90"/>
    <w:rsid w:val="00624842"/>
    <w:rsid w:val="00624DC9"/>
    <w:rsid w:val="006252F8"/>
    <w:rsid w:val="00625550"/>
    <w:rsid w:val="00625A55"/>
    <w:rsid w:val="00625DD7"/>
    <w:rsid w:val="00625F78"/>
    <w:rsid w:val="00626749"/>
    <w:rsid w:val="00626E29"/>
    <w:rsid w:val="00626F6C"/>
    <w:rsid w:val="006273E6"/>
    <w:rsid w:val="006276C1"/>
    <w:rsid w:val="00627C4F"/>
    <w:rsid w:val="006302A6"/>
    <w:rsid w:val="00630556"/>
    <w:rsid w:val="00630621"/>
    <w:rsid w:val="0063068D"/>
    <w:rsid w:val="00631097"/>
    <w:rsid w:val="0063129E"/>
    <w:rsid w:val="00631BB8"/>
    <w:rsid w:val="00631CBA"/>
    <w:rsid w:val="00631CBB"/>
    <w:rsid w:val="00631E97"/>
    <w:rsid w:val="00631ED7"/>
    <w:rsid w:val="00631F9F"/>
    <w:rsid w:val="00632222"/>
    <w:rsid w:val="006326DA"/>
    <w:rsid w:val="00632DD3"/>
    <w:rsid w:val="00633017"/>
    <w:rsid w:val="00633285"/>
    <w:rsid w:val="006333F8"/>
    <w:rsid w:val="00633AB5"/>
    <w:rsid w:val="00633EF3"/>
    <w:rsid w:val="00634957"/>
    <w:rsid w:val="00634D56"/>
    <w:rsid w:val="00634DAC"/>
    <w:rsid w:val="006351A6"/>
    <w:rsid w:val="006357AF"/>
    <w:rsid w:val="00635944"/>
    <w:rsid w:val="00635D2E"/>
    <w:rsid w:val="00635DDC"/>
    <w:rsid w:val="00635E74"/>
    <w:rsid w:val="0063600E"/>
    <w:rsid w:val="006362E1"/>
    <w:rsid w:val="00636549"/>
    <w:rsid w:val="00637846"/>
    <w:rsid w:val="00637A29"/>
    <w:rsid w:val="006401DB"/>
    <w:rsid w:val="006406A4"/>
    <w:rsid w:val="006411AD"/>
    <w:rsid w:val="006415EA"/>
    <w:rsid w:val="006417C1"/>
    <w:rsid w:val="006419F0"/>
    <w:rsid w:val="00641A0D"/>
    <w:rsid w:val="00641F18"/>
    <w:rsid w:val="00641FE1"/>
    <w:rsid w:val="0064267D"/>
    <w:rsid w:val="00642FAA"/>
    <w:rsid w:val="0064395D"/>
    <w:rsid w:val="006441ED"/>
    <w:rsid w:val="0064455D"/>
    <w:rsid w:val="00644560"/>
    <w:rsid w:val="00644B00"/>
    <w:rsid w:val="00644F46"/>
    <w:rsid w:val="006451CE"/>
    <w:rsid w:val="006452EA"/>
    <w:rsid w:val="00645349"/>
    <w:rsid w:val="00645C65"/>
    <w:rsid w:val="006460F4"/>
    <w:rsid w:val="006461FE"/>
    <w:rsid w:val="006467FB"/>
    <w:rsid w:val="006468A5"/>
    <w:rsid w:val="00646D2D"/>
    <w:rsid w:val="006470E0"/>
    <w:rsid w:val="0064765D"/>
    <w:rsid w:val="006476CE"/>
    <w:rsid w:val="00647A42"/>
    <w:rsid w:val="006501BB"/>
    <w:rsid w:val="00650250"/>
    <w:rsid w:val="0065034F"/>
    <w:rsid w:val="0065037F"/>
    <w:rsid w:val="0065071E"/>
    <w:rsid w:val="00650E44"/>
    <w:rsid w:val="006511CC"/>
    <w:rsid w:val="006512B1"/>
    <w:rsid w:val="0065178C"/>
    <w:rsid w:val="00651A4D"/>
    <w:rsid w:val="00651C00"/>
    <w:rsid w:val="00652037"/>
    <w:rsid w:val="006522C2"/>
    <w:rsid w:val="00652562"/>
    <w:rsid w:val="00652573"/>
    <w:rsid w:val="0065304D"/>
    <w:rsid w:val="00653817"/>
    <w:rsid w:val="00653835"/>
    <w:rsid w:val="00653E33"/>
    <w:rsid w:val="00654059"/>
    <w:rsid w:val="00654062"/>
    <w:rsid w:val="006544B5"/>
    <w:rsid w:val="006545DC"/>
    <w:rsid w:val="00654C9C"/>
    <w:rsid w:val="00655417"/>
    <w:rsid w:val="0065591D"/>
    <w:rsid w:val="006559E9"/>
    <w:rsid w:val="00655B27"/>
    <w:rsid w:val="0065614A"/>
    <w:rsid w:val="0065638F"/>
    <w:rsid w:val="0065656C"/>
    <w:rsid w:val="00656EB5"/>
    <w:rsid w:val="00657055"/>
    <w:rsid w:val="00657238"/>
    <w:rsid w:val="0065727D"/>
    <w:rsid w:val="00657545"/>
    <w:rsid w:val="006601D1"/>
    <w:rsid w:val="006601DA"/>
    <w:rsid w:val="00660254"/>
    <w:rsid w:val="006602EA"/>
    <w:rsid w:val="006603AB"/>
    <w:rsid w:val="00660638"/>
    <w:rsid w:val="00660D1F"/>
    <w:rsid w:val="00661398"/>
    <w:rsid w:val="0066153C"/>
    <w:rsid w:val="006619BA"/>
    <w:rsid w:val="0066259D"/>
    <w:rsid w:val="006627EA"/>
    <w:rsid w:val="0066297C"/>
    <w:rsid w:val="00662A3D"/>
    <w:rsid w:val="00662B4A"/>
    <w:rsid w:val="00663569"/>
    <w:rsid w:val="006636CD"/>
    <w:rsid w:val="00663919"/>
    <w:rsid w:val="0066401E"/>
    <w:rsid w:val="006640E4"/>
    <w:rsid w:val="00664427"/>
    <w:rsid w:val="00664679"/>
    <w:rsid w:val="0066496F"/>
    <w:rsid w:val="00664B66"/>
    <w:rsid w:val="00664ED9"/>
    <w:rsid w:val="00664F2C"/>
    <w:rsid w:val="0066502A"/>
    <w:rsid w:val="006650A4"/>
    <w:rsid w:val="006651B7"/>
    <w:rsid w:val="00665BAC"/>
    <w:rsid w:val="006660F5"/>
    <w:rsid w:val="006662E6"/>
    <w:rsid w:val="0066644B"/>
    <w:rsid w:val="00666686"/>
    <w:rsid w:val="00666DD2"/>
    <w:rsid w:val="00667146"/>
    <w:rsid w:val="00667522"/>
    <w:rsid w:val="00667630"/>
    <w:rsid w:val="0066790B"/>
    <w:rsid w:val="00670046"/>
    <w:rsid w:val="00670816"/>
    <w:rsid w:val="00670D5A"/>
    <w:rsid w:val="00670F2A"/>
    <w:rsid w:val="0067152A"/>
    <w:rsid w:val="00672460"/>
    <w:rsid w:val="00672AC4"/>
    <w:rsid w:val="00672AFC"/>
    <w:rsid w:val="00672D24"/>
    <w:rsid w:val="00672E7F"/>
    <w:rsid w:val="006738F5"/>
    <w:rsid w:val="00673EA2"/>
    <w:rsid w:val="00673FE8"/>
    <w:rsid w:val="0067416B"/>
    <w:rsid w:val="0067421A"/>
    <w:rsid w:val="006743B8"/>
    <w:rsid w:val="00674790"/>
    <w:rsid w:val="0067497F"/>
    <w:rsid w:val="00674C18"/>
    <w:rsid w:val="00674F1A"/>
    <w:rsid w:val="006753D3"/>
    <w:rsid w:val="006756F2"/>
    <w:rsid w:val="00675A98"/>
    <w:rsid w:val="00675B5B"/>
    <w:rsid w:val="00675DB4"/>
    <w:rsid w:val="00676364"/>
    <w:rsid w:val="00676E17"/>
    <w:rsid w:val="0067705B"/>
    <w:rsid w:val="00677506"/>
    <w:rsid w:val="00680488"/>
    <w:rsid w:val="00680B23"/>
    <w:rsid w:val="00681035"/>
    <w:rsid w:val="00681446"/>
    <w:rsid w:val="00681AB9"/>
    <w:rsid w:val="00681C79"/>
    <w:rsid w:val="00681D05"/>
    <w:rsid w:val="00681FC0"/>
    <w:rsid w:val="006820F8"/>
    <w:rsid w:val="006825C2"/>
    <w:rsid w:val="006825D8"/>
    <w:rsid w:val="00682A6C"/>
    <w:rsid w:val="00682D8D"/>
    <w:rsid w:val="006830ED"/>
    <w:rsid w:val="006832D1"/>
    <w:rsid w:val="00683ECE"/>
    <w:rsid w:val="00683F28"/>
    <w:rsid w:val="006845D8"/>
    <w:rsid w:val="0068474D"/>
    <w:rsid w:val="006847AC"/>
    <w:rsid w:val="006851AD"/>
    <w:rsid w:val="0068529A"/>
    <w:rsid w:val="006854A2"/>
    <w:rsid w:val="00685D28"/>
    <w:rsid w:val="00685ED2"/>
    <w:rsid w:val="00686374"/>
    <w:rsid w:val="00686570"/>
    <w:rsid w:val="00686924"/>
    <w:rsid w:val="00686B57"/>
    <w:rsid w:val="00687479"/>
    <w:rsid w:val="00687AEE"/>
    <w:rsid w:val="00690130"/>
    <w:rsid w:val="006902EB"/>
    <w:rsid w:val="00690998"/>
    <w:rsid w:val="00690EA6"/>
    <w:rsid w:val="0069142D"/>
    <w:rsid w:val="00691768"/>
    <w:rsid w:val="00691970"/>
    <w:rsid w:val="00691981"/>
    <w:rsid w:val="00691B9D"/>
    <w:rsid w:val="00691D10"/>
    <w:rsid w:val="0069224D"/>
    <w:rsid w:val="006924EC"/>
    <w:rsid w:val="006927F4"/>
    <w:rsid w:val="00692CB9"/>
    <w:rsid w:val="00693275"/>
    <w:rsid w:val="00693BC0"/>
    <w:rsid w:val="00694172"/>
    <w:rsid w:val="0069448D"/>
    <w:rsid w:val="006944A3"/>
    <w:rsid w:val="00694639"/>
    <w:rsid w:val="00694A7A"/>
    <w:rsid w:val="00694C14"/>
    <w:rsid w:val="00695451"/>
    <w:rsid w:val="00695A08"/>
    <w:rsid w:val="00695B36"/>
    <w:rsid w:val="00696684"/>
    <w:rsid w:val="006969D5"/>
    <w:rsid w:val="00697A0B"/>
    <w:rsid w:val="00697AEE"/>
    <w:rsid w:val="00697BF8"/>
    <w:rsid w:val="00697D6D"/>
    <w:rsid w:val="00697ED8"/>
    <w:rsid w:val="00697F52"/>
    <w:rsid w:val="00697F77"/>
    <w:rsid w:val="006A0457"/>
    <w:rsid w:val="006A05C3"/>
    <w:rsid w:val="006A05FD"/>
    <w:rsid w:val="006A0BCF"/>
    <w:rsid w:val="006A0D12"/>
    <w:rsid w:val="006A0E04"/>
    <w:rsid w:val="006A0F07"/>
    <w:rsid w:val="006A15DC"/>
    <w:rsid w:val="006A190E"/>
    <w:rsid w:val="006A1D70"/>
    <w:rsid w:val="006A1FF0"/>
    <w:rsid w:val="006A21D5"/>
    <w:rsid w:val="006A223A"/>
    <w:rsid w:val="006A2379"/>
    <w:rsid w:val="006A237F"/>
    <w:rsid w:val="006A2AF8"/>
    <w:rsid w:val="006A306F"/>
    <w:rsid w:val="006A3A81"/>
    <w:rsid w:val="006A3B89"/>
    <w:rsid w:val="006A4026"/>
    <w:rsid w:val="006A4553"/>
    <w:rsid w:val="006A45F4"/>
    <w:rsid w:val="006A46A6"/>
    <w:rsid w:val="006A47E1"/>
    <w:rsid w:val="006A4BCC"/>
    <w:rsid w:val="006A4D05"/>
    <w:rsid w:val="006A57D6"/>
    <w:rsid w:val="006A5F21"/>
    <w:rsid w:val="006A5F84"/>
    <w:rsid w:val="006A6156"/>
    <w:rsid w:val="006A6558"/>
    <w:rsid w:val="006A667E"/>
    <w:rsid w:val="006A6BE9"/>
    <w:rsid w:val="006A6E82"/>
    <w:rsid w:val="006A710E"/>
    <w:rsid w:val="006A72FE"/>
    <w:rsid w:val="006A7328"/>
    <w:rsid w:val="006A7382"/>
    <w:rsid w:val="006A745E"/>
    <w:rsid w:val="006A7E7F"/>
    <w:rsid w:val="006A7F68"/>
    <w:rsid w:val="006B03AD"/>
    <w:rsid w:val="006B0446"/>
    <w:rsid w:val="006B04F5"/>
    <w:rsid w:val="006B0A09"/>
    <w:rsid w:val="006B0B31"/>
    <w:rsid w:val="006B0B67"/>
    <w:rsid w:val="006B12E0"/>
    <w:rsid w:val="006B2327"/>
    <w:rsid w:val="006B2546"/>
    <w:rsid w:val="006B2AFE"/>
    <w:rsid w:val="006B2FF9"/>
    <w:rsid w:val="006B301B"/>
    <w:rsid w:val="006B362E"/>
    <w:rsid w:val="006B3700"/>
    <w:rsid w:val="006B3726"/>
    <w:rsid w:val="006B378A"/>
    <w:rsid w:val="006B42A5"/>
    <w:rsid w:val="006B44CC"/>
    <w:rsid w:val="006B4962"/>
    <w:rsid w:val="006B4D9C"/>
    <w:rsid w:val="006B4DCA"/>
    <w:rsid w:val="006B5031"/>
    <w:rsid w:val="006B5722"/>
    <w:rsid w:val="006B5943"/>
    <w:rsid w:val="006B5D69"/>
    <w:rsid w:val="006B61F1"/>
    <w:rsid w:val="006B64DE"/>
    <w:rsid w:val="006B6BFB"/>
    <w:rsid w:val="006B6E22"/>
    <w:rsid w:val="006B7141"/>
    <w:rsid w:val="006B719A"/>
    <w:rsid w:val="006B745B"/>
    <w:rsid w:val="006B765E"/>
    <w:rsid w:val="006B7A48"/>
    <w:rsid w:val="006C07B6"/>
    <w:rsid w:val="006C07C6"/>
    <w:rsid w:val="006C0EBA"/>
    <w:rsid w:val="006C0F6E"/>
    <w:rsid w:val="006C111C"/>
    <w:rsid w:val="006C1C89"/>
    <w:rsid w:val="006C281E"/>
    <w:rsid w:val="006C2AD3"/>
    <w:rsid w:val="006C3206"/>
    <w:rsid w:val="006C38A7"/>
    <w:rsid w:val="006C3C49"/>
    <w:rsid w:val="006C3D77"/>
    <w:rsid w:val="006C3E2B"/>
    <w:rsid w:val="006C403B"/>
    <w:rsid w:val="006C40EB"/>
    <w:rsid w:val="006C443F"/>
    <w:rsid w:val="006C46C4"/>
    <w:rsid w:val="006C4D34"/>
    <w:rsid w:val="006C4F9E"/>
    <w:rsid w:val="006C50AF"/>
    <w:rsid w:val="006C5349"/>
    <w:rsid w:val="006C5753"/>
    <w:rsid w:val="006C58C9"/>
    <w:rsid w:val="006C5942"/>
    <w:rsid w:val="006C5A82"/>
    <w:rsid w:val="006C5B45"/>
    <w:rsid w:val="006C5B62"/>
    <w:rsid w:val="006C5CAB"/>
    <w:rsid w:val="006C5F17"/>
    <w:rsid w:val="006C6C1A"/>
    <w:rsid w:val="006C759E"/>
    <w:rsid w:val="006C769D"/>
    <w:rsid w:val="006C7A48"/>
    <w:rsid w:val="006D1460"/>
    <w:rsid w:val="006D164D"/>
    <w:rsid w:val="006D1E36"/>
    <w:rsid w:val="006D219E"/>
    <w:rsid w:val="006D2A76"/>
    <w:rsid w:val="006D2AA4"/>
    <w:rsid w:val="006D2F86"/>
    <w:rsid w:val="006D2FD7"/>
    <w:rsid w:val="006D32E7"/>
    <w:rsid w:val="006D33D1"/>
    <w:rsid w:val="006D378A"/>
    <w:rsid w:val="006D39CB"/>
    <w:rsid w:val="006D3EA1"/>
    <w:rsid w:val="006D3ECD"/>
    <w:rsid w:val="006D43E8"/>
    <w:rsid w:val="006D46D2"/>
    <w:rsid w:val="006D4A52"/>
    <w:rsid w:val="006D503E"/>
    <w:rsid w:val="006D5409"/>
    <w:rsid w:val="006D55EE"/>
    <w:rsid w:val="006D5656"/>
    <w:rsid w:val="006D5731"/>
    <w:rsid w:val="006D582E"/>
    <w:rsid w:val="006D5AB1"/>
    <w:rsid w:val="006D5BDF"/>
    <w:rsid w:val="006D5E13"/>
    <w:rsid w:val="006D67D7"/>
    <w:rsid w:val="006D6A7B"/>
    <w:rsid w:val="006D7954"/>
    <w:rsid w:val="006E025C"/>
    <w:rsid w:val="006E0678"/>
    <w:rsid w:val="006E075C"/>
    <w:rsid w:val="006E0824"/>
    <w:rsid w:val="006E0935"/>
    <w:rsid w:val="006E10A2"/>
    <w:rsid w:val="006E131D"/>
    <w:rsid w:val="006E1384"/>
    <w:rsid w:val="006E189D"/>
    <w:rsid w:val="006E1B6C"/>
    <w:rsid w:val="006E1FF3"/>
    <w:rsid w:val="006E23DD"/>
    <w:rsid w:val="006E24F7"/>
    <w:rsid w:val="006E2AD0"/>
    <w:rsid w:val="006E3102"/>
    <w:rsid w:val="006E3999"/>
    <w:rsid w:val="006E3B1D"/>
    <w:rsid w:val="006E4805"/>
    <w:rsid w:val="006E4840"/>
    <w:rsid w:val="006E4AB9"/>
    <w:rsid w:val="006E54AB"/>
    <w:rsid w:val="006E54BE"/>
    <w:rsid w:val="006E5BA1"/>
    <w:rsid w:val="006E5F9F"/>
    <w:rsid w:val="006E61BD"/>
    <w:rsid w:val="006E6664"/>
    <w:rsid w:val="006E7804"/>
    <w:rsid w:val="006E7CB8"/>
    <w:rsid w:val="006E7CCD"/>
    <w:rsid w:val="006E7F3A"/>
    <w:rsid w:val="006F037F"/>
    <w:rsid w:val="006F0612"/>
    <w:rsid w:val="006F065E"/>
    <w:rsid w:val="006F084F"/>
    <w:rsid w:val="006F09E1"/>
    <w:rsid w:val="006F0B02"/>
    <w:rsid w:val="006F158D"/>
    <w:rsid w:val="006F16C2"/>
    <w:rsid w:val="006F18C2"/>
    <w:rsid w:val="006F1B3E"/>
    <w:rsid w:val="006F1CBB"/>
    <w:rsid w:val="006F1EC7"/>
    <w:rsid w:val="006F25D6"/>
    <w:rsid w:val="006F28A9"/>
    <w:rsid w:val="006F3185"/>
    <w:rsid w:val="006F3AA2"/>
    <w:rsid w:val="006F3B10"/>
    <w:rsid w:val="006F40E0"/>
    <w:rsid w:val="006F4477"/>
    <w:rsid w:val="006F53BD"/>
    <w:rsid w:val="006F5527"/>
    <w:rsid w:val="006F5B10"/>
    <w:rsid w:val="006F5BC7"/>
    <w:rsid w:val="006F6337"/>
    <w:rsid w:val="006F6711"/>
    <w:rsid w:val="006F67DE"/>
    <w:rsid w:val="006F6DBF"/>
    <w:rsid w:val="006F6E3C"/>
    <w:rsid w:val="006F7110"/>
    <w:rsid w:val="006F724E"/>
    <w:rsid w:val="006F7303"/>
    <w:rsid w:val="006F7459"/>
    <w:rsid w:val="006F7E3E"/>
    <w:rsid w:val="007000A7"/>
    <w:rsid w:val="0070052A"/>
    <w:rsid w:val="00700D3B"/>
    <w:rsid w:val="00700F7A"/>
    <w:rsid w:val="00700FAA"/>
    <w:rsid w:val="00702141"/>
    <w:rsid w:val="00702646"/>
    <w:rsid w:val="0070280D"/>
    <w:rsid w:val="00702A8E"/>
    <w:rsid w:val="00703698"/>
    <w:rsid w:val="00703915"/>
    <w:rsid w:val="00703B2A"/>
    <w:rsid w:val="00704389"/>
    <w:rsid w:val="007044B5"/>
    <w:rsid w:val="00704546"/>
    <w:rsid w:val="007045B3"/>
    <w:rsid w:val="00704828"/>
    <w:rsid w:val="00704F12"/>
    <w:rsid w:val="00704FBF"/>
    <w:rsid w:val="00705047"/>
    <w:rsid w:val="00705AAB"/>
    <w:rsid w:val="00705C78"/>
    <w:rsid w:val="007063D7"/>
    <w:rsid w:val="00706717"/>
    <w:rsid w:val="00706980"/>
    <w:rsid w:val="007069DD"/>
    <w:rsid w:val="007069EA"/>
    <w:rsid w:val="007072E1"/>
    <w:rsid w:val="00707A96"/>
    <w:rsid w:val="00710190"/>
    <w:rsid w:val="00710836"/>
    <w:rsid w:val="007108BA"/>
    <w:rsid w:val="00711123"/>
    <w:rsid w:val="00711D0D"/>
    <w:rsid w:val="00711DBE"/>
    <w:rsid w:val="0071207E"/>
    <w:rsid w:val="0071225A"/>
    <w:rsid w:val="007122F7"/>
    <w:rsid w:val="0071248C"/>
    <w:rsid w:val="007128E8"/>
    <w:rsid w:val="007129FE"/>
    <w:rsid w:val="00712A5D"/>
    <w:rsid w:val="00712C93"/>
    <w:rsid w:val="0071312D"/>
    <w:rsid w:val="0071354C"/>
    <w:rsid w:val="00713760"/>
    <w:rsid w:val="0071392C"/>
    <w:rsid w:val="00713DA6"/>
    <w:rsid w:val="0071417E"/>
    <w:rsid w:val="0071494B"/>
    <w:rsid w:val="007149A8"/>
    <w:rsid w:val="00714C2C"/>
    <w:rsid w:val="00714E6B"/>
    <w:rsid w:val="007159FA"/>
    <w:rsid w:val="00715E8C"/>
    <w:rsid w:val="007166DD"/>
    <w:rsid w:val="00716960"/>
    <w:rsid w:val="00716B06"/>
    <w:rsid w:val="00716B17"/>
    <w:rsid w:val="00717416"/>
    <w:rsid w:val="007174A0"/>
    <w:rsid w:val="007177FF"/>
    <w:rsid w:val="00720365"/>
    <w:rsid w:val="007205C2"/>
    <w:rsid w:val="00720802"/>
    <w:rsid w:val="007208A9"/>
    <w:rsid w:val="007209DB"/>
    <w:rsid w:val="00720AE1"/>
    <w:rsid w:val="00720EF4"/>
    <w:rsid w:val="00721BEC"/>
    <w:rsid w:val="00722088"/>
    <w:rsid w:val="0072236D"/>
    <w:rsid w:val="00722AB8"/>
    <w:rsid w:val="00722D0E"/>
    <w:rsid w:val="00722EAA"/>
    <w:rsid w:val="007238B0"/>
    <w:rsid w:val="00723C19"/>
    <w:rsid w:val="00723D4D"/>
    <w:rsid w:val="00723D68"/>
    <w:rsid w:val="00723EF8"/>
    <w:rsid w:val="007244F3"/>
    <w:rsid w:val="007245B3"/>
    <w:rsid w:val="007246F5"/>
    <w:rsid w:val="00724A48"/>
    <w:rsid w:val="00725009"/>
    <w:rsid w:val="00725A86"/>
    <w:rsid w:val="007261DC"/>
    <w:rsid w:val="00726358"/>
    <w:rsid w:val="007263A3"/>
    <w:rsid w:val="007263DE"/>
    <w:rsid w:val="00726894"/>
    <w:rsid w:val="00726CE3"/>
    <w:rsid w:val="00726D6A"/>
    <w:rsid w:val="0072711B"/>
    <w:rsid w:val="00727332"/>
    <w:rsid w:val="00727574"/>
    <w:rsid w:val="00727B8A"/>
    <w:rsid w:val="00727EBF"/>
    <w:rsid w:val="007301B5"/>
    <w:rsid w:val="00730310"/>
    <w:rsid w:val="007305EB"/>
    <w:rsid w:val="007306CC"/>
    <w:rsid w:val="00730AB7"/>
    <w:rsid w:val="00730FCC"/>
    <w:rsid w:val="0073104F"/>
    <w:rsid w:val="00731169"/>
    <w:rsid w:val="00731236"/>
    <w:rsid w:val="007317B1"/>
    <w:rsid w:val="00731C1F"/>
    <w:rsid w:val="00731CD2"/>
    <w:rsid w:val="00732207"/>
    <w:rsid w:val="00732385"/>
    <w:rsid w:val="00732B5C"/>
    <w:rsid w:val="00732D98"/>
    <w:rsid w:val="007333E2"/>
    <w:rsid w:val="0073363F"/>
    <w:rsid w:val="00733822"/>
    <w:rsid w:val="00733A8C"/>
    <w:rsid w:val="00733B66"/>
    <w:rsid w:val="00733CE8"/>
    <w:rsid w:val="00734706"/>
    <w:rsid w:val="00734757"/>
    <w:rsid w:val="007349D0"/>
    <w:rsid w:val="00734C50"/>
    <w:rsid w:val="007351A6"/>
    <w:rsid w:val="0073528F"/>
    <w:rsid w:val="00735DC7"/>
    <w:rsid w:val="00735F5B"/>
    <w:rsid w:val="0073681F"/>
    <w:rsid w:val="00736AAE"/>
    <w:rsid w:val="00737106"/>
    <w:rsid w:val="007373C2"/>
    <w:rsid w:val="00737423"/>
    <w:rsid w:val="00737541"/>
    <w:rsid w:val="00737843"/>
    <w:rsid w:val="0073791E"/>
    <w:rsid w:val="00737979"/>
    <w:rsid w:val="007379FA"/>
    <w:rsid w:val="00737B68"/>
    <w:rsid w:val="007401FC"/>
    <w:rsid w:val="00740315"/>
    <w:rsid w:val="007403C2"/>
    <w:rsid w:val="00740831"/>
    <w:rsid w:val="007409A9"/>
    <w:rsid w:val="00740C67"/>
    <w:rsid w:val="00740D50"/>
    <w:rsid w:val="00740DD7"/>
    <w:rsid w:val="00740F7A"/>
    <w:rsid w:val="0074155D"/>
    <w:rsid w:val="00741711"/>
    <w:rsid w:val="00741915"/>
    <w:rsid w:val="00742510"/>
    <w:rsid w:val="007425F1"/>
    <w:rsid w:val="00742CC7"/>
    <w:rsid w:val="00743024"/>
    <w:rsid w:val="00743090"/>
    <w:rsid w:val="00743D52"/>
    <w:rsid w:val="0074424B"/>
    <w:rsid w:val="00744707"/>
    <w:rsid w:val="00744AED"/>
    <w:rsid w:val="00744DF5"/>
    <w:rsid w:val="0074568B"/>
    <w:rsid w:val="00745BA1"/>
    <w:rsid w:val="00745DA1"/>
    <w:rsid w:val="00745EE0"/>
    <w:rsid w:val="007468DA"/>
    <w:rsid w:val="007469B0"/>
    <w:rsid w:val="00747587"/>
    <w:rsid w:val="007477EE"/>
    <w:rsid w:val="00747BE6"/>
    <w:rsid w:val="00747CA6"/>
    <w:rsid w:val="00750302"/>
    <w:rsid w:val="00750483"/>
    <w:rsid w:val="00750568"/>
    <w:rsid w:val="00750B6C"/>
    <w:rsid w:val="00750CFE"/>
    <w:rsid w:val="0075117E"/>
    <w:rsid w:val="0075121D"/>
    <w:rsid w:val="007516B2"/>
    <w:rsid w:val="007516BA"/>
    <w:rsid w:val="00751D8E"/>
    <w:rsid w:val="00751E2A"/>
    <w:rsid w:val="0075231F"/>
    <w:rsid w:val="0075270D"/>
    <w:rsid w:val="007528F6"/>
    <w:rsid w:val="00752A6C"/>
    <w:rsid w:val="00752B0B"/>
    <w:rsid w:val="007530B6"/>
    <w:rsid w:val="007541E4"/>
    <w:rsid w:val="007544E4"/>
    <w:rsid w:val="00754B43"/>
    <w:rsid w:val="00754BFD"/>
    <w:rsid w:val="00755451"/>
    <w:rsid w:val="007555D2"/>
    <w:rsid w:val="0075560E"/>
    <w:rsid w:val="00756091"/>
    <w:rsid w:val="007561BA"/>
    <w:rsid w:val="00756541"/>
    <w:rsid w:val="007569C0"/>
    <w:rsid w:val="007570D9"/>
    <w:rsid w:val="00757606"/>
    <w:rsid w:val="00757B94"/>
    <w:rsid w:val="00757CC7"/>
    <w:rsid w:val="00757DB3"/>
    <w:rsid w:val="00757ECF"/>
    <w:rsid w:val="00760CB3"/>
    <w:rsid w:val="00761176"/>
    <w:rsid w:val="00761997"/>
    <w:rsid w:val="00762299"/>
    <w:rsid w:val="0076249B"/>
    <w:rsid w:val="007624FB"/>
    <w:rsid w:val="00762879"/>
    <w:rsid w:val="007628AC"/>
    <w:rsid w:val="007629DB"/>
    <w:rsid w:val="00762B6C"/>
    <w:rsid w:val="0076300A"/>
    <w:rsid w:val="00763126"/>
    <w:rsid w:val="007632A4"/>
    <w:rsid w:val="00763480"/>
    <w:rsid w:val="00763569"/>
    <w:rsid w:val="00763A15"/>
    <w:rsid w:val="00763A72"/>
    <w:rsid w:val="007643F7"/>
    <w:rsid w:val="0076454C"/>
    <w:rsid w:val="007649FC"/>
    <w:rsid w:val="00764A4D"/>
    <w:rsid w:val="00764EAD"/>
    <w:rsid w:val="0076501B"/>
    <w:rsid w:val="007659D5"/>
    <w:rsid w:val="00765CD5"/>
    <w:rsid w:val="007660EE"/>
    <w:rsid w:val="0076625C"/>
    <w:rsid w:val="00766368"/>
    <w:rsid w:val="007663CD"/>
    <w:rsid w:val="0076649E"/>
    <w:rsid w:val="00766BBC"/>
    <w:rsid w:val="00766F1E"/>
    <w:rsid w:val="00767756"/>
    <w:rsid w:val="00767A1C"/>
    <w:rsid w:val="00770400"/>
    <w:rsid w:val="007705B3"/>
    <w:rsid w:val="0077078E"/>
    <w:rsid w:val="00770ADE"/>
    <w:rsid w:val="00770CBF"/>
    <w:rsid w:val="00770D87"/>
    <w:rsid w:val="00770DCE"/>
    <w:rsid w:val="00770E66"/>
    <w:rsid w:val="00770F1E"/>
    <w:rsid w:val="0077112D"/>
    <w:rsid w:val="007718B0"/>
    <w:rsid w:val="00771B36"/>
    <w:rsid w:val="00771B3E"/>
    <w:rsid w:val="00772742"/>
    <w:rsid w:val="0077277E"/>
    <w:rsid w:val="00772780"/>
    <w:rsid w:val="0077297A"/>
    <w:rsid w:val="00772A50"/>
    <w:rsid w:val="00772B47"/>
    <w:rsid w:val="0077305D"/>
    <w:rsid w:val="00773206"/>
    <w:rsid w:val="007735C3"/>
    <w:rsid w:val="007736B6"/>
    <w:rsid w:val="00773C6B"/>
    <w:rsid w:val="0077403A"/>
    <w:rsid w:val="00774285"/>
    <w:rsid w:val="0077432D"/>
    <w:rsid w:val="0077453F"/>
    <w:rsid w:val="0077475A"/>
    <w:rsid w:val="00774B22"/>
    <w:rsid w:val="0077522F"/>
    <w:rsid w:val="0077576D"/>
    <w:rsid w:val="00775A28"/>
    <w:rsid w:val="00775EBD"/>
    <w:rsid w:val="00776141"/>
    <w:rsid w:val="0077637F"/>
    <w:rsid w:val="007764CB"/>
    <w:rsid w:val="00776820"/>
    <w:rsid w:val="007768F6"/>
    <w:rsid w:val="00776F85"/>
    <w:rsid w:val="00777B38"/>
    <w:rsid w:val="00777D0D"/>
    <w:rsid w:val="00777F02"/>
    <w:rsid w:val="0078022F"/>
    <w:rsid w:val="007819B5"/>
    <w:rsid w:val="00781A35"/>
    <w:rsid w:val="00781FA0"/>
    <w:rsid w:val="00782226"/>
    <w:rsid w:val="007824D8"/>
    <w:rsid w:val="00782864"/>
    <w:rsid w:val="00782BC4"/>
    <w:rsid w:val="00782EF5"/>
    <w:rsid w:val="00782FBA"/>
    <w:rsid w:val="007831DE"/>
    <w:rsid w:val="00783232"/>
    <w:rsid w:val="0078374B"/>
    <w:rsid w:val="00783A4A"/>
    <w:rsid w:val="0078441C"/>
    <w:rsid w:val="00784709"/>
    <w:rsid w:val="00784B15"/>
    <w:rsid w:val="00784F43"/>
    <w:rsid w:val="00784FB2"/>
    <w:rsid w:val="007852CA"/>
    <w:rsid w:val="007854F1"/>
    <w:rsid w:val="00785593"/>
    <w:rsid w:val="00785AF3"/>
    <w:rsid w:val="00785B9E"/>
    <w:rsid w:val="00785BAB"/>
    <w:rsid w:val="00785C14"/>
    <w:rsid w:val="00786159"/>
    <w:rsid w:val="00786386"/>
    <w:rsid w:val="00786528"/>
    <w:rsid w:val="00786F05"/>
    <w:rsid w:val="00787053"/>
    <w:rsid w:val="0078727F"/>
    <w:rsid w:val="00787816"/>
    <w:rsid w:val="007901A8"/>
    <w:rsid w:val="007901EF"/>
    <w:rsid w:val="00790664"/>
    <w:rsid w:val="00791A79"/>
    <w:rsid w:val="0079244E"/>
    <w:rsid w:val="00792466"/>
    <w:rsid w:val="0079264F"/>
    <w:rsid w:val="0079291A"/>
    <w:rsid w:val="00793188"/>
    <w:rsid w:val="007933F6"/>
    <w:rsid w:val="007933F7"/>
    <w:rsid w:val="00793560"/>
    <w:rsid w:val="007935E6"/>
    <w:rsid w:val="0079372B"/>
    <w:rsid w:val="00793BC5"/>
    <w:rsid w:val="00794C68"/>
    <w:rsid w:val="00794C95"/>
    <w:rsid w:val="00794D13"/>
    <w:rsid w:val="00794DE5"/>
    <w:rsid w:val="007953A0"/>
    <w:rsid w:val="00795B2E"/>
    <w:rsid w:val="00796258"/>
    <w:rsid w:val="00796279"/>
    <w:rsid w:val="00796A7C"/>
    <w:rsid w:val="007971C9"/>
    <w:rsid w:val="0079796C"/>
    <w:rsid w:val="00797F1C"/>
    <w:rsid w:val="007A008A"/>
    <w:rsid w:val="007A039F"/>
    <w:rsid w:val="007A043D"/>
    <w:rsid w:val="007A08DE"/>
    <w:rsid w:val="007A0B7C"/>
    <w:rsid w:val="007A1002"/>
    <w:rsid w:val="007A18BD"/>
    <w:rsid w:val="007A230E"/>
    <w:rsid w:val="007A23CD"/>
    <w:rsid w:val="007A25BD"/>
    <w:rsid w:val="007A25CD"/>
    <w:rsid w:val="007A2700"/>
    <w:rsid w:val="007A2847"/>
    <w:rsid w:val="007A297D"/>
    <w:rsid w:val="007A33AC"/>
    <w:rsid w:val="007A3A52"/>
    <w:rsid w:val="007A40D9"/>
    <w:rsid w:val="007A42C5"/>
    <w:rsid w:val="007A459D"/>
    <w:rsid w:val="007A4803"/>
    <w:rsid w:val="007A4861"/>
    <w:rsid w:val="007A4B62"/>
    <w:rsid w:val="007A4F64"/>
    <w:rsid w:val="007A51C8"/>
    <w:rsid w:val="007A5561"/>
    <w:rsid w:val="007A59F1"/>
    <w:rsid w:val="007A642C"/>
    <w:rsid w:val="007A64AD"/>
    <w:rsid w:val="007A6781"/>
    <w:rsid w:val="007A6F54"/>
    <w:rsid w:val="007A6FD4"/>
    <w:rsid w:val="007A70DA"/>
    <w:rsid w:val="007A72EF"/>
    <w:rsid w:val="007A73A5"/>
    <w:rsid w:val="007A7DFF"/>
    <w:rsid w:val="007A7F0F"/>
    <w:rsid w:val="007A7F28"/>
    <w:rsid w:val="007B0053"/>
    <w:rsid w:val="007B03FE"/>
    <w:rsid w:val="007B0C79"/>
    <w:rsid w:val="007B0DE9"/>
    <w:rsid w:val="007B0F1A"/>
    <w:rsid w:val="007B1053"/>
    <w:rsid w:val="007B158F"/>
    <w:rsid w:val="007B176E"/>
    <w:rsid w:val="007B1ADC"/>
    <w:rsid w:val="007B1E20"/>
    <w:rsid w:val="007B21F2"/>
    <w:rsid w:val="007B2471"/>
    <w:rsid w:val="007B27EF"/>
    <w:rsid w:val="007B2B85"/>
    <w:rsid w:val="007B2C7D"/>
    <w:rsid w:val="007B2E46"/>
    <w:rsid w:val="007B2FEC"/>
    <w:rsid w:val="007B3850"/>
    <w:rsid w:val="007B3AFF"/>
    <w:rsid w:val="007B3D8A"/>
    <w:rsid w:val="007B3E55"/>
    <w:rsid w:val="007B40CD"/>
    <w:rsid w:val="007B40D7"/>
    <w:rsid w:val="007B41C6"/>
    <w:rsid w:val="007B440E"/>
    <w:rsid w:val="007B5447"/>
    <w:rsid w:val="007B55BF"/>
    <w:rsid w:val="007B56A1"/>
    <w:rsid w:val="007B5759"/>
    <w:rsid w:val="007B5F17"/>
    <w:rsid w:val="007B6406"/>
    <w:rsid w:val="007B6BDC"/>
    <w:rsid w:val="007B6D61"/>
    <w:rsid w:val="007B7382"/>
    <w:rsid w:val="007B7951"/>
    <w:rsid w:val="007B7C8E"/>
    <w:rsid w:val="007B7D58"/>
    <w:rsid w:val="007C03CF"/>
    <w:rsid w:val="007C0470"/>
    <w:rsid w:val="007C0999"/>
    <w:rsid w:val="007C0D22"/>
    <w:rsid w:val="007C106A"/>
    <w:rsid w:val="007C1162"/>
    <w:rsid w:val="007C1A11"/>
    <w:rsid w:val="007C1F0F"/>
    <w:rsid w:val="007C357E"/>
    <w:rsid w:val="007C382A"/>
    <w:rsid w:val="007C3C36"/>
    <w:rsid w:val="007C4058"/>
    <w:rsid w:val="007C41C7"/>
    <w:rsid w:val="007C4695"/>
    <w:rsid w:val="007C4713"/>
    <w:rsid w:val="007C4F3D"/>
    <w:rsid w:val="007C57A0"/>
    <w:rsid w:val="007C59D8"/>
    <w:rsid w:val="007C5BA8"/>
    <w:rsid w:val="007C6128"/>
    <w:rsid w:val="007C618E"/>
    <w:rsid w:val="007C621D"/>
    <w:rsid w:val="007C6225"/>
    <w:rsid w:val="007C670D"/>
    <w:rsid w:val="007C6A0C"/>
    <w:rsid w:val="007C6FF3"/>
    <w:rsid w:val="007C7687"/>
    <w:rsid w:val="007C7C5F"/>
    <w:rsid w:val="007D00FA"/>
    <w:rsid w:val="007D01E7"/>
    <w:rsid w:val="007D024C"/>
    <w:rsid w:val="007D0473"/>
    <w:rsid w:val="007D0C37"/>
    <w:rsid w:val="007D1082"/>
    <w:rsid w:val="007D16CD"/>
    <w:rsid w:val="007D1ACC"/>
    <w:rsid w:val="007D208D"/>
    <w:rsid w:val="007D21EE"/>
    <w:rsid w:val="007D256F"/>
    <w:rsid w:val="007D276E"/>
    <w:rsid w:val="007D2871"/>
    <w:rsid w:val="007D2881"/>
    <w:rsid w:val="007D29F6"/>
    <w:rsid w:val="007D2AEF"/>
    <w:rsid w:val="007D2D31"/>
    <w:rsid w:val="007D2E82"/>
    <w:rsid w:val="007D3188"/>
    <w:rsid w:val="007D4AEC"/>
    <w:rsid w:val="007D4B35"/>
    <w:rsid w:val="007D4F0B"/>
    <w:rsid w:val="007D595A"/>
    <w:rsid w:val="007D5B14"/>
    <w:rsid w:val="007D612F"/>
    <w:rsid w:val="007D63CE"/>
    <w:rsid w:val="007D67EB"/>
    <w:rsid w:val="007D6994"/>
    <w:rsid w:val="007D6C58"/>
    <w:rsid w:val="007D751A"/>
    <w:rsid w:val="007D7629"/>
    <w:rsid w:val="007D7A6C"/>
    <w:rsid w:val="007D7C6D"/>
    <w:rsid w:val="007E0400"/>
    <w:rsid w:val="007E0B2C"/>
    <w:rsid w:val="007E0F08"/>
    <w:rsid w:val="007E211E"/>
    <w:rsid w:val="007E329F"/>
    <w:rsid w:val="007E34B9"/>
    <w:rsid w:val="007E3539"/>
    <w:rsid w:val="007E363D"/>
    <w:rsid w:val="007E384D"/>
    <w:rsid w:val="007E3B5A"/>
    <w:rsid w:val="007E3B5F"/>
    <w:rsid w:val="007E3C77"/>
    <w:rsid w:val="007E430C"/>
    <w:rsid w:val="007E4833"/>
    <w:rsid w:val="007E5B67"/>
    <w:rsid w:val="007E60FF"/>
    <w:rsid w:val="007E67CD"/>
    <w:rsid w:val="007E69D6"/>
    <w:rsid w:val="007E6AD9"/>
    <w:rsid w:val="007E738F"/>
    <w:rsid w:val="007E77F9"/>
    <w:rsid w:val="007E7C5F"/>
    <w:rsid w:val="007F022C"/>
    <w:rsid w:val="007F0563"/>
    <w:rsid w:val="007F0889"/>
    <w:rsid w:val="007F16D5"/>
    <w:rsid w:val="007F18DD"/>
    <w:rsid w:val="007F23B4"/>
    <w:rsid w:val="007F261D"/>
    <w:rsid w:val="007F2D55"/>
    <w:rsid w:val="007F3059"/>
    <w:rsid w:val="007F37BC"/>
    <w:rsid w:val="007F3805"/>
    <w:rsid w:val="007F3911"/>
    <w:rsid w:val="007F443A"/>
    <w:rsid w:val="007F4BB7"/>
    <w:rsid w:val="007F50FD"/>
    <w:rsid w:val="007F52FF"/>
    <w:rsid w:val="007F59AD"/>
    <w:rsid w:val="007F5B6A"/>
    <w:rsid w:val="007F5C7E"/>
    <w:rsid w:val="007F6574"/>
    <w:rsid w:val="007F6735"/>
    <w:rsid w:val="007F6BE7"/>
    <w:rsid w:val="007F6E6E"/>
    <w:rsid w:val="007F7238"/>
    <w:rsid w:val="007F77D5"/>
    <w:rsid w:val="007F7C03"/>
    <w:rsid w:val="007F7FDD"/>
    <w:rsid w:val="008006EE"/>
    <w:rsid w:val="00800B5D"/>
    <w:rsid w:val="00801145"/>
    <w:rsid w:val="008018DE"/>
    <w:rsid w:val="00801D08"/>
    <w:rsid w:val="008024C8"/>
    <w:rsid w:val="008024EA"/>
    <w:rsid w:val="008027B5"/>
    <w:rsid w:val="008027D7"/>
    <w:rsid w:val="00802838"/>
    <w:rsid w:val="00802D33"/>
    <w:rsid w:val="0080384A"/>
    <w:rsid w:val="00803AC7"/>
    <w:rsid w:val="00803E80"/>
    <w:rsid w:val="00803FC0"/>
    <w:rsid w:val="00803FE7"/>
    <w:rsid w:val="0080422A"/>
    <w:rsid w:val="00804469"/>
    <w:rsid w:val="0080474F"/>
    <w:rsid w:val="0080513B"/>
    <w:rsid w:val="008056DB"/>
    <w:rsid w:val="00805766"/>
    <w:rsid w:val="0080589D"/>
    <w:rsid w:val="00806A3A"/>
    <w:rsid w:val="00806CDB"/>
    <w:rsid w:val="00806E3C"/>
    <w:rsid w:val="008076F6"/>
    <w:rsid w:val="008077A0"/>
    <w:rsid w:val="00810EB9"/>
    <w:rsid w:val="008114F6"/>
    <w:rsid w:val="008115DE"/>
    <w:rsid w:val="008116B9"/>
    <w:rsid w:val="008117C5"/>
    <w:rsid w:val="00811C2D"/>
    <w:rsid w:val="00811C76"/>
    <w:rsid w:val="00811D46"/>
    <w:rsid w:val="00811DCF"/>
    <w:rsid w:val="00811E00"/>
    <w:rsid w:val="00812289"/>
    <w:rsid w:val="008124B2"/>
    <w:rsid w:val="00812551"/>
    <w:rsid w:val="0081259B"/>
    <w:rsid w:val="00812E97"/>
    <w:rsid w:val="0081320E"/>
    <w:rsid w:val="00813702"/>
    <w:rsid w:val="00813882"/>
    <w:rsid w:val="00813C22"/>
    <w:rsid w:val="00813E16"/>
    <w:rsid w:val="00814411"/>
    <w:rsid w:val="00814537"/>
    <w:rsid w:val="00814784"/>
    <w:rsid w:val="00814FA9"/>
    <w:rsid w:val="008152FD"/>
    <w:rsid w:val="0081531B"/>
    <w:rsid w:val="00815C7C"/>
    <w:rsid w:val="00815E3A"/>
    <w:rsid w:val="00815F7F"/>
    <w:rsid w:val="0081626C"/>
    <w:rsid w:val="0081638B"/>
    <w:rsid w:val="00816652"/>
    <w:rsid w:val="00816749"/>
    <w:rsid w:val="0081729C"/>
    <w:rsid w:val="00817629"/>
    <w:rsid w:val="00820388"/>
    <w:rsid w:val="0082046E"/>
    <w:rsid w:val="00820473"/>
    <w:rsid w:val="00820704"/>
    <w:rsid w:val="00820743"/>
    <w:rsid w:val="008207B2"/>
    <w:rsid w:val="00820B01"/>
    <w:rsid w:val="00820F2D"/>
    <w:rsid w:val="00821475"/>
    <w:rsid w:val="00821AF5"/>
    <w:rsid w:val="00821E56"/>
    <w:rsid w:val="008223C6"/>
    <w:rsid w:val="00822D60"/>
    <w:rsid w:val="008238C2"/>
    <w:rsid w:val="00823CB7"/>
    <w:rsid w:val="00823F2D"/>
    <w:rsid w:val="00824394"/>
    <w:rsid w:val="00824678"/>
    <w:rsid w:val="00824C4D"/>
    <w:rsid w:val="008251DA"/>
    <w:rsid w:val="0082577D"/>
    <w:rsid w:val="00825E27"/>
    <w:rsid w:val="00825E75"/>
    <w:rsid w:val="008266A8"/>
    <w:rsid w:val="00826A34"/>
    <w:rsid w:val="00827568"/>
    <w:rsid w:val="00827802"/>
    <w:rsid w:val="00827803"/>
    <w:rsid w:val="00827C26"/>
    <w:rsid w:val="008300F1"/>
    <w:rsid w:val="00830208"/>
    <w:rsid w:val="00830215"/>
    <w:rsid w:val="008304A4"/>
    <w:rsid w:val="00830740"/>
    <w:rsid w:val="00830845"/>
    <w:rsid w:val="0083085A"/>
    <w:rsid w:val="008308CB"/>
    <w:rsid w:val="0083090D"/>
    <w:rsid w:val="00830C31"/>
    <w:rsid w:val="00830C5E"/>
    <w:rsid w:val="00830F1A"/>
    <w:rsid w:val="00831323"/>
    <w:rsid w:val="008313CB"/>
    <w:rsid w:val="0083215D"/>
    <w:rsid w:val="008327E4"/>
    <w:rsid w:val="0083295E"/>
    <w:rsid w:val="00832D2A"/>
    <w:rsid w:val="0083338B"/>
    <w:rsid w:val="00833B67"/>
    <w:rsid w:val="00833C65"/>
    <w:rsid w:val="00833D44"/>
    <w:rsid w:val="00833DBC"/>
    <w:rsid w:val="00833DDA"/>
    <w:rsid w:val="0083401C"/>
    <w:rsid w:val="008344B6"/>
    <w:rsid w:val="00834C05"/>
    <w:rsid w:val="00834DE9"/>
    <w:rsid w:val="008350B3"/>
    <w:rsid w:val="0083567F"/>
    <w:rsid w:val="00835988"/>
    <w:rsid w:val="008359AD"/>
    <w:rsid w:val="00835A13"/>
    <w:rsid w:val="00835F15"/>
    <w:rsid w:val="008362C8"/>
    <w:rsid w:val="00836780"/>
    <w:rsid w:val="00836859"/>
    <w:rsid w:val="00836C7F"/>
    <w:rsid w:val="00836D8C"/>
    <w:rsid w:val="00836FF5"/>
    <w:rsid w:val="00837496"/>
    <w:rsid w:val="008375F8"/>
    <w:rsid w:val="0083785F"/>
    <w:rsid w:val="00837D28"/>
    <w:rsid w:val="00840030"/>
    <w:rsid w:val="0084021E"/>
    <w:rsid w:val="00840541"/>
    <w:rsid w:val="00840C84"/>
    <w:rsid w:val="00840ED6"/>
    <w:rsid w:val="00842041"/>
    <w:rsid w:val="008420CE"/>
    <w:rsid w:val="00842B04"/>
    <w:rsid w:val="00843232"/>
    <w:rsid w:val="00843808"/>
    <w:rsid w:val="008438AC"/>
    <w:rsid w:val="00844053"/>
    <w:rsid w:val="00844266"/>
    <w:rsid w:val="0084456C"/>
    <w:rsid w:val="00844C72"/>
    <w:rsid w:val="00844D75"/>
    <w:rsid w:val="00845531"/>
    <w:rsid w:val="0084553B"/>
    <w:rsid w:val="00845A60"/>
    <w:rsid w:val="00845CEC"/>
    <w:rsid w:val="00845F2F"/>
    <w:rsid w:val="0084627D"/>
    <w:rsid w:val="00846306"/>
    <w:rsid w:val="008465E0"/>
    <w:rsid w:val="00846670"/>
    <w:rsid w:val="008466D0"/>
    <w:rsid w:val="008468F1"/>
    <w:rsid w:val="00846B57"/>
    <w:rsid w:val="00847180"/>
    <w:rsid w:val="008471C1"/>
    <w:rsid w:val="0084737B"/>
    <w:rsid w:val="008474B9"/>
    <w:rsid w:val="00847B01"/>
    <w:rsid w:val="00847CB6"/>
    <w:rsid w:val="00847E07"/>
    <w:rsid w:val="00847F13"/>
    <w:rsid w:val="0085030F"/>
    <w:rsid w:val="008508D0"/>
    <w:rsid w:val="00850A5D"/>
    <w:rsid w:val="00850CED"/>
    <w:rsid w:val="00851089"/>
    <w:rsid w:val="00851462"/>
    <w:rsid w:val="00851565"/>
    <w:rsid w:val="0085160C"/>
    <w:rsid w:val="00851A0D"/>
    <w:rsid w:val="00851A1F"/>
    <w:rsid w:val="00851AE7"/>
    <w:rsid w:val="00851FA9"/>
    <w:rsid w:val="008524E1"/>
    <w:rsid w:val="008528A9"/>
    <w:rsid w:val="00852F99"/>
    <w:rsid w:val="0085313B"/>
    <w:rsid w:val="0085359B"/>
    <w:rsid w:val="008539FC"/>
    <w:rsid w:val="00854C7C"/>
    <w:rsid w:val="008555A9"/>
    <w:rsid w:val="00855770"/>
    <w:rsid w:val="0085580B"/>
    <w:rsid w:val="00855D82"/>
    <w:rsid w:val="008562BF"/>
    <w:rsid w:val="00856305"/>
    <w:rsid w:val="008563FB"/>
    <w:rsid w:val="008564B8"/>
    <w:rsid w:val="008569F1"/>
    <w:rsid w:val="00856D1B"/>
    <w:rsid w:val="008572B3"/>
    <w:rsid w:val="0085750E"/>
    <w:rsid w:val="00857846"/>
    <w:rsid w:val="008578FA"/>
    <w:rsid w:val="00857947"/>
    <w:rsid w:val="00857D95"/>
    <w:rsid w:val="008608E3"/>
    <w:rsid w:val="00860A50"/>
    <w:rsid w:val="00861120"/>
    <w:rsid w:val="008614B2"/>
    <w:rsid w:val="008617F8"/>
    <w:rsid w:val="00861B2B"/>
    <w:rsid w:val="00861BC3"/>
    <w:rsid w:val="00861BD0"/>
    <w:rsid w:val="00861D3D"/>
    <w:rsid w:val="008620C3"/>
    <w:rsid w:val="00862A26"/>
    <w:rsid w:val="00862BA1"/>
    <w:rsid w:val="00862C74"/>
    <w:rsid w:val="008634FC"/>
    <w:rsid w:val="00863E4E"/>
    <w:rsid w:val="008647C2"/>
    <w:rsid w:val="008651EB"/>
    <w:rsid w:val="0086522C"/>
    <w:rsid w:val="00865493"/>
    <w:rsid w:val="008659B5"/>
    <w:rsid w:val="00865A92"/>
    <w:rsid w:val="00865AAA"/>
    <w:rsid w:val="00865B92"/>
    <w:rsid w:val="00866248"/>
    <w:rsid w:val="0086625F"/>
    <w:rsid w:val="0086679E"/>
    <w:rsid w:val="00866BC6"/>
    <w:rsid w:val="00866C9B"/>
    <w:rsid w:val="00866D0A"/>
    <w:rsid w:val="0086711B"/>
    <w:rsid w:val="0086778C"/>
    <w:rsid w:val="00870451"/>
    <w:rsid w:val="00870A04"/>
    <w:rsid w:val="00871036"/>
    <w:rsid w:val="00871C99"/>
    <w:rsid w:val="00871F31"/>
    <w:rsid w:val="00872618"/>
    <w:rsid w:val="00872B8A"/>
    <w:rsid w:val="00872C1A"/>
    <w:rsid w:val="00872C6B"/>
    <w:rsid w:val="00872DB9"/>
    <w:rsid w:val="00872E08"/>
    <w:rsid w:val="00872E7C"/>
    <w:rsid w:val="00872EBD"/>
    <w:rsid w:val="0087347A"/>
    <w:rsid w:val="00873A73"/>
    <w:rsid w:val="00873A77"/>
    <w:rsid w:val="008742C7"/>
    <w:rsid w:val="008742F4"/>
    <w:rsid w:val="00874316"/>
    <w:rsid w:val="00875153"/>
    <w:rsid w:val="0087585D"/>
    <w:rsid w:val="008759D2"/>
    <w:rsid w:val="00875CE5"/>
    <w:rsid w:val="00876040"/>
    <w:rsid w:val="008760A4"/>
    <w:rsid w:val="00876345"/>
    <w:rsid w:val="00876702"/>
    <w:rsid w:val="00876A26"/>
    <w:rsid w:val="00876C5A"/>
    <w:rsid w:val="00876FF6"/>
    <w:rsid w:val="0087734B"/>
    <w:rsid w:val="0087798C"/>
    <w:rsid w:val="00877C8A"/>
    <w:rsid w:val="00880274"/>
    <w:rsid w:val="0088040F"/>
    <w:rsid w:val="00880BC6"/>
    <w:rsid w:val="00880D01"/>
    <w:rsid w:val="00880D92"/>
    <w:rsid w:val="0088122D"/>
    <w:rsid w:val="0088155D"/>
    <w:rsid w:val="008817F6"/>
    <w:rsid w:val="00881A63"/>
    <w:rsid w:val="00881E1D"/>
    <w:rsid w:val="00881EAD"/>
    <w:rsid w:val="00882063"/>
    <w:rsid w:val="00882216"/>
    <w:rsid w:val="008824BC"/>
    <w:rsid w:val="00883057"/>
    <w:rsid w:val="00883154"/>
    <w:rsid w:val="00883689"/>
    <w:rsid w:val="00883A0D"/>
    <w:rsid w:val="00883F36"/>
    <w:rsid w:val="008846D7"/>
    <w:rsid w:val="0088508E"/>
    <w:rsid w:val="008857E2"/>
    <w:rsid w:val="008859B0"/>
    <w:rsid w:val="00885D9A"/>
    <w:rsid w:val="00886304"/>
    <w:rsid w:val="008863D8"/>
    <w:rsid w:val="00886B56"/>
    <w:rsid w:val="0088705C"/>
    <w:rsid w:val="00887061"/>
    <w:rsid w:val="0088716D"/>
    <w:rsid w:val="008872A7"/>
    <w:rsid w:val="00887421"/>
    <w:rsid w:val="0088751B"/>
    <w:rsid w:val="0088759C"/>
    <w:rsid w:val="00887C25"/>
    <w:rsid w:val="00887E57"/>
    <w:rsid w:val="008900A6"/>
    <w:rsid w:val="00890178"/>
    <w:rsid w:val="00890796"/>
    <w:rsid w:val="00890CEC"/>
    <w:rsid w:val="00891716"/>
    <w:rsid w:val="00892BD5"/>
    <w:rsid w:val="00892D7C"/>
    <w:rsid w:val="00893A0F"/>
    <w:rsid w:val="00893BB0"/>
    <w:rsid w:val="00893C09"/>
    <w:rsid w:val="00893C11"/>
    <w:rsid w:val="00893CC4"/>
    <w:rsid w:val="008943CB"/>
    <w:rsid w:val="00894955"/>
    <w:rsid w:val="00894BAB"/>
    <w:rsid w:val="00895120"/>
    <w:rsid w:val="008954F7"/>
    <w:rsid w:val="0089563D"/>
    <w:rsid w:val="0089583C"/>
    <w:rsid w:val="00895D68"/>
    <w:rsid w:val="00895DC4"/>
    <w:rsid w:val="00896614"/>
    <w:rsid w:val="00896978"/>
    <w:rsid w:val="00896A6D"/>
    <w:rsid w:val="00896C3E"/>
    <w:rsid w:val="00896F0D"/>
    <w:rsid w:val="00896F98"/>
    <w:rsid w:val="008972D7"/>
    <w:rsid w:val="00897CC3"/>
    <w:rsid w:val="00897E3A"/>
    <w:rsid w:val="008A02FA"/>
    <w:rsid w:val="008A090A"/>
    <w:rsid w:val="008A1216"/>
    <w:rsid w:val="008A1246"/>
    <w:rsid w:val="008A1784"/>
    <w:rsid w:val="008A1B07"/>
    <w:rsid w:val="008A1E9B"/>
    <w:rsid w:val="008A1ECC"/>
    <w:rsid w:val="008A1F4A"/>
    <w:rsid w:val="008A1F51"/>
    <w:rsid w:val="008A2149"/>
    <w:rsid w:val="008A2266"/>
    <w:rsid w:val="008A3486"/>
    <w:rsid w:val="008A34CF"/>
    <w:rsid w:val="008A388D"/>
    <w:rsid w:val="008A3972"/>
    <w:rsid w:val="008A3E78"/>
    <w:rsid w:val="008A45E3"/>
    <w:rsid w:val="008A46C5"/>
    <w:rsid w:val="008A481B"/>
    <w:rsid w:val="008A49FD"/>
    <w:rsid w:val="008A4D16"/>
    <w:rsid w:val="008A4EFD"/>
    <w:rsid w:val="008A4F06"/>
    <w:rsid w:val="008A4F80"/>
    <w:rsid w:val="008A517F"/>
    <w:rsid w:val="008A54F9"/>
    <w:rsid w:val="008A5615"/>
    <w:rsid w:val="008A58ED"/>
    <w:rsid w:val="008A5C45"/>
    <w:rsid w:val="008A600C"/>
    <w:rsid w:val="008A628E"/>
    <w:rsid w:val="008A6385"/>
    <w:rsid w:val="008A63ED"/>
    <w:rsid w:val="008A6607"/>
    <w:rsid w:val="008A6861"/>
    <w:rsid w:val="008A7193"/>
    <w:rsid w:val="008A7197"/>
    <w:rsid w:val="008B0132"/>
    <w:rsid w:val="008B144C"/>
    <w:rsid w:val="008B1526"/>
    <w:rsid w:val="008B1DA8"/>
    <w:rsid w:val="008B2114"/>
    <w:rsid w:val="008B26BC"/>
    <w:rsid w:val="008B28C2"/>
    <w:rsid w:val="008B30E1"/>
    <w:rsid w:val="008B30F3"/>
    <w:rsid w:val="008B3162"/>
    <w:rsid w:val="008B34BF"/>
    <w:rsid w:val="008B34C6"/>
    <w:rsid w:val="008B3DD3"/>
    <w:rsid w:val="008B4545"/>
    <w:rsid w:val="008B48DB"/>
    <w:rsid w:val="008B496E"/>
    <w:rsid w:val="008B4CD3"/>
    <w:rsid w:val="008B52E0"/>
    <w:rsid w:val="008B534D"/>
    <w:rsid w:val="008B5F4F"/>
    <w:rsid w:val="008B5FB5"/>
    <w:rsid w:val="008B6222"/>
    <w:rsid w:val="008B6519"/>
    <w:rsid w:val="008B6691"/>
    <w:rsid w:val="008B6762"/>
    <w:rsid w:val="008B6A22"/>
    <w:rsid w:val="008B6BF5"/>
    <w:rsid w:val="008B7379"/>
    <w:rsid w:val="008B7545"/>
    <w:rsid w:val="008B75AF"/>
    <w:rsid w:val="008B7ECD"/>
    <w:rsid w:val="008C061B"/>
    <w:rsid w:val="008C09D1"/>
    <w:rsid w:val="008C0A2D"/>
    <w:rsid w:val="008C1294"/>
    <w:rsid w:val="008C13AA"/>
    <w:rsid w:val="008C13D1"/>
    <w:rsid w:val="008C15E4"/>
    <w:rsid w:val="008C162A"/>
    <w:rsid w:val="008C1922"/>
    <w:rsid w:val="008C1988"/>
    <w:rsid w:val="008C2344"/>
    <w:rsid w:val="008C28EC"/>
    <w:rsid w:val="008C29FF"/>
    <w:rsid w:val="008C303A"/>
    <w:rsid w:val="008C306C"/>
    <w:rsid w:val="008C3146"/>
    <w:rsid w:val="008C399C"/>
    <w:rsid w:val="008C3D7F"/>
    <w:rsid w:val="008C3FAE"/>
    <w:rsid w:val="008C428D"/>
    <w:rsid w:val="008C4411"/>
    <w:rsid w:val="008C47FC"/>
    <w:rsid w:val="008C4907"/>
    <w:rsid w:val="008C4D31"/>
    <w:rsid w:val="008C50D3"/>
    <w:rsid w:val="008C56B5"/>
    <w:rsid w:val="008C59C1"/>
    <w:rsid w:val="008C5CF3"/>
    <w:rsid w:val="008C65B7"/>
    <w:rsid w:val="008C66DE"/>
    <w:rsid w:val="008C6732"/>
    <w:rsid w:val="008C6986"/>
    <w:rsid w:val="008C6E9B"/>
    <w:rsid w:val="008C7332"/>
    <w:rsid w:val="008C73C6"/>
    <w:rsid w:val="008C74E3"/>
    <w:rsid w:val="008C764F"/>
    <w:rsid w:val="008C7778"/>
    <w:rsid w:val="008C77EA"/>
    <w:rsid w:val="008C7B34"/>
    <w:rsid w:val="008D03C2"/>
    <w:rsid w:val="008D07FE"/>
    <w:rsid w:val="008D0810"/>
    <w:rsid w:val="008D0AA9"/>
    <w:rsid w:val="008D0BA4"/>
    <w:rsid w:val="008D0BBA"/>
    <w:rsid w:val="008D0E3A"/>
    <w:rsid w:val="008D1034"/>
    <w:rsid w:val="008D1358"/>
    <w:rsid w:val="008D15E9"/>
    <w:rsid w:val="008D1781"/>
    <w:rsid w:val="008D192F"/>
    <w:rsid w:val="008D21BB"/>
    <w:rsid w:val="008D2725"/>
    <w:rsid w:val="008D30E4"/>
    <w:rsid w:val="008D32DD"/>
    <w:rsid w:val="008D35C6"/>
    <w:rsid w:val="008D3A02"/>
    <w:rsid w:val="008D3A9D"/>
    <w:rsid w:val="008D461E"/>
    <w:rsid w:val="008D4731"/>
    <w:rsid w:val="008D4894"/>
    <w:rsid w:val="008D4D3B"/>
    <w:rsid w:val="008D4F91"/>
    <w:rsid w:val="008D5413"/>
    <w:rsid w:val="008D543E"/>
    <w:rsid w:val="008D5863"/>
    <w:rsid w:val="008D58CD"/>
    <w:rsid w:val="008D5F25"/>
    <w:rsid w:val="008D6614"/>
    <w:rsid w:val="008D66B3"/>
    <w:rsid w:val="008D6940"/>
    <w:rsid w:val="008D6DED"/>
    <w:rsid w:val="008D72A5"/>
    <w:rsid w:val="008D752F"/>
    <w:rsid w:val="008D7847"/>
    <w:rsid w:val="008D7AC3"/>
    <w:rsid w:val="008D7E8D"/>
    <w:rsid w:val="008D7F88"/>
    <w:rsid w:val="008E001B"/>
    <w:rsid w:val="008E075F"/>
    <w:rsid w:val="008E099C"/>
    <w:rsid w:val="008E0C05"/>
    <w:rsid w:val="008E11AC"/>
    <w:rsid w:val="008E1AB5"/>
    <w:rsid w:val="008E1AE7"/>
    <w:rsid w:val="008E1C0C"/>
    <w:rsid w:val="008E1C94"/>
    <w:rsid w:val="008E1D96"/>
    <w:rsid w:val="008E2865"/>
    <w:rsid w:val="008E40A1"/>
    <w:rsid w:val="008E41CC"/>
    <w:rsid w:val="008E4A72"/>
    <w:rsid w:val="008E4DB6"/>
    <w:rsid w:val="008E57B0"/>
    <w:rsid w:val="008E685C"/>
    <w:rsid w:val="008E6A04"/>
    <w:rsid w:val="008E6E63"/>
    <w:rsid w:val="008E722B"/>
    <w:rsid w:val="008E760F"/>
    <w:rsid w:val="008E78E6"/>
    <w:rsid w:val="008F02BD"/>
    <w:rsid w:val="008F0632"/>
    <w:rsid w:val="008F0864"/>
    <w:rsid w:val="008F1069"/>
    <w:rsid w:val="008F1123"/>
    <w:rsid w:val="008F1412"/>
    <w:rsid w:val="008F190D"/>
    <w:rsid w:val="008F1CF5"/>
    <w:rsid w:val="008F2082"/>
    <w:rsid w:val="008F2890"/>
    <w:rsid w:val="008F28C0"/>
    <w:rsid w:val="008F29F3"/>
    <w:rsid w:val="008F2C8E"/>
    <w:rsid w:val="008F4063"/>
    <w:rsid w:val="008F472E"/>
    <w:rsid w:val="008F4C75"/>
    <w:rsid w:val="008F4D63"/>
    <w:rsid w:val="008F525F"/>
    <w:rsid w:val="008F5306"/>
    <w:rsid w:val="008F5A62"/>
    <w:rsid w:val="008F5AB7"/>
    <w:rsid w:val="008F5C41"/>
    <w:rsid w:val="008F6056"/>
    <w:rsid w:val="008F6718"/>
    <w:rsid w:val="008F6C49"/>
    <w:rsid w:val="008F6E6A"/>
    <w:rsid w:val="008F6F60"/>
    <w:rsid w:val="008F7445"/>
    <w:rsid w:val="008F7750"/>
    <w:rsid w:val="008F7DF1"/>
    <w:rsid w:val="0090043A"/>
    <w:rsid w:val="00901247"/>
    <w:rsid w:val="009019D5"/>
    <w:rsid w:val="00901D6B"/>
    <w:rsid w:val="00902276"/>
    <w:rsid w:val="009024E9"/>
    <w:rsid w:val="0090293A"/>
    <w:rsid w:val="00902BCF"/>
    <w:rsid w:val="0090345D"/>
    <w:rsid w:val="00903934"/>
    <w:rsid w:val="00903969"/>
    <w:rsid w:val="00903FED"/>
    <w:rsid w:val="009042C0"/>
    <w:rsid w:val="00905583"/>
    <w:rsid w:val="00905811"/>
    <w:rsid w:val="00905DB6"/>
    <w:rsid w:val="00905DB8"/>
    <w:rsid w:val="009061F6"/>
    <w:rsid w:val="00906371"/>
    <w:rsid w:val="00906587"/>
    <w:rsid w:val="00907B73"/>
    <w:rsid w:val="0091003D"/>
    <w:rsid w:val="009100B6"/>
    <w:rsid w:val="009100CA"/>
    <w:rsid w:val="0091054C"/>
    <w:rsid w:val="00910D85"/>
    <w:rsid w:val="00911A43"/>
    <w:rsid w:val="00911D95"/>
    <w:rsid w:val="0091203B"/>
    <w:rsid w:val="0091220D"/>
    <w:rsid w:val="00912823"/>
    <w:rsid w:val="00913405"/>
    <w:rsid w:val="009135BA"/>
    <w:rsid w:val="00913864"/>
    <w:rsid w:val="009138E5"/>
    <w:rsid w:val="00913B0B"/>
    <w:rsid w:val="00914411"/>
    <w:rsid w:val="00914677"/>
    <w:rsid w:val="00914ED0"/>
    <w:rsid w:val="00914EE2"/>
    <w:rsid w:val="00915390"/>
    <w:rsid w:val="009153F3"/>
    <w:rsid w:val="00916455"/>
    <w:rsid w:val="00916554"/>
    <w:rsid w:val="009168EA"/>
    <w:rsid w:val="00916910"/>
    <w:rsid w:val="009171E3"/>
    <w:rsid w:val="00917247"/>
    <w:rsid w:val="00917980"/>
    <w:rsid w:val="00917AB8"/>
    <w:rsid w:val="00917F1E"/>
    <w:rsid w:val="00920406"/>
    <w:rsid w:val="0092041C"/>
    <w:rsid w:val="00920FE3"/>
    <w:rsid w:val="00920FFF"/>
    <w:rsid w:val="00921015"/>
    <w:rsid w:val="00921348"/>
    <w:rsid w:val="00921384"/>
    <w:rsid w:val="00921487"/>
    <w:rsid w:val="00921DF4"/>
    <w:rsid w:val="00921FD3"/>
    <w:rsid w:val="009225DF"/>
    <w:rsid w:val="00922CC9"/>
    <w:rsid w:val="00922D05"/>
    <w:rsid w:val="00922F49"/>
    <w:rsid w:val="009232B0"/>
    <w:rsid w:val="009239AB"/>
    <w:rsid w:val="00924343"/>
    <w:rsid w:val="009244E8"/>
    <w:rsid w:val="009246D1"/>
    <w:rsid w:val="0092472B"/>
    <w:rsid w:val="00924963"/>
    <w:rsid w:val="00925667"/>
    <w:rsid w:val="00925894"/>
    <w:rsid w:val="00925D0E"/>
    <w:rsid w:val="00926242"/>
    <w:rsid w:val="0092687D"/>
    <w:rsid w:val="00926BE2"/>
    <w:rsid w:val="00927489"/>
    <w:rsid w:val="0092791C"/>
    <w:rsid w:val="00927981"/>
    <w:rsid w:val="00927B96"/>
    <w:rsid w:val="0093015B"/>
    <w:rsid w:val="00930705"/>
    <w:rsid w:val="00930B4A"/>
    <w:rsid w:val="00930F5D"/>
    <w:rsid w:val="0093170B"/>
    <w:rsid w:val="009318B8"/>
    <w:rsid w:val="00931BAB"/>
    <w:rsid w:val="00931E82"/>
    <w:rsid w:val="00931FEE"/>
    <w:rsid w:val="0093200B"/>
    <w:rsid w:val="0093236D"/>
    <w:rsid w:val="00932615"/>
    <w:rsid w:val="0093287F"/>
    <w:rsid w:val="00932D8C"/>
    <w:rsid w:val="00932F6B"/>
    <w:rsid w:val="00933088"/>
    <w:rsid w:val="0093349D"/>
    <w:rsid w:val="00933747"/>
    <w:rsid w:val="009337F9"/>
    <w:rsid w:val="0093408E"/>
    <w:rsid w:val="009343C5"/>
    <w:rsid w:val="0093549E"/>
    <w:rsid w:val="00935715"/>
    <w:rsid w:val="00935F4B"/>
    <w:rsid w:val="009361B4"/>
    <w:rsid w:val="0093670C"/>
    <w:rsid w:val="00937559"/>
    <w:rsid w:val="00940EC2"/>
    <w:rsid w:val="00941410"/>
    <w:rsid w:val="00941B4D"/>
    <w:rsid w:val="00942060"/>
    <w:rsid w:val="0094220A"/>
    <w:rsid w:val="00942C1E"/>
    <w:rsid w:val="00942F2E"/>
    <w:rsid w:val="009439CB"/>
    <w:rsid w:val="009446E6"/>
    <w:rsid w:val="00944BEB"/>
    <w:rsid w:val="00944D7F"/>
    <w:rsid w:val="00944F24"/>
    <w:rsid w:val="00945A15"/>
    <w:rsid w:val="00945ADA"/>
    <w:rsid w:val="00945AFC"/>
    <w:rsid w:val="009461EA"/>
    <w:rsid w:val="00946BB5"/>
    <w:rsid w:val="009479AE"/>
    <w:rsid w:val="00950007"/>
    <w:rsid w:val="009500D7"/>
    <w:rsid w:val="0095013F"/>
    <w:rsid w:val="00950273"/>
    <w:rsid w:val="009503A5"/>
    <w:rsid w:val="00950E63"/>
    <w:rsid w:val="009512B6"/>
    <w:rsid w:val="009512BD"/>
    <w:rsid w:val="009512D1"/>
    <w:rsid w:val="00951320"/>
    <w:rsid w:val="009514D6"/>
    <w:rsid w:val="00951729"/>
    <w:rsid w:val="0095297C"/>
    <w:rsid w:val="00952A83"/>
    <w:rsid w:val="00952C90"/>
    <w:rsid w:val="00952D24"/>
    <w:rsid w:val="00952F98"/>
    <w:rsid w:val="009536E9"/>
    <w:rsid w:val="00953937"/>
    <w:rsid w:val="00953A62"/>
    <w:rsid w:val="00953A90"/>
    <w:rsid w:val="00953B91"/>
    <w:rsid w:val="0095414B"/>
    <w:rsid w:val="009543FD"/>
    <w:rsid w:val="009547A4"/>
    <w:rsid w:val="00954F0C"/>
    <w:rsid w:val="0095536E"/>
    <w:rsid w:val="00955445"/>
    <w:rsid w:val="00955890"/>
    <w:rsid w:val="00955DEC"/>
    <w:rsid w:val="00955F95"/>
    <w:rsid w:val="0095611E"/>
    <w:rsid w:val="009562C4"/>
    <w:rsid w:val="00956D78"/>
    <w:rsid w:val="0095705B"/>
    <w:rsid w:val="00957767"/>
    <w:rsid w:val="009578E6"/>
    <w:rsid w:val="00957F10"/>
    <w:rsid w:val="00960413"/>
    <w:rsid w:val="009611EE"/>
    <w:rsid w:val="00961707"/>
    <w:rsid w:val="009619C4"/>
    <w:rsid w:val="00961A0F"/>
    <w:rsid w:val="00961D9D"/>
    <w:rsid w:val="00961F95"/>
    <w:rsid w:val="00962364"/>
    <w:rsid w:val="00962519"/>
    <w:rsid w:val="00962540"/>
    <w:rsid w:val="009626A5"/>
    <w:rsid w:val="00962776"/>
    <w:rsid w:val="00963322"/>
    <w:rsid w:val="00963636"/>
    <w:rsid w:val="00963736"/>
    <w:rsid w:val="00963B72"/>
    <w:rsid w:val="00963EAE"/>
    <w:rsid w:val="009643A5"/>
    <w:rsid w:val="00964635"/>
    <w:rsid w:val="00964A6C"/>
    <w:rsid w:val="00964CE1"/>
    <w:rsid w:val="009652D2"/>
    <w:rsid w:val="009653E5"/>
    <w:rsid w:val="00965795"/>
    <w:rsid w:val="00965A82"/>
    <w:rsid w:val="00965DE1"/>
    <w:rsid w:val="0096630F"/>
    <w:rsid w:val="009663EC"/>
    <w:rsid w:val="00966889"/>
    <w:rsid w:val="00966ADC"/>
    <w:rsid w:val="00966BCC"/>
    <w:rsid w:val="00966D98"/>
    <w:rsid w:val="00967BBE"/>
    <w:rsid w:val="009701B9"/>
    <w:rsid w:val="0097055A"/>
    <w:rsid w:val="00970926"/>
    <w:rsid w:val="00970D05"/>
    <w:rsid w:val="00970D3D"/>
    <w:rsid w:val="00971F7A"/>
    <w:rsid w:val="009721FC"/>
    <w:rsid w:val="00972D48"/>
    <w:rsid w:val="00972E40"/>
    <w:rsid w:val="0097331C"/>
    <w:rsid w:val="0097361D"/>
    <w:rsid w:val="00974415"/>
    <w:rsid w:val="009744D9"/>
    <w:rsid w:val="009745CD"/>
    <w:rsid w:val="009746CD"/>
    <w:rsid w:val="00974CBA"/>
    <w:rsid w:val="00974F42"/>
    <w:rsid w:val="00975A59"/>
    <w:rsid w:val="00975F57"/>
    <w:rsid w:val="00976152"/>
    <w:rsid w:val="0097624A"/>
    <w:rsid w:val="00976B95"/>
    <w:rsid w:val="009802EF"/>
    <w:rsid w:val="009804B3"/>
    <w:rsid w:val="0098052B"/>
    <w:rsid w:val="00981377"/>
    <w:rsid w:val="0098140F"/>
    <w:rsid w:val="00981785"/>
    <w:rsid w:val="00981B72"/>
    <w:rsid w:val="0098230F"/>
    <w:rsid w:val="00982867"/>
    <w:rsid w:val="0098293E"/>
    <w:rsid w:val="00982B8D"/>
    <w:rsid w:val="00982FF9"/>
    <w:rsid w:val="00983C4B"/>
    <w:rsid w:val="00983C51"/>
    <w:rsid w:val="00983D14"/>
    <w:rsid w:val="00983F25"/>
    <w:rsid w:val="00984032"/>
    <w:rsid w:val="0098453A"/>
    <w:rsid w:val="0098503E"/>
    <w:rsid w:val="009856C8"/>
    <w:rsid w:val="00986BA4"/>
    <w:rsid w:val="00986E01"/>
    <w:rsid w:val="00987162"/>
    <w:rsid w:val="00987165"/>
    <w:rsid w:val="0098742C"/>
    <w:rsid w:val="0098777A"/>
    <w:rsid w:val="0099026E"/>
    <w:rsid w:val="00990519"/>
    <w:rsid w:val="00991E48"/>
    <w:rsid w:val="00991E59"/>
    <w:rsid w:val="0099223A"/>
    <w:rsid w:val="0099241E"/>
    <w:rsid w:val="00992764"/>
    <w:rsid w:val="00992BF0"/>
    <w:rsid w:val="00992F23"/>
    <w:rsid w:val="00992F33"/>
    <w:rsid w:val="00992F7A"/>
    <w:rsid w:val="00993391"/>
    <w:rsid w:val="009934AB"/>
    <w:rsid w:val="0099352B"/>
    <w:rsid w:val="00993563"/>
    <w:rsid w:val="00993830"/>
    <w:rsid w:val="009938B9"/>
    <w:rsid w:val="009939BB"/>
    <w:rsid w:val="009947DE"/>
    <w:rsid w:val="00994EEB"/>
    <w:rsid w:val="0099537F"/>
    <w:rsid w:val="00995C1F"/>
    <w:rsid w:val="00996109"/>
    <w:rsid w:val="009961E1"/>
    <w:rsid w:val="0099632A"/>
    <w:rsid w:val="009967CA"/>
    <w:rsid w:val="00996B42"/>
    <w:rsid w:val="009976CD"/>
    <w:rsid w:val="00997891"/>
    <w:rsid w:val="00997D8A"/>
    <w:rsid w:val="00997DA5"/>
    <w:rsid w:val="009A014A"/>
    <w:rsid w:val="009A0AC0"/>
    <w:rsid w:val="009A0CBE"/>
    <w:rsid w:val="009A14CC"/>
    <w:rsid w:val="009A1AC1"/>
    <w:rsid w:val="009A1BF9"/>
    <w:rsid w:val="009A2CFF"/>
    <w:rsid w:val="009A2E48"/>
    <w:rsid w:val="009A2F9F"/>
    <w:rsid w:val="009A319B"/>
    <w:rsid w:val="009A3352"/>
    <w:rsid w:val="009A3703"/>
    <w:rsid w:val="009A418B"/>
    <w:rsid w:val="009A42BF"/>
    <w:rsid w:val="009A4E39"/>
    <w:rsid w:val="009A4ECF"/>
    <w:rsid w:val="009A4F39"/>
    <w:rsid w:val="009A5937"/>
    <w:rsid w:val="009A5F0E"/>
    <w:rsid w:val="009A6017"/>
    <w:rsid w:val="009A6201"/>
    <w:rsid w:val="009A6E5C"/>
    <w:rsid w:val="009A6F61"/>
    <w:rsid w:val="009A70FF"/>
    <w:rsid w:val="009A72EF"/>
    <w:rsid w:val="009A73DD"/>
    <w:rsid w:val="009A7B46"/>
    <w:rsid w:val="009A7C13"/>
    <w:rsid w:val="009B04A0"/>
    <w:rsid w:val="009B0B36"/>
    <w:rsid w:val="009B0D31"/>
    <w:rsid w:val="009B0E77"/>
    <w:rsid w:val="009B0F1E"/>
    <w:rsid w:val="009B1263"/>
    <w:rsid w:val="009B15D0"/>
    <w:rsid w:val="009B200C"/>
    <w:rsid w:val="009B2FFE"/>
    <w:rsid w:val="009B38D4"/>
    <w:rsid w:val="009B3E3A"/>
    <w:rsid w:val="009B42FD"/>
    <w:rsid w:val="009B4AB0"/>
    <w:rsid w:val="009B5017"/>
    <w:rsid w:val="009B55BE"/>
    <w:rsid w:val="009B5662"/>
    <w:rsid w:val="009B6B43"/>
    <w:rsid w:val="009B6E2A"/>
    <w:rsid w:val="009B7219"/>
    <w:rsid w:val="009B72BE"/>
    <w:rsid w:val="009B7531"/>
    <w:rsid w:val="009B7B8A"/>
    <w:rsid w:val="009B7C80"/>
    <w:rsid w:val="009B7DF9"/>
    <w:rsid w:val="009C0E52"/>
    <w:rsid w:val="009C130E"/>
    <w:rsid w:val="009C1581"/>
    <w:rsid w:val="009C1B3D"/>
    <w:rsid w:val="009C1BAB"/>
    <w:rsid w:val="009C1CA4"/>
    <w:rsid w:val="009C213E"/>
    <w:rsid w:val="009C236C"/>
    <w:rsid w:val="009C3526"/>
    <w:rsid w:val="009C362A"/>
    <w:rsid w:val="009C4040"/>
    <w:rsid w:val="009C430D"/>
    <w:rsid w:val="009C4576"/>
    <w:rsid w:val="009C4613"/>
    <w:rsid w:val="009C4FBC"/>
    <w:rsid w:val="009C5064"/>
    <w:rsid w:val="009C524D"/>
    <w:rsid w:val="009C580C"/>
    <w:rsid w:val="009C5B1C"/>
    <w:rsid w:val="009C5B9C"/>
    <w:rsid w:val="009C5D5D"/>
    <w:rsid w:val="009C629A"/>
    <w:rsid w:val="009C641D"/>
    <w:rsid w:val="009C6559"/>
    <w:rsid w:val="009C65F1"/>
    <w:rsid w:val="009C66CF"/>
    <w:rsid w:val="009C6837"/>
    <w:rsid w:val="009C6B11"/>
    <w:rsid w:val="009C71F8"/>
    <w:rsid w:val="009C7C0B"/>
    <w:rsid w:val="009C7E5F"/>
    <w:rsid w:val="009D0247"/>
    <w:rsid w:val="009D0669"/>
    <w:rsid w:val="009D0946"/>
    <w:rsid w:val="009D0C94"/>
    <w:rsid w:val="009D143D"/>
    <w:rsid w:val="009D182B"/>
    <w:rsid w:val="009D18F3"/>
    <w:rsid w:val="009D222B"/>
    <w:rsid w:val="009D2712"/>
    <w:rsid w:val="009D27BE"/>
    <w:rsid w:val="009D29D7"/>
    <w:rsid w:val="009D3563"/>
    <w:rsid w:val="009D3D7D"/>
    <w:rsid w:val="009D4166"/>
    <w:rsid w:val="009D41F9"/>
    <w:rsid w:val="009D42A1"/>
    <w:rsid w:val="009D4477"/>
    <w:rsid w:val="009D488B"/>
    <w:rsid w:val="009D4AA3"/>
    <w:rsid w:val="009D5139"/>
    <w:rsid w:val="009D52C8"/>
    <w:rsid w:val="009D53F3"/>
    <w:rsid w:val="009D60CD"/>
    <w:rsid w:val="009D61E6"/>
    <w:rsid w:val="009D62BE"/>
    <w:rsid w:val="009D689E"/>
    <w:rsid w:val="009D6A1E"/>
    <w:rsid w:val="009D6AA3"/>
    <w:rsid w:val="009D6E2C"/>
    <w:rsid w:val="009D731F"/>
    <w:rsid w:val="009D767B"/>
    <w:rsid w:val="009D7870"/>
    <w:rsid w:val="009D7962"/>
    <w:rsid w:val="009D7C5F"/>
    <w:rsid w:val="009D7F63"/>
    <w:rsid w:val="009E012D"/>
    <w:rsid w:val="009E01EC"/>
    <w:rsid w:val="009E0425"/>
    <w:rsid w:val="009E0D3A"/>
    <w:rsid w:val="009E16DE"/>
    <w:rsid w:val="009E19A1"/>
    <w:rsid w:val="009E1EBC"/>
    <w:rsid w:val="009E214F"/>
    <w:rsid w:val="009E2886"/>
    <w:rsid w:val="009E2907"/>
    <w:rsid w:val="009E2B31"/>
    <w:rsid w:val="009E2F89"/>
    <w:rsid w:val="009E30B0"/>
    <w:rsid w:val="009E3636"/>
    <w:rsid w:val="009E3824"/>
    <w:rsid w:val="009E3914"/>
    <w:rsid w:val="009E39C4"/>
    <w:rsid w:val="009E3C60"/>
    <w:rsid w:val="009E456C"/>
    <w:rsid w:val="009E47BC"/>
    <w:rsid w:val="009E47C4"/>
    <w:rsid w:val="009E4AC9"/>
    <w:rsid w:val="009E4E38"/>
    <w:rsid w:val="009E5083"/>
    <w:rsid w:val="009E5449"/>
    <w:rsid w:val="009E55AC"/>
    <w:rsid w:val="009E5977"/>
    <w:rsid w:val="009E5F16"/>
    <w:rsid w:val="009E6061"/>
    <w:rsid w:val="009E6686"/>
    <w:rsid w:val="009E683A"/>
    <w:rsid w:val="009E6B70"/>
    <w:rsid w:val="009E74FF"/>
    <w:rsid w:val="009E75B2"/>
    <w:rsid w:val="009E7660"/>
    <w:rsid w:val="009E7695"/>
    <w:rsid w:val="009E7CF5"/>
    <w:rsid w:val="009E7EC3"/>
    <w:rsid w:val="009E7FB6"/>
    <w:rsid w:val="009F0C50"/>
    <w:rsid w:val="009F1B39"/>
    <w:rsid w:val="009F2B34"/>
    <w:rsid w:val="009F2D93"/>
    <w:rsid w:val="009F2FC5"/>
    <w:rsid w:val="009F39AF"/>
    <w:rsid w:val="009F3FDE"/>
    <w:rsid w:val="009F4398"/>
    <w:rsid w:val="009F45D8"/>
    <w:rsid w:val="009F4664"/>
    <w:rsid w:val="009F4A32"/>
    <w:rsid w:val="009F4F02"/>
    <w:rsid w:val="009F552E"/>
    <w:rsid w:val="009F5653"/>
    <w:rsid w:val="009F568C"/>
    <w:rsid w:val="009F569A"/>
    <w:rsid w:val="009F5A90"/>
    <w:rsid w:val="009F642C"/>
    <w:rsid w:val="009F6CCE"/>
    <w:rsid w:val="009F73F3"/>
    <w:rsid w:val="009F75E1"/>
    <w:rsid w:val="009F7921"/>
    <w:rsid w:val="009F79B6"/>
    <w:rsid w:val="009F7BFE"/>
    <w:rsid w:val="00A0039E"/>
    <w:rsid w:val="00A003B4"/>
    <w:rsid w:val="00A005C5"/>
    <w:rsid w:val="00A00A3F"/>
    <w:rsid w:val="00A00A58"/>
    <w:rsid w:val="00A00EB5"/>
    <w:rsid w:val="00A012A2"/>
    <w:rsid w:val="00A019C8"/>
    <w:rsid w:val="00A01A60"/>
    <w:rsid w:val="00A01B3B"/>
    <w:rsid w:val="00A01B90"/>
    <w:rsid w:val="00A021F8"/>
    <w:rsid w:val="00A0248C"/>
    <w:rsid w:val="00A02BBF"/>
    <w:rsid w:val="00A02CCC"/>
    <w:rsid w:val="00A02E1F"/>
    <w:rsid w:val="00A03192"/>
    <w:rsid w:val="00A036D1"/>
    <w:rsid w:val="00A03B80"/>
    <w:rsid w:val="00A042BA"/>
    <w:rsid w:val="00A04429"/>
    <w:rsid w:val="00A045CA"/>
    <w:rsid w:val="00A04BDC"/>
    <w:rsid w:val="00A0591F"/>
    <w:rsid w:val="00A05CE4"/>
    <w:rsid w:val="00A0661E"/>
    <w:rsid w:val="00A0702C"/>
    <w:rsid w:val="00A075C8"/>
    <w:rsid w:val="00A0780C"/>
    <w:rsid w:val="00A07DA5"/>
    <w:rsid w:val="00A10669"/>
    <w:rsid w:val="00A10DDA"/>
    <w:rsid w:val="00A116F8"/>
    <w:rsid w:val="00A1235B"/>
    <w:rsid w:val="00A126E7"/>
    <w:rsid w:val="00A12746"/>
    <w:rsid w:val="00A12885"/>
    <w:rsid w:val="00A1303E"/>
    <w:rsid w:val="00A136BC"/>
    <w:rsid w:val="00A1376A"/>
    <w:rsid w:val="00A13779"/>
    <w:rsid w:val="00A141E0"/>
    <w:rsid w:val="00A1470C"/>
    <w:rsid w:val="00A1508B"/>
    <w:rsid w:val="00A151D4"/>
    <w:rsid w:val="00A151DF"/>
    <w:rsid w:val="00A1523F"/>
    <w:rsid w:val="00A1539A"/>
    <w:rsid w:val="00A15441"/>
    <w:rsid w:val="00A156BD"/>
    <w:rsid w:val="00A1602C"/>
    <w:rsid w:val="00A162B2"/>
    <w:rsid w:val="00A16680"/>
    <w:rsid w:val="00A1688B"/>
    <w:rsid w:val="00A169BA"/>
    <w:rsid w:val="00A16BB7"/>
    <w:rsid w:val="00A16C19"/>
    <w:rsid w:val="00A1721F"/>
    <w:rsid w:val="00A17279"/>
    <w:rsid w:val="00A17CAD"/>
    <w:rsid w:val="00A20188"/>
    <w:rsid w:val="00A201F5"/>
    <w:rsid w:val="00A2026C"/>
    <w:rsid w:val="00A202C1"/>
    <w:rsid w:val="00A20822"/>
    <w:rsid w:val="00A20B68"/>
    <w:rsid w:val="00A20CBA"/>
    <w:rsid w:val="00A2100E"/>
    <w:rsid w:val="00A2150C"/>
    <w:rsid w:val="00A216E2"/>
    <w:rsid w:val="00A22271"/>
    <w:rsid w:val="00A22332"/>
    <w:rsid w:val="00A22542"/>
    <w:rsid w:val="00A226C5"/>
    <w:rsid w:val="00A227B3"/>
    <w:rsid w:val="00A22848"/>
    <w:rsid w:val="00A228DF"/>
    <w:rsid w:val="00A22F4A"/>
    <w:rsid w:val="00A23222"/>
    <w:rsid w:val="00A23414"/>
    <w:rsid w:val="00A239F0"/>
    <w:rsid w:val="00A24226"/>
    <w:rsid w:val="00A245EA"/>
    <w:rsid w:val="00A24C2E"/>
    <w:rsid w:val="00A2512F"/>
    <w:rsid w:val="00A25354"/>
    <w:rsid w:val="00A254E1"/>
    <w:rsid w:val="00A261E2"/>
    <w:rsid w:val="00A26486"/>
    <w:rsid w:val="00A26CA1"/>
    <w:rsid w:val="00A26D90"/>
    <w:rsid w:val="00A27279"/>
    <w:rsid w:val="00A2735A"/>
    <w:rsid w:val="00A277B7"/>
    <w:rsid w:val="00A27FCF"/>
    <w:rsid w:val="00A303A9"/>
    <w:rsid w:val="00A304E7"/>
    <w:rsid w:val="00A30745"/>
    <w:rsid w:val="00A308D7"/>
    <w:rsid w:val="00A30AF9"/>
    <w:rsid w:val="00A311A9"/>
    <w:rsid w:val="00A314C6"/>
    <w:rsid w:val="00A31683"/>
    <w:rsid w:val="00A318B9"/>
    <w:rsid w:val="00A31B26"/>
    <w:rsid w:val="00A31D2B"/>
    <w:rsid w:val="00A31DD7"/>
    <w:rsid w:val="00A31F6A"/>
    <w:rsid w:val="00A32A57"/>
    <w:rsid w:val="00A32B56"/>
    <w:rsid w:val="00A32BAF"/>
    <w:rsid w:val="00A332CC"/>
    <w:rsid w:val="00A33DB6"/>
    <w:rsid w:val="00A33EB3"/>
    <w:rsid w:val="00A341AF"/>
    <w:rsid w:val="00A34648"/>
    <w:rsid w:val="00A34734"/>
    <w:rsid w:val="00A348A7"/>
    <w:rsid w:val="00A34CB1"/>
    <w:rsid w:val="00A34DC8"/>
    <w:rsid w:val="00A34DFE"/>
    <w:rsid w:val="00A35079"/>
    <w:rsid w:val="00A350A4"/>
    <w:rsid w:val="00A3517F"/>
    <w:rsid w:val="00A360CE"/>
    <w:rsid w:val="00A36447"/>
    <w:rsid w:val="00A36B87"/>
    <w:rsid w:val="00A373FD"/>
    <w:rsid w:val="00A3775B"/>
    <w:rsid w:val="00A37D45"/>
    <w:rsid w:val="00A37F2D"/>
    <w:rsid w:val="00A40328"/>
    <w:rsid w:val="00A40499"/>
    <w:rsid w:val="00A408B4"/>
    <w:rsid w:val="00A40D88"/>
    <w:rsid w:val="00A40E23"/>
    <w:rsid w:val="00A40ED0"/>
    <w:rsid w:val="00A414EF"/>
    <w:rsid w:val="00A415C3"/>
    <w:rsid w:val="00A41820"/>
    <w:rsid w:val="00A41A99"/>
    <w:rsid w:val="00A41E44"/>
    <w:rsid w:val="00A420BF"/>
    <w:rsid w:val="00A42F90"/>
    <w:rsid w:val="00A431D3"/>
    <w:rsid w:val="00A43637"/>
    <w:rsid w:val="00A4380F"/>
    <w:rsid w:val="00A43C42"/>
    <w:rsid w:val="00A43D2C"/>
    <w:rsid w:val="00A44355"/>
    <w:rsid w:val="00A4478E"/>
    <w:rsid w:val="00A4495E"/>
    <w:rsid w:val="00A44AA0"/>
    <w:rsid w:val="00A44E35"/>
    <w:rsid w:val="00A44EEB"/>
    <w:rsid w:val="00A45273"/>
    <w:rsid w:val="00A4540B"/>
    <w:rsid w:val="00A45592"/>
    <w:rsid w:val="00A45884"/>
    <w:rsid w:val="00A45A56"/>
    <w:rsid w:val="00A45F03"/>
    <w:rsid w:val="00A46775"/>
    <w:rsid w:val="00A4710B"/>
    <w:rsid w:val="00A47388"/>
    <w:rsid w:val="00A50583"/>
    <w:rsid w:val="00A50763"/>
    <w:rsid w:val="00A50B90"/>
    <w:rsid w:val="00A50BB4"/>
    <w:rsid w:val="00A50C38"/>
    <w:rsid w:val="00A50C8A"/>
    <w:rsid w:val="00A5151A"/>
    <w:rsid w:val="00A51D0A"/>
    <w:rsid w:val="00A51D14"/>
    <w:rsid w:val="00A51E43"/>
    <w:rsid w:val="00A5259F"/>
    <w:rsid w:val="00A52787"/>
    <w:rsid w:val="00A52982"/>
    <w:rsid w:val="00A529CF"/>
    <w:rsid w:val="00A52EAF"/>
    <w:rsid w:val="00A5324E"/>
    <w:rsid w:val="00A53535"/>
    <w:rsid w:val="00A5372D"/>
    <w:rsid w:val="00A53888"/>
    <w:rsid w:val="00A53D2E"/>
    <w:rsid w:val="00A54454"/>
    <w:rsid w:val="00A5485D"/>
    <w:rsid w:val="00A54AE9"/>
    <w:rsid w:val="00A54B4D"/>
    <w:rsid w:val="00A54D9B"/>
    <w:rsid w:val="00A552E2"/>
    <w:rsid w:val="00A55495"/>
    <w:rsid w:val="00A556D8"/>
    <w:rsid w:val="00A55771"/>
    <w:rsid w:val="00A557A9"/>
    <w:rsid w:val="00A5593D"/>
    <w:rsid w:val="00A55AC0"/>
    <w:rsid w:val="00A55E16"/>
    <w:rsid w:val="00A55FDF"/>
    <w:rsid w:val="00A560D6"/>
    <w:rsid w:val="00A561F4"/>
    <w:rsid w:val="00A5639A"/>
    <w:rsid w:val="00A566C5"/>
    <w:rsid w:val="00A57176"/>
    <w:rsid w:val="00A57B7D"/>
    <w:rsid w:val="00A57BD2"/>
    <w:rsid w:val="00A57CD9"/>
    <w:rsid w:val="00A57D5E"/>
    <w:rsid w:val="00A60091"/>
    <w:rsid w:val="00A6012F"/>
    <w:rsid w:val="00A603B6"/>
    <w:rsid w:val="00A6085B"/>
    <w:rsid w:val="00A60976"/>
    <w:rsid w:val="00A60BA2"/>
    <w:rsid w:val="00A614B0"/>
    <w:rsid w:val="00A61519"/>
    <w:rsid w:val="00A619B6"/>
    <w:rsid w:val="00A61ABD"/>
    <w:rsid w:val="00A61D65"/>
    <w:rsid w:val="00A61E67"/>
    <w:rsid w:val="00A61F46"/>
    <w:rsid w:val="00A62E4B"/>
    <w:rsid w:val="00A632E6"/>
    <w:rsid w:val="00A6342A"/>
    <w:rsid w:val="00A637BC"/>
    <w:rsid w:val="00A63F22"/>
    <w:rsid w:val="00A6496A"/>
    <w:rsid w:val="00A64B50"/>
    <w:rsid w:val="00A64F5F"/>
    <w:rsid w:val="00A64FB7"/>
    <w:rsid w:val="00A650B5"/>
    <w:rsid w:val="00A65500"/>
    <w:rsid w:val="00A659E7"/>
    <w:rsid w:val="00A65B89"/>
    <w:rsid w:val="00A65FAA"/>
    <w:rsid w:val="00A66031"/>
    <w:rsid w:val="00A664DF"/>
    <w:rsid w:val="00A66E1F"/>
    <w:rsid w:val="00A67391"/>
    <w:rsid w:val="00A677E6"/>
    <w:rsid w:val="00A678F7"/>
    <w:rsid w:val="00A67BF1"/>
    <w:rsid w:val="00A70036"/>
    <w:rsid w:val="00A700F7"/>
    <w:rsid w:val="00A70151"/>
    <w:rsid w:val="00A704F6"/>
    <w:rsid w:val="00A70578"/>
    <w:rsid w:val="00A710F4"/>
    <w:rsid w:val="00A713E8"/>
    <w:rsid w:val="00A71959"/>
    <w:rsid w:val="00A71B7F"/>
    <w:rsid w:val="00A71BB9"/>
    <w:rsid w:val="00A72943"/>
    <w:rsid w:val="00A72FF7"/>
    <w:rsid w:val="00A734E3"/>
    <w:rsid w:val="00A73937"/>
    <w:rsid w:val="00A740D9"/>
    <w:rsid w:val="00A74401"/>
    <w:rsid w:val="00A74E2C"/>
    <w:rsid w:val="00A75490"/>
    <w:rsid w:val="00A754A7"/>
    <w:rsid w:val="00A7559E"/>
    <w:rsid w:val="00A756EC"/>
    <w:rsid w:val="00A758D9"/>
    <w:rsid w:val="00A75C1B"/>
    <w:rsid w:val="00A75FC8"/>
    <w:rsid w:val="00A76035"/>
    <w:rsid w:val="00A76219"/>
    <w:rsid w:val="00A76C60"/>
    <w:rsid w:val="00A76E64"/>
    <w:rsid w:val="00A7734D"/>
    <w:rsid w:val="00A77390"/>
    <w:rsid w:val="00A803A0"/>
    <w:rsid w:val="00A80A02"/>
    <w:rsid w:val="00A815CC"/>
    <w:rsid w:val="00A8193A"/>
    <w:rsid w:val="00A81BE0"/>
    <w:rsid w:val="00A81D28"/>
    <w:rsid w:val="00A81DB4"/>
    <w:rsid w:val="00A823F2"/>
    <w:rsid w:val="00A8272C"/>
    <w:rsid w:val="00A8293E"/>
    <w:rsid w:val="00A82A0D"/>
    <w:rsid w:val="00A82BCD"/>
    <w:rsid w:val="00A82C6D"/>
    <w:rsid w:val="00A82D89"/>
    <w:rsid w:val="00A82EC7"/>
    <w:rsid w:val="00A82F74"/>
    <w:rsid w:val="00A83E97"/>
    <w:rsid w:val="00A83F83"/>
    <w:rsid w:val="00A84BC6"/>
    <w:rsid w:val="00A84DC5"/>
    <w:rsid w:val="00A84F44"/>
    <w:rsid w:val="00A85821"/>
    <w:rsid w:val="00A869F4"/>
    <w:rsid w:val="00A86DE2"/>
    <w:rsid w:val="00A86E8F"/>
    <w:rsid w:val="00A87902"/>
    <w:rsid w:val="00A87DFC"/>
    <w:rsid w:val="00A9005E"/>
    <w:rsid w:val="00A903CD"/>
    <w:rsid w:val="00A90473"/>
    <w:rsid w:val="00A904BF"/>
    <w:rsid w:val="00A9057F"/>
    <w:rsid w:val="00A9061E"/>
    <w:rsid w:val="00A911A0"/>
    <w:rsid w:val="00A920E0"/>
    <w:rsid w:val="00A926B2"/>
    <w:rsid w:val="00A928F2"/>
    <w:rsid w:val="00A92A1A"/>
    <w:rsid w:val="00A92FF0"/>
    <w:rsid w:val="00A93439"/>
    <w:rsid w:val="00A93646"/>
    <w:rsid w:val="00A93A42"/>
    <w:rsid w:val="00A93BEB"/>
    <w:rsid w:val="00A93EB1"/>
    <w:rsid w:val="00A941F4"/>
    <w:rsid w:val="00A947BC"/>
    <w:rsid w:val="00A94BE0"/>
    <w:rsid w:val="00A94C42"/>
    <w:rsid w:val="00A95421"/>
    <w:rsid w:val="00A95973"/>
    <w:rsid w:val="00A95A0C"/>
    <w:rsid w:val="00A95A98"/>
    <w:rsid w:val="00A9602C"/>
    <w:rsid w:val="00A961B4"/>
    <w:rsid w:val="00A97915"/>
    <w:rsid w:val="00A97E71"/>
    <w:rsid w:val="00AA01C3"/>
    <w:rsid w:val="00AA0447"/>
    <w:rsid w:val="00AA10AB"/>
    <w:rsid w:val="00AA12A1"/>
    <w:rsid w:val="00AA173C"/>
    <w:rsid w:val="00AA1748"/>
    <w:rsid w:val="00AA1B4C"/>
    <w:rsid w:val="00AA1C05"/>
    <w:rsid w:val="00AA1EA6"/>
    <w:rsid w:val="00AA2351"/>
    <w:rsid w:val="00AA24F2"/>
    <w:rsid w:val="00AA29E0"/>
    <w:rsid w:val="00AA2BBF"/>
    <w:rsid w:val="00AA2BE9"/>
    <w:rsid w:val="00AA31ED"/>
    <w:rsid w:val="00AA3A7B"/>
    <w:rsid w:val="00AA3C64"/>
    <w:rsid w:val="00AA3E94"/>
    <w:rsid w:val="00AA41C5"/>
    <w:rsid w:val="00AA42AE"/>
    <w:rsid w:val="00AA47BA"/>
    <w:rsid w:val="00AA5C62"/>
    <w:rsid w:val="00AA5DE4"/>
    <w:rsid w:val="00AA6013"/>
    <w:rsid w:val="00AA6A19"/>
    <w:rsid w:val="00AA6B54"/>
    <w:rsid w:val="00AA6C98"/>
    <w:rsid w:val="00AA6CE4"/>
    <w:rsid w:val="00AA6F99"/>
    <w:rsid w:val="00AA7469"/>
    <w:rsid w:val="00AA7736"/>
    <w:rsid w:val="00AA7CDB"/>
    <w:rsid w:val="00AA7D63"/>
    <w:rsid w:val="00AB032F"/>
    <w:rsid w:val="00AB14DE"/>
    <w:rsid w:val="00AB1599"/>
    <w:rsid w:val="00AB1739"/>
    <w:rsid w:val="00AB1CA0"/>
    <w:rsid w:val="00AB1E58"/>
    <w:rsid w:val="00AB20C4"/>
    <w:rsid w:val="00AB2196"/>
    <w:rsid w:val="00AB243E"/>
    <w:rsid w:val="00AB2540"/>
    <w:rsid w:val="00AB27AD"/>
    <w:rsid w:val="00AB3067"/>
    <w:rsid w:val="00AB3249"/>
    <w:rsid w:val="00AB3725"/>
    <w:rsid w:val="00AB3D8A"/>
    <w:rsid w:val="00AB437B"/>
    <w:rsid w:val="00AB471F"/>
    <w:rsid w:val="00AB47A0"/>
    <w:rsid w:val="00AB495C"/>
    <w:rsid w:val="00AB50EE"/>
    <w:rsid w:val="00AB5219"/>
    <w:rsid w:val="00AB52FD"/>
    <w:rsid w:val="00AB5547"/>
    <w:rsid w:val="00AB5916"/>
    <w:rsid w:val="00AB63C8"/>
    <w:rsid w:val="00AB64BD"/>
    <w:rsid w:val="00AB7AFA"/>
    <w:rsid w:val="00AB7BA4"/>
    <w:rsid w:val="00AB7DB9"/>
    <w:rsid w:val="00AB7EA9"/>
    <w:rsid w:val="00AC0298"/>
    <w:rsid w:val="00AC03DC"/>
    <w:rsid w:val="00AC04CB"/>
    <w:rsid w:val="00AC078B"/>
    <w:rsid w:val="00AC0CD2"/>
    <w:rsid w:val="00AC0DEE"/>
    <w:rsid w:val="00AC0FA6"/>
    <w:rsid w:val="00AC0FC3"/>
    <w:rsid w:val="00AC13F5"/>
    <w:rsid w:val="00AC15CE"/>
    <w:rsid w:val="00AC1842"/>
    <w:rsid w:val="00AC21C1"/>
    <w:rsid w:val="00AC262A"/>
    <w:rsid w:val="00AC27F3"/>
    <w:rsid w:val="00AC2E2C"/>
    <w:rsid w:val="00AC2E2D"/>
    <w:rsid w:val="00AC306A"/>
    <w:rsid w:val="00AC31DB"/>
    <w:rsid w:val="00AC3549"/>
    <w:rsid w:val="00AC3E76"/>
    <w:rsid w:val="00AC3EB5"/>
    <w:rsid w:val="00AC4ABF"/>
    <w:rsid w:val="00AC4E2D"/>
    <w:rsid w:val="00AC4E3E"/>
    <w:rsid w:val="00AC502C"/>
    <w:rsid w:val="00AC5390"/>
    <w:rsid w:val="00AC5684"/>
    <w:rsid w:val="00AC59A9"/>
    <w:rsid w:val="00AC5F63"/>
    <w:rsid w:val="00AC6296"/>
    <w:rsid w:val="00AC65AC"/>
    <w:rsid w:val="00AC6D62"/>
    <w:rsid w:val="00AC772F"/>
    <w:rsid w:val="00AC7750"/>
    <w:rsid w:val="00AC7D47"/>
    <w:rsid w:val="00AC7E82"/>
    <w:rsid w:val="00AD004E"/>
    <w:rsid w:val="00AD08A9"/>
    <w:rsid w:val="00AD0946"/>
    <w:rsid w:val="00AD1045"/>
    <w:rsid w:val="00AD15CF"/>
    <w:rsid w:val="00AD17BB"/>
    <w:rsid w:val="00AD1B07"/>
    <w:rsid w:val="00AD1BAC"/>
    <w:rsid w:val="00AD1C06"/>
    <w:rsid w:val="00AD1D91"/>
    <w:rsid w:val="00AD2395"/>
    <w:rsid w:val="00AD26E0"/>
    <w:rsid w:val="00AD2B06"/>
    <w:rsid w:val="00AD2C71"/>
    <w:rsid w:val="00AD2C91"/>
    <w:rsid w:val="00AD2E03"/>
    <w:rsid w:val="00AD3664"/>
    <w:rsid w:val="00AD3C5A"/>
    <w:rsid w:val="00AD428C"/>
    <w:rsid w:val="00AD42B2"/>
    <w:rsid w:val="00AD49B2"/>
    <w:rsid w:val="00AD4B4A"/>
    <w:rsid w:val="00AD4C65"/>
    <w:rsid w:val="00AD4E17"/>
    <w:rsid w:val="00AD5228"/>
    <w:rsid w:val="00AD55B2"/>
    <w:rsid w:val="00AD57E9"/>
    <w:rsid w:val="00AD5ED0"/>
    <w:rsid w:val="00AD5F6D"/>
    <w:rsid w:val="00AD615D"/>
    <w:rsid w:val="00AD6713"/>
    <w:rsid w:val="00AD6D17"/>
    <w:rsid w:val="00AD6E5C"/>
    <w:rsid w:val="00AD6E99"/>
    <w:rsid w:val="00AD7478"/>
    <w:rsid w:val="00AD7D20"/>
    <w:rsid w:val="00AE0B48"/>
    <w:rsid w:val="00AE0C33"/>
    <w:rsid w:val="00AE0E71"/>
    <w:rsid w:val="00AE16A6"/>
    <w:rsid w:val="00AE19C6"/>
    <w:rsid w:val="00AE204C"/>
    <w:rsid w:val="00AE21A0"/>
    <w:rsid w:val="00AE2C46"/>
    <w:rsid w:val="00AE2D74"/>
    <w:rsid w:val="00AE2EE3"/>
    <w:rsid w:val="00AE306E"/>
    <w:rsid w:val="00AE30AC"/>
    <w:rsid w:val="00AE32FF"/>
    <w:rsid w:val="00AE3825"/>
    <w:rsid w:val="00AE4019"/>
    <w:rsid w:val="00AE43D3"/>
    <w:rsid w:val="00AE4A10"/>
    <w:rsid w:val="00AE4B61"/>
    <w:rsid w:val="00AE547B"/>
    <w:rsid w:val="00AE57D6"/>
    <w:rsid w:val="00AE580A"/>
    <w:rsid w:val="00AE5C46"/>
    <w:rsid w:val="00AE5D68"/>
    <w:rsid w:val="00AE5DAC"/>
    <w:rsid w:val="00AE600D"/>
    <w:rsid w:val="00AE60A1"/>
    <w:rsid w:val="00AE6150"/>
    <w:rsid w:val="00AE6566"/>
    <w:rsid w:val="00AE66B9"/>
    <w:rsid w:val="00AE68AF"/>
    <w:rsid w:val="00AE6AB7"/>
    <w:rsid w:val="00AE6B21"/>
    <w:rsid w:val="00AE6D5F"/>
    <w:rsid w:val="00AE710A"/>
    <w:rsid w:val="00AE7232"/>
    <w:rsid w:val="00AE7AB1"/>
    <w:rsid w:val="00AE7AED"/>
    <w:rsid w:val="00AE7DFB"/>
    <w:rsid w:val="00AF03C1"/>
    <w:rsid w:val="00AF0BEB"/>
    <w:rsid w:val="00AF0D7D"/>
    <w:rsid w:val="00AF0DD8"/>
    <w:rsid w:val="00AF138E"/>
    <w:rsid w:val="00AF16CF"/>
    <w:rsid w:val="00AF1A2C"/>
    <w:rsid w:val="00AF1DBD"/>
    <w:rsid w:val="00AF209C"/>
    <w:rsid w:val="00AF2736"/>
    <w:rsid w:val="00AF2E9B"/>
    <w:rsid w:val="00AF2EC7"/>
    <w:rsid w:val="00AF2EF7"/>
    <w:rsid w:val="00AF3331"/>
    <w:rsid w:val="00AF39DC"/>
    <w:rsid w:val="00AF3C7B"/>
    <w:rsid w:val="00AF3DC6"/>
    <w:rsid w:val="00AF3EF3"/>
    <w:rsid w:val="00AF4329"/>
    <w:rsid w:val="00AF4792"/>
    <w:rsid w:val="00AF482B"/>
    <w:rsid w:val="00AF484C"/>
    <w:rsid w:val="00AF4C2E"/>
    <w:rsid w:val="00AF4D3C"/>
    <w:rsid w:val="00AF4E19"/>
    <w:rsid w:val="00AF4EFF"/>
    <w:rsid w:val="00AF55D9"/>
    <w:rsid w:val="00AF5911"/>
    <w:rsid w:val="00AF5B22"/>
    <w:rsid w:val="00AF5DDE"/>
    <w:rsid w:val="00AF649B"/>
    <w:rsid w:val="00AF6A1E"/>
    <w:rsid w:val="00AF6C82"/>
    <w:rsid w:val="00AF720B"/>
    <w:rsid w:val="00AF7290"/>
    <w:rsid w:val="00AF7F0D"/>
    <w:rsid w:val="00B00005"/>
    <w:rsid w:val="00B001AF"/>
    <w:rsid w:val="00B007A4"/>
    <w:rsid w:val="00B011A7"/>
    <w:rsid w:val="00B01281"/>
    <w:rsid w:val="00B015E7"/>
    <w:rsid w:val="00B01FD6"/>
    <w:rsid w:val="00B02503"/>
    <w:rsid w:val="00B0287E"/>
    <w:rsid w:val="00B028FC"/>
    <w:rsid w:val="00B02A04"/>
    <w:rsid w:val="00B02D24"/>
    <w:rsid w:val="00B02FE7"/>
    <w:rsid w:val="00B031B9"/>
    <w:rsid w:val="00B032B4"/>
    <w:rsid w:val="00B03587"/>
    <w:rsid w:val="00B03F22"/>
    <w:rsid w:val="00B0461F"/>
    <w:rsid w:val="00B04B05"/>
    <w:rsid w:val="00B05018"/>
    <w:rsid w:val="00B05127"/>
    <w:rsid w:val="00B056C5"/>
    <w:rsid w:val="00B05833"/>
    <w:rsid w:val="00B06201"/>
    <w:rsid w:val="00B06564"/>
    <w:rsid w:val="00B06881"/>
    <w:rsid w:val="00B06C5E"/>
    <w:rsid w:val="00B06D8F"/>
    <w:rsid w:val="00B06F07"/>
    <w:rsid w:val="00B07184"/>
    <w:rsid w:val="00B0775C"/>
    <w:rsid w:val="00B07830"/>
    <w:rsid w:val="00B07873"/>
    <w:rsid w:val="00B078A4"/>
    <w:rsid w:val="00B07983"/>
    <w:rsid w:val="00B07988"/>
    <w:rsid w:val="00B07AC5"/>
    <w:rsid w:val="00B10158"/>
    <w:rsid w:val="00B1021B"/>
    <w:rsid w:val="00B108DD"/>
    <w:rsid w:val="00B10B6E"/>
    <w:rsid w:val="00B10FFF"/>
    <w:rsid w:val="00B11467"/>
    <w:rsid w:val="00B116BE"/>
    <w:rsid w:val="00B11A8B"/>
    <w:rsid w:val="00B12576"/>
    <w:rsid w:val="00B125EB"/>
    <w:rsid w:val="00B12B14"/>
    <w:rsid w:val="00B12F48"/>
    <w:rsid w:val="00B13052"/>
    <w:rsid w:val="00B147CC"/>
    <w:rsid w:val="00B14A47"/>
    <w:rsid w:val="00B15005"/>
    <w:rsid w:val="00B153A4"/>
    <w:rsid w:val="00B15582"/>
    <w:rsid w:val="00B15E2F"/>
    <w:rsid w:val="00B15EDA"/>
    <w:rsid w:val="00B15FA4"/>
    <w:rsid w:val="00B16C5E"/>
    <w:rsid w:val="00B16EDF"/>
    <w:rsid w:val="00B17C0D"/>
    <w:rsid w:val="00B17DC5"/>
    <w:rsid w:val="00B206AB"/>
    <w:rsid w:val="00B20BE1"/>
    <w:rsid w:val="00B20E70"/>
    <w:rsid w:val="00B20E90"/>
    <w:rsid w:val="00B20F1F"/>
    <w:rsid w:val="00B2126F"/>
    <w:rsid w:val="00B212B5"/>
    <w:rsid w:val="00B212C2"/>
    <w:rsid w:val="00B21765"/>
    <w:rsid w:val="00B21938"/>
    <w:rsid w:val="00B219DC"/>
    <w:rsid w:val="00B21E6A"/>
    <w:rsid w:val="00B21E6F"/>
    <w:rsid w:val="00B21EA3"/>
    <w:rsid w:val="00B22248"/>
    <w:rsid w:val="00B22276"/>
    <w:rsid w:val="00B227B6"/>
    <w:rsid w:val="00B22818"/>
    <w:rsid w:val="00B232A2"/>
    <w:rsid w:val="00B23982"/>
    <w:rsid w:val="00B24034"/>
    <w:rsid w:val="00B241BD"/>
    <w:rsid w:val="00B246EB"/>
    <w:rsid w:val="00B2512C"/>
    <w:rsid w:val="00B25394"/>
    <w:rsid w:val="00B25DE5"/>
    <w:rsid w:val="00B25E8E"/>
    <w:rsid w:val="00B26250"/>
    <w:rsid w:val="00B267F9"/>
    <w:rsid w:val="00B27245"/>
    <w:rsid w:val="00B27664"/>
    <w:rsid w:val="00B2789A"/>
    <w:rsid w:val="00B278EE"/>
    <w:rsid w:val="00B27973"/>
    <w:rsid w:val="00B27C6D"/>
    <w:rsid w:val="00B27E8C"/>
    <w:rsid w:val="00B30108"/>
    <w:rsid w:val="00B30167"/>
    <w:rsid w:val="00B30225"/>
    <w:rsid w:val="00B30C58"/>
    <w:rsid w:val="00B30EC8"/>
    <w:rsid w:val="00B31359"/>
    <w:rsid w:val="00B314F3"/>
    <w:rsid w:val="00B31820"/>
    <w:rsid w:val="00B3262E"/>
    <w:rsid w:val="00B32688"/>
    <w:rsid w:val="00B32CE4"/>
    <w:rsid w:val="00B3375B"/>
    <w:rsid w:val="00B33921"/>
    <w:rsid w:val="00B33CDD"/>
    <w:rsid w:val="00B34222"/>
    <w:rsid w:val="00B34C28"/>
    <w:rsid w:val="00B34EAA"/>
    <w:rsid w:val="00B3593E"/>
    <w:rsid w:val="00B35D19"/>
    <w:rsid w:val="00B35D69"/>
    <w:rsid w:val="00B35E29"/>
    <w:rsid w:val="00B35F8B"/>
    <w:rsid w:val="00B36797"/>
    <w:rsid w:val="00B36915"/>
    <w:rsid w:val="00B3694B"/>
    <w:rsid w:val="00B36A1B"/>
    <w:rsid w:val="00B370C9"/>
    <w:rsid w:val="00B37548"/>
    <w:rsid w:val="00B375AD"/>
    <w:rsid w:val="00B37A97"/>
    <w:rsid w:val="00B37FCA"/>
    <w:rsid w:val="00B40214"/>
    <w:rsid w:val="00B40603"/>
    <w:rsid w:val="00B4165D"/>
    <w:rsid w:val="00B4169A"/>
    <w:rsid w:val="00B4218C"/>
    <w:rsid w:val="00B4260E"/>
    <w:rsid w:val="00B427C8"/>
    <w:rsid w:val="00B42BF3"/>
    <w:rsid w:val="00B42CC3"/>
    <w:rsid w:val="00B42DAA"/>
    <w:rsid w:val="00B43296"/>
    <w:rsid w:val="00B4336F"/>
    <w:rsid w:val="00B43E33"/>
    <w:rsid w:val="00B442F3"/>
    <w:rsid w:val="00B44461"/>
    <w:rsid w:val="00B445B1"/>
    <w:rsid w:val="00B448D9"/>
    <w:rsid w:val="00B45018"/>
    <w:rsid w:val="00B45CD8"/>
    <w:rsid w:val="00B461F0"/>
    <w:rsid w:val="00B462F0"/>
    <w:rsid w:val="00B467BA"/>
    <w:rsid w:val="00B468FE"/>
    <w:rsid w:val="00B46DC9"/>
    <w:rsid w:val="00B46F22"/>
    <w:rsid w:val="00B47104"/>
    <w:rsid w:val="00B475CC"/>
    <w:rsid w:val="00B476E3"/>
    <w:rsid w:val="00B47FC3"/>
    <w:rsid w:val="00B504C7"/>
    <w:rsid w:val="00B50E58"/>
    <w:rsid w:val="00B5100C"/>
    <w:rsid w:val="00B51176"/>
    <w:rsid w:val="00B51389"/>
    <w:rsid w:val="00B5149B"/>
    <w:rsid w:val="00B51688"/>
    <w:rsid w:val="00B519E9"/>
    <w:rsid w:val="00B51FD3"/>
    <w:rsid w:val="00B52274"/>
    <w:rsid w:val="00B52AB3"/>
    <w:rsid w:val="00B52CA3"/>
    <w:rsid w:val="00B52FA4"/>
    <w:rsid w:val="00B53059"/>
    <w:rsid w:val="00B53187"/>
    <w:rsid w:val="00B5377A"/>
    <w:rsid w:val="00B53971"/>
    <w:rsid w:val="00B53D2B"/>
    <w:rsid w:val="00B53DEC"/>
    <w:rsid w:val="00B53E85"/>
    <w:rsid w:val="00B5475C"/>
    <w:rsid w:val="00B5480B"/>
    <w:rsid w:val="00B549E1"/>
    <w:rsid w:val="00B54D43"/>
    <w:rsid w:val="00B55101"/>
    <w:rsid w:val="00B5550D"/>
    <w:rsid w:val="00B55979"/>
    <w:rsid w:val="00B55BA1"/>
    <w:rsid w:val="00B55EAB"/>
    <w:rsid w:val="00B56081"/>
    <w:rsid w:val="00B56435"/>
    <w:rsid w:val="00B575B9"/>
    <w:rsid w:val="00B577C9"/>
    <w:rsid w:val="00B5797B"/>
    <w:rsid w:val="00B6014F"/>
    <w:rsid w:val="00B605B6"/>
    <w:rsid w:val="00B60D2D"/>
    <w:rsid w:val="00B6195A"/>
    <w:rsid w:val="00B621BE"/>
    <w:rsid w:val="00B6236F"/>
    <w:rsid w:val="00B62666"/>
    <w:rsid w:val="00B62BE9"/>
    <w:rsid w:val="00B62CBF"/>
    <w:rsid w:val="00B62E5F"/>
    <w:rsid w:val="00B63167"/>
    <w:rsid w:val="00B635F0"/>
    <w:rsid w:val="00B635F4"/>
    <w:rsid w:val="00B639AF"/>
    <w:rsid w:val="00B63A78"/>
    <w:rsid w:val="00B64224"/>
    <w:rsid w:val="00B64471"/>
    <w:rsid w:val="00B650EF"/>
    <w:rsid w:val="00B658D9"/>
    <w:rsid w:val="00B65DEF"/>
    <w:rsid w:val="00B65FDD"/>
    <w:rsid w:val="00B66211"/>
    <w:rsid w:val="00B6623E"/>
    <w:rsid w:val="00B663B2"/>
    <w:rsid w:val="00B66A27"/>
    <w:rsid w:val="00B66A55"/>
    <w:rsid w:val="00B66F90"/>
    <w:rsid w:val="00B670AA"/>
    <w:rsid w:val="00B678B3"/>
    <w:rsid w:val="00B7046A"/>
    <w:rsid w:val="00B709FA"/>
    <w:rsid w:val="00B70BBF"/>
    <w:rsid w:val="00B70BF3"/>
    <w:rsid w:val="00B718D4"/>
    <w:rsid w:val="00B71B8C"/>
    <w:rsid w:val="00B71CBB"/>
    <w:rsid w:val="00B729E3"/>
    <w:rsid w:val="00B72CD4"/>
    <w:rsid w:val="00B73452"/>
    <w:rsid w:val="00B73833"/>
    <w:rsid w:val="00B73E7C"/>
    <w:rsid w:val="00B7402D"/>
    <w:rsid w:val="00B7433B"/>
    <w:rsid w:val="00B7471D"/>
    <w:rsid w:val="00B747F9"/>
    <w:rsid w:val="00B74ECD"/>
    <w:rsid w:val="00B75117"/>
    <w:rsid w:val="00B758D3"/>
    <w:rsid w:val="00B75A91"/>
    <w:rsid w:val="00B75E5D"/>
    <w:rsid w:val="00B75F95"/>
    <w:rsid w:val="00B760E6"/>
    <w:rsid w:val="00B762E3"/>
    <w:rsid w:val="00B76BD9"/>
    <w:rsid w:val="00B77731"/>
    <w:rsid w:val="00B779FB"/>
    <w:rsid w:val="00B77DE3"/>
    <w:rsid w:val="00B77EC0"/>
    <w:rsid w:val="00B8138F"/>
    <w:rsid w:val="00B815E8"/>
    <w:rsid w:val="00B81C78"/>
    <w:rsid w:val="00B81E45"/>
    <w:rsid w:val="00B81E48"/>
    <w:rsid w:val="00B827EC"/>
    <w:rsid w:val="00B82A7D"/>
    <w:rsid w:val="00B8470B"/>
    <w:rsid w:val="00B84B10"/>
    <w:rsid w:val="00B85366"/>
    <w:rsid w:val="00B85760"/>
    <w:rsid w:val="00B85DE9"/>
    <w:rsid w:val="00B85F7D"/>
    <w:rsid w:val="00B8618D"/>
    <w:rsid w:val="00B862B2"/>
    <w:rsid w:val="00B86840"/>
    <w:rsid w:val="00B86FAC"/>
    <w:rsid w:val="00B87505"/>
    <w:rsid w:val="00B876CC"/>
    <w:rsid w:val="00B878D2"/>
    <w:rsid w:val="00B9083B"/>
    <w:rsid w:val="00B90A40"/>
    <w:rsid w:val="00B90A86"/>
    <w:rsid w:val="00B90E79"/>
    <w:rsid w:val="00B91DD7"/>
    <w:rsid w:val="00B91F45"/>
    <w:rsid w:val="00B926E2"/>
    <w:rsid w:val="00B93175"/>
    <w:rsid w:val="00B937DF"/>
    <w:rsid w:val="00B93FC7"/>
    <w:rsid w:val="00B942D6"/>
    <w:rsid w:val="00B9486F"/>
    <w:rsid w:val="00B94FE4"/>
    <w:rsid w:val="00B95103"/>
    <w:rsid w:val="00B953AC"/>
    <w:rsid w:val="00B953D6"/>
    <w:rsid w:val="00B955E6"/>
    <w:rsid w:val="00B95718"/>
    <w:rsid w:val="00B95894"/>
    <w:rsid w:val="00B95F78"/>
    <w:rsid w:val="00B963FD"/>
    <w:rsid w:val="00B96614"/>
    <w:rsid w:val="00B96642"/>
    <w:rsid w:val="00B96A10"/>
    <w:rsid w:val="00B96ED9"/>
    <w:rsid w:val="00B97167"/>
    <w:rsid w:val="00B974B1"/>
    <w:rsid w:val="00B97A33"/>
    <w:rsid w:val="00BA0EE2"/>
    <w:rsid w:val="00BA12D0"/>
    <w:rsid w:val="00BA16DA"/>
    <w:rsid w:val="00BA2163"/>
    <w:rsid w:val="00BA2921"/>
    <w:rsid w:val="00BA29FD"/>
    <w:rsid w:val="00BA2B60"/>
    <w:rsid w:val="00BA30A6"/>
    <w:rsid w:val="00BA37FD"/>
    <w:rsid w:val="00BA391F"/>
    <w:rsid w:val="00BA3D6D"/>
    <w:rsid w:val="00BA4160"/>
    <w:rsid w:val="00BA44A2"/>
    <w:rsid w:val="00BA4739"/>
    <w:rsid w:val="00BA47DF"/>
    <w:rsid w:val="00BA5B09"/>
    <w:rsid w:val="00BA5F6F"/>
    <w:rsid w:val="00BA61BB"/>
    <w:rsid w:val="00BA6354"/>
    <w:rsid w:val="00BA6602"/>
    <w:rsid w:val="00BA7091"/>
    <w:rsid w:val="00BA7330"/>
    <w:rsid w:val="00BA7D1C"/>
    <w:rsid w:val="00BB00E9"/>
    <w:rsid w:val="00BB038B"/>
    <w:rsid w:val="00BB0E50"/>
    <w:rsid w:val="00BB0E70"/>
    <w:rsid w:val="00BB0EAC"/>
    <w:rsid w:val="00BB12C7"/>
    <w:rsid w:val="00BB211B"/>
    <w:rsid w:val="00BB2384"/>
    <w:rsid w:val="00BB256D"/>
    <w:rsid w:val="00BB2910"/>
    <w:rsid w:val="00BB3457"/>
    <w:rsid w:val="00BB345D"/>
    <w:rsid w:val="00BB3630"/>
    <w:rsid w:val="00BB3A7F"/>
    <w:rsid w:val="00BB435D"/>
    <w:rsid w:val="00BB4487"/>
    <w:rsid w:val="00BB4525"/>
    <w:rsid w:val="00BB4B5F"/>
    <w:rsid w:val="00BB4E5F"/>
    <w:rsid w:val="00BB5213"/>
    <w:rsid w:val="00BB55C8"/>
    <w:rsid w:val="00BB5FB8"/>
    <w:rsid w:val="00BB60B9"/>
    <w:rsid w:val="00BB6354"/>
    <w:rsid w:val="00BB6556"/>
    <w:rsid w:val="00BB673C"/>
    <w:rsid w:val="00BB68DD"/>
    <w:rsid w:val="00BB6E6E"/>
    <w:rsid w:val="00BB72DE"/>
    <w:rsid w:val="00BB7764"/>
    <w:rsid w:val="00BC00AD"/>
    <w:rsid w:val="00BC0173"/>
    <w:rsid w:val="00BC032D"/>
    <w:rsid w:val="00BC08F7"/>
    <w:rsid w:val="00BC114B"/>
    <w:rsid w:val="00BC17DB"/>
    <w:rsid w:val="00BC205C"/>
    <w:rsid w:val="00BC29AC"/>
    <w:rsid w:val="00BC29C0"/>
    <w:rsid w:val="00BC311F"/>
    <w:rsid w:val="00BC3844"/>
    <w:rsid w:val="00BC3DCA"/>
    <w:rsid w:val="00BC3F25"/>
    <w:rsid w:val="00BC4904"/>
    <w:rsid w:val="00BC4BFB"/>
    <w:rsid w:val="00BC4E23"/>
    <w:rsid w:val="00BC51BB"/>
    <w:rsid w:val="00BC5AB3"/>
    <w:rsid w:val="00BC5C83"/>
    <w:rsid w:val="00BC5D25"/>
    <w:rsid w:val="00BC5F1A"/>
    <w:rsid w:val="00BC6426"/>
    <w:rsid w:val="00BC6877"/>
    <w:rsid w:val="00BC6F74"/>
    <w:rsid w:val="00BC7486"/>
    <w:rsid w:val="00BC78AB"/>
    <w:rsid w:val="00BD0625"/>
    <w:rsid w:val="00BD08B8"/>
    <w:rsid w:val="00BD0AC2"/>
    <w:rsid w:val="00BD0B97"/>
    <w:rsid w:val="00BD1368"/>
    <w:rsid w:val="00BD1D75"/>
    <w:rsid w:val="00BD1E33"/>
    <w:rsid w:val="00BD1FA0"/>
    <w:rsid w:val="00BD28D5"/>
    <w:rsid w:val="00BD2DB5"/>
    <w:rsid w:val="00BD34C4"/>
    <w:rsid w:val="00BD3669"/>
    <w:rsid w:val="00BD3B2D"/>
    <w:rsid w:val="00BD3DB6"/>
    <w:rsid w:val="00BD405F"/>
    <w:rsid w:val="00BD48DC"/>
    <w:rsid w:val="00BD4AA4"/>
    <w:rsid w:val="00BD4E22"/>
    <w:rsid w:val="00BD5A60"/>
    <w:rsid w:val="00BD6114"/>
    <w:rsid w:val="00BD62FB"/>
    <w:rsid w:val="00BD67FB"/>
    <w:rsid w:val="00BD69B9"/>
    <w:rsid w:val="00BD6B92"/>
    <w:rsid w:val="00BD73D1"/>
    <w:rsid w:val="00BD77B0"/>
    <w:rsid w:val="00BD7CE7"/>
    <w:rsid w:val="00BD7F9F"/>
    <w:rsid w:val="00BE08D2"/>
    <w:rsid w:val="00BE0BE7"/>
    <w:rsid w:val="00BE0DA8"/>
    <w:rsid w:val="00BE0DD9"/>
    <w:rsid w:val="00BE198B"/>
    <w:rsid w:val="00BE1D33"/>
    <w:rsid w:val="00BE26AD"/>
    <w:rsid w:val="00BE2A0C"/>
    <w:rsid w:val="00BE2AD0"/>
    <w:rsid w:val="00BE2ED8"/>
    <w:rsid w:val="00BE35F0"/>
    <w:rsid w:val="00BE4506"/>
    <w:rsid w:val="00BE4D31"/>
    <w:rsid w:val="00BE4E24"/>
    <w:rsid w:val="00BE4F00"/>
    <w:rsid w:val="00BE4F4D"/>
    <w:rsid w:val="00BE562A"/>
    <w:rsid w:val="00BE5C33"/>
    <w:rsid w:val="00BE5DCB"/>
    <w:rsid w:val="00BE5E47"/>
    <w:rsid w:val="00BE60D7"/>
    <w:rsid w:val="00BE6A0B"/>
    <w:rsid w:val="00BE6B0C"/>
    <w:rsid w:val="00BE6CFF"/>
    <w:rsid w:val="00BE7680"/>
    <w:rsid w:val="00BE7681"/>
    <w:rsid w:val="00BE779A"/>
    <w:rsid w:val="00BE7B36"/>
    <w:rsid w:val="00BE7F62"/>
    <w:rsid w:val="00BF0282"/>
    <w:rsid w:val="00BF05B5"/>
    <w:rsid w:val="00BF0A9C"/>
    <w:rsid w:val="00BF17FD"/>
    <w:rsid w:val="00BF1A5D"/>
    <w:rsid w:val="00BF1B61"/>
    <w:rsid w:val="00BF1C7B"/>
    <w:rsid w:val="00BF1E13"/>
    <w:rsid w:val="00BF2A11"/>
    <w:rsid w:val="00BF2AEB"/>
    <w:rsid w:val="00BF2D80"/>
    <w:rsid w:val="00BF2E2F"/>
    <w:rsid w:val="00BF3616"/>
    <w:rsid w:val="00BF3985"/>
    <w:rsid w:val="00BF3E8B"/>
    <w:rsid w:val="00BF3E8F"/>
    <w:rsid w:val="00BF4015"/>
    <w:rsid w:val="00BF49E3"/>
    <w:rsid w:val="00BF4C23"/>
    <w:rsid w:val="00BF54BD"/>
    <w:rsid w:val="00BF58EE"/>
    <w:rsid w:val="00BF5DFB"/>
    <w:rsid w:val="00BF5E65"/>
    <w:rsid w:val="00BF6022"/>
    <w:rsid w:val="00BF60B5"/>
    <w:rsid w:val="00BF63ED"/>
    <w:rsid w:val="00BF64A2"/>
    <w:rsid w:val="00BF6D1C"/>
    <w:rsid w:val="00BF6D34"/>
    <w:rsid w:val="00BF7149"/>
    <w:rsid w:val="00BF74F0"/>
    <w:rsid w:val="00BF7844"/>
    <w:rsid w:val="00BF796E"/>
    <w:rsid w:val="00BF7AC9"/>
    <w:rsid w:val="00BF7BB8"/>
    <w:rsid w:val="00BF7C87"/>
    <w:rsid w:val="00BF7D39"/>
    <w:rsid w:val="00C000F9"/>
    <w:rsid w:val="00C00171"/>
    <w:rsid w:val="00C00E27"/>
    <w:rsid w:val="00C01050"/>
    <w:rsid w:val="00C013D6"/>
    <w:rsid w:val="00C01B58"/>
    <w:rsid w:val="00C02196"/>
    <w:rsid w:val="00C0238C"/>
    <w:rsid w:val="00C02951"/>
    <w:rsid w:val="00C02FB1"/>
    <w:rsid w:val="00C0355A"/>
    <w:rsid w:val="00C0362F"/>
    <w:rsid w:val="00C03942"/>
    <w:rsid w:val="00C03F24"/>
    <w:rsid w:val="00C04043"/>
    <w:rsid w:val="00C04249"/>
    <w:rsid w:val="00C0426D"/>
    <w:rsid w:val="00C042EB"/>
    <w:rsid w:val="00C04354"/>
    <w:rsid w:val="00C05582"/>
    <w:rsid w:val="00C05E15"/>
    <w:rsid w:val="00C05F4E"/>
    <w:rsid w:val="00C06279"/>
    <w:rsid w:val="00C071EF"/>
    <w:rsid w:val="00C072CA"/>
    <w:rsid w:val="00C07419"/>
    <w:rsid w:val="00C0793C"/>
    <w:rsid w:val="00C0797A"/>
    <w:rsid w:val="00C07F6D"/>
    <w:rsid w:val="00C103CC"/>
    <w:rsid w:val="00C103D5"/>
    <w:rsid w:val="00C10E82"/>
    <w:rsid w:val="00C10EF0"/>
    <w:rsid w:val="00C110FE"/>
    <w:rsid w:val="00C11254"/>
    <w:rsid w:val="00C11577"/>
    <w:rsid w:val="00C116DE"/>
    <w:rsid w:val="00C11725"/>
    <w:rsid w:val="00C12644"/>
    <w:rsid w:val="00C129CF"/>
    <w:rsid w:val="00C12A73"/>
    <w:rsid w:val="00C12F49"/>
    <w:rsid w:val="00C1306E"/>
    <w:rsid w:val="00C13111"/>
    <w:rsid w:val="00C133A2"/>
    <w:rsid w:val="00C133B5"/>
    <w:rsid w:val="00C133BC"/>
    <w:rsid w:val="00C134EE"/>
    <w:rsid w:val="00C144C9"/>
    <w:rsid w:val="00C144EB"/>
    <w:rsid w:val="00C14A1D"/>
    <w:rsid w:val="00C14BE3"/>
    <w:rsid w:val="00C14D38"/>
    <w:rsid w:val="00C150F2"/>
    <w:rsid w:val="00C15218"/>
    <w:rsid w:val="00C158C4"/>
    <w:rsid w:val="00C15B5E"/>
    <w:rsid w:val="00C15C60"/>
    <w:rsid w:val="00C15F0A"/>
    <w:rsid w:val="00C16336"/>
    <w:rsid w:val="00C16528"/>
    <w:rsid w:val="00C17D38"/>
    <w:rsid w:val="00C17D73"/>
    <w:rsid w:val="00C17E02"/>
    <w:rsid w:val="00C2013F"/>
    <w:rsid w:val="00C2024A"/>
    <w:rsid w:val="00C20B5F"/>
    <w:rsid w:val="00C20D70"/>
    <w:rsid w:val="00C20EC1"/>
    <w:rsid w:val="00C20FD7"/>
    <w:rsid w:val="00C2113B"/>
    <w:rsid w:val="00C2115F"/>
    <w:rsid w:val="00C2126E"/>
    <w:rsid w:val="00C213F4"/>
    <w:rsid w:val="00C21BFE"/>
    <w:rsid w:val="00C22005"/>
    <w:rsid w:val="00C22326"/>
    <w:rsid w:val="00C22B02"/>
    <w:rsid w:val="00C233E8"/>
    <w:rsid w:val="00C2349E"/>
    <w:rsid w:val="00C23E8B"/>
    <w:rsid w:val="00C240C2"/>
    <w:rsid w:val="00C243C3"/>
    <w:rsid w:val="00C24705"/>
    <w:rsid w:val="00C24D88"/>
    <w:rsid w:val="00C25040"/>
    <w:rsid w:val="00C25283"/>
    <w:rsid w:val="00C2543A"/>
    <w:rsid w:val="00C25E16"/>
    <w:rsid w:val="00C26863"/>
    <w:rsid w:val="00C26BAC"/>
    <w:rsid w:val="00C27106"/>
    <w:rsid w:val="00C271BA"/>
    <w:rsid w:val="00C277A9"/>
    <w:rsid w:val="00C30221"/>
    <w:rsid w:val="00C30310"/>
    <w:rsid w:val="00C3032C"/>
    <w:rsid w:val="00C3091C"/>
    <w:rsid w:val="00C30C56"/>
    <w:rsid w:val="00C30F26"/>
    <w:rsid w:val="00C31612"/>
    <w:rsid w:val="00C3166B"/>
    <w:rsid w:val="00C3259C"/>
    <w:rsid w:val="00C32796"/>
    <w:rsid w:val="00C328ED"/>
    <w:rsid w:val="00C33596"/>
    <w:rsid w:val="00C33B0F"/>
    <w:rsid w:val="00C33CC3"/>
    <w:rsid w:val="00C33D0F"/>
    <w:rsid w:val="00C33FE8"/>
    <w:rsid w:val="00C3497B"/>
    <w:rsid w:val="00C34A62"/>
    <w:rsid w:val="00C34ACC"/>
    <w:rsid w:val="00C34C60"/>
    <w:rsid w:val="00C35717"/>
    <w:rsid w:val="00C35838"/>
    <w:rsid w:val="00C35CFF"/>
    <w:rsid w:val="00C35D43"/>
    <w:rsid w:val="00C3629A"/>
    <w:rsid w:val="00C3640D"/>
    <w:rsid w:val="00C36FB2"/>
    <w:rsid w:val="00C36FF3"/>
    <w:rsid w:val="00C3752B"/>
    <w:rsid w:val="00C37656"/>
    <w:rsid w:val="00C376A2"/>
    <w:rsid w:val="00C37828"/>
    <w:rsid w:val="00C37EB2"/>
    <w:rsid w:val="00C4060F"/>
    <w:rsid w:val="00C40C3A"/>
    <w:rsid w:val="00C40FF2"/>
    <w:rsid w:val="00C4192F"/>
    <w:rsid w:val="00C41A00"/>
    <w:rsid w:val="00C423EF"/>
    <w:rsid w:val="00C4296D"/>
    <w:rsid w:val="00C42990"/>
    <w:rsid w:val="00C429A0"/>
    <w:rsid w:val="00C42A41"/>
    <w:rsid w:val="00C42B77"/>
    <w:rsid w:val="00C42DE2"/>
    <w:rsid w:val="00C4455D"/>
    <w:rsid w:val="00C446CE"/>
    <w:rsid w:val="00C44722"/>
    <w:rsid w:val="00C44CD7"/>
    <w:rsid w:val="00C4570A"/>
    <w:rsid w:val="00C4570F"/>
    <w:rsid w:val="00C4571F"/>
    <w:rsid w:val="00C45BE2"/>
    <w:rsid w:val="00C45C64"/>
    <w:rsid w:val="00C46062"/>
    <w:rsid w:val="00C46B25"/>
    <w:rsid w:val="00C46D49"/>
    <w:rsid w:val="00C47023"/>
    <w:rsid w:val="00C47AA0"/>
    <w:rsid w:val="00C50015"/>
    <w:rsid w:val="00C500FE"/>
    <w:rsid w:val="00C5024D"/>
    <w:rsid w:val="00C50842"/>
    <w:rsid w:val="00C50923"/>
    <w:rsid w:val="00C50F65"/>
    <w:rsid w:val="00C5102E"/>
    <w:rsid w:val="00C510F3"/>
    <w:rsid w:val="00C510FB"/>
    <w:rsid w:val="00C51200"/>
    <w:rsid w:val="00C519DD"/>
    <w:rsid w:val="00C51BAF"/>
    <w:rsid w:val="00C51C82"/>
    <w:rsid w:val="00C51FE7"/>
    <w:rsid w:val="00C5209D"/>
    <w:rsid w:val="00C52215"/>
    <w:rsid w:val="00C5247A"/>
    <w:rsid w:val="00C52A79"/>
    <w:rsid w:val="00C52A8A"/>
    <w:rsid w:val="00C52E55"/>
    <w:rsid w:val="00C53193"/>
    <w:rsid w:val="00C53613"/>
    <w:rsid w:val="00C536EF"/>
    <w:rsid w:val="00C53761"/>
    <w:rsid w:val="00C53920"/>
    <w:rsid w:val="00C53DAE"/>
    <w:rsid w:val="00C53E80"/>
    <w:rsid w:val="00C53F11"/>
    <w:rsid w:val="00C549DB"/>
    <w:rsid w:val="00C54D8A"/>
    <w:rsid w:val="00C550F4"/>
    <w:rsid w:val="00C557B9"/>
    <w:rsid w:val="00C55F37"/>
    <w:rsid w:val="00C56159"/>
    <w:rsid w:val="00C563A8"/>
    <w:rsid w:val="00C5674C"/>
    <w:rsid w:val="00C56CDB"/>
    <w:rsid w:val="00C57A9C"/>
    <w:rsid w:val="00C6022E"/>
    <w:rsid w:val="00C602FC"/>
    <w:rsid w:val="00C60396"/>
    <w:rsid w:val="00C605F3"/>
    <w:rsid w:val="00C60633"/>
    <w:rsid w:val="00C606CB"/>
    <w:rsid w:val="00C607D6"/>
    <w:rsid w:val="00C607F3"/>
    <w:rsid w:val="00C60909"/>
    <w:rsid w:val="00C609C9"/>
    <w:rsid w:val="00C610A3"/>
    <w:rsid w:val="00C6172E"/>
    <w:rsid w:val="00C617FC"/>
    <w:rsid w:val="00C61E2A"/>
    <w:rsid w:val="00C61F83"/>
    <w:rsid w:val="00C62360"/>
    <w:rsid w:val="00C62424"/>
    <w:rsid w:val="00C62521"/>
    <w:rsid w:val="00C6255D"/>
    <w:rsid w:val="00C6270E"/>
    <w:rsid w:val="00C62715"/>
    <w:rsid w:val="00C63736"/>
    <w:rsid w:val="00C63B50"/>
    <w:rsid w:val="00C63D33"/>
    <w:rsid w:val="00C64123"/>
    <w:rsid w:val="00C6418D"/>
    <w:rsid w:val="00C643E4"/>
    <w:rsid w:val="00C64614"/>
    <w:rsid w:val="00C64687"/>
    <w:rsid w:val="00C648B1"/>
    <w:rsid w:val="00C64D8D"/>
    <w:rsid w:val="00C65906"/>
    <w:rsid w:val="00C65DCA"/>
    <w:rsid w:val="00C6608E"/>
    <w:rsid w:val="00C66262"/>
    <w:rsid w:val="00C662AE"/>
    <w:rsid w:val="00C664B1"/>
    <w:rsid w:val="00C66825"/>
    <w:rsid w:val="00C66E4B"/>
    <w:rsid w:val="00C66E7D"/>
    <w:rsid w:val="00C67071"/>
    <w:rsid w:val="00C6754E"/>
    <w:rsid w:val="00C6759D"/>
    <w:rsid w:val="00C675EF"/>
    <w:rsid w:val="00C6796C"/>
    <w:rsid w:val="00C67A8E"/>
    <w:rsid w:val="00C67B75"/>
    <w:rsid w:val="00C67C3B"/>
    <w:rsid w:val="00C70398"/>
    <w:rsid w:val="00C703E0"/>
    <w:rsid w:val="00C7107B"/>
    <w:rsid w:val="00C71246"/>
    <w:rsid w:val="00C7155E"/>
    <w:rsid w:val="00C71A5C"/>
    <w:rsid w:val="00C71D7B"/>
    <w:rsid w:val="00C723BE"/>
    <w:rsid w:val="00C7247B"/>
    <w:rsid w:val="00C724F7"/>
    <w:rsid w:val="00C73379"/>
    <w:rsid w:val="00C73695"/>
    <w:rsid w:val="00C73707"/>
    <w:rsid w:val="00C73B52"/>
    <w:rsid w:val="00C73C3E"/>
    <w:rsid w:val="00C73FC7"/>
    <w:rsid w:val="00C740B3"/>
    <w:rsid w:val="00C744FE"/>
    <w:rsid w:val="00C75263"/>
    <w:rsid w:val="00C75620"/>
    <w:rsid w:val="00C7569D"/>
    <w:rsid w:val="00C75881"/>
    <w:rsid w:val="00C75925"/>
    <w:rsid w:val="00C75F0F"/>
    <w:rsid w:val="00C762F5"/>
    <w:rsid w:val="00C765C3"/>
    <w:rsid w:val="00C76AD8"/>
    <w:rsid w:val="00C771CC"/>
    <w:rsid w:val="00C77C91"/>
    <w:rsid w:val="00C77EDE"/>
    <w:rsid w:val="00C77EF7"/>
    <w:rsid w:val="00C8015D"/>
    <w:rsid w:val="00C80299"/>
    <w:rsid w:val="00C817EC"/>
    <w:rsid w:val="00C819FE"/>
    <w:rsid w:val="00C81ADB"/>
    <w:rsid w:val="00C82272"/>
    <w:rsid w:val="00C828E1"/>
    <w:rsid w:val="00C82946"/>
    <w:rsid w:val="00C83779"/>
    <w:rsid w:val="00C842B3"/>
    <w:rsid w:val="00C84497"/>
    <w:rsid w:val="00C85CB4"/>
    <w:rsid w:val="00C85D04"/>
    <w:rsid w:val="00C85DA6"/>
    <w:rsid w:val="00C86067"/>
    <w:rsid w:val="00C8664E"/>
    <w:rsid w:val="00C86A04"/>
    <w:rsid w:val="00C86C9B"/>
    <w:rsid w:val="00C86EFD"/>
    <w:rsid w:val="00C8731E"/>
    <w:rsid w:val="00C875E0"/>
    <w:rsid w:val="00C87683"/>
    <w:rsid w:val="00C876D9"/>
    <w:rsid w:val="00C878C0"/>
    <w:rsid w:val="00C90D50"/>
    <w:rsid w:val="00C90D7B"/>
    <w:rsid w:val="00C91259"/>
    <w:rsid w:val="00C91606"/>
    <w:rsid w:val="00C9177D"/>
    <w:rsid w:val="00C9194A"/>
    <w:rsid w:val="00C91D3A"/>
    <w:rsid w:val="00C9278A"/>
    <w:rsid w:val="00C92C60"/>
    <w:rsid w:val="00C93081"/>
    <w:rsid w:val="00C931E1"/>
    <w:rsid w:val="00C932B2"/>
    <w:rsid w:val="00C93751"/>
    <w:rsid w:val="00C93AE1"/>
    <w:rsid w:val="00C93B9A"/>
    <w:rsid w:val="00C93F84"/>
    <w:rsid w:val="00C94215"/>
    <w:rsid w:val="00C9436A"/>
    <w:rsid w:val="00C94538"/>
    <w:rsid w:val="00C947C4"/>
    <w:rsid w:val="00C94917"/>
    <w:rsid w:val="00C9558A"/>
    <w:rsid w:val="00C95F58"/>
    <w:rsid w:val="00C9670E"/>
    <w:rsid w:val="00C968FC"/>
    <w:rsid w:val="00C96CE7"/>
    <w:rsid w:val="00C96F4C"/>
    <w:rsid w:val="00C974F8"/>
    <w:rsid w:val="00C9752E"/>
    <w:rsid w:val="00C97FD5"/>
    <w:rsid w:val="00CA000A"/>
    <w:rsid w:val="00CA0275"/>
    <w:rsid w:val="00CA02CF"/>
    <w:rsid w:val="00CA06E4"/>
    <w:rsid w:val="00CA10C6"/>
    <w:rsid w:val="00CA112C"/>
    <w:rsid w:val="00CA14D3"/>
    <w:rsid w:val="00CA1757"/>
    <w:rsid w:val="00CA1818"/>
    <w:rsid w:val="00CA218F"/>
    <w:rsid w:val="00CA2A44"/>
    <w:rsid w:val="00CA2C93"/>
    <w:rsid w:val="00CA30A2"/>
    <w:rsid w:val="00CA38D0"/>
    <w:rsid w:val="00CA458C"/>
    <w:rsid w:val="00CA4A77"/>
    <w:rsid w:val="00CA5489"/>
    <w:rsid w:val="00CA560A"/>
    <w:rsid w:val="00CA58C9"/>
    <w:rsid w:val="00CA6025"/>
    <w:rsid w:val="00CA684F"/>
    <w:rsid w:val="00CA6957"/>
    <w:rsid w:val="00CA7157"/>
    <w:rsid w:val="00CA73A9"/>
    <w:rsid w:val="00CA7CB7"/>
    <w:rsid w:val="00CA7FC2"/>
    <w:rsid w:val="00CB0341"/>
    <w:rsid w:val="00CB057D"/>
    <w:rsid w:val="00CB09B1"/>
    <w:rsid w:val="00CB0F6C"/>
    <w:rsid w:val="00CB158C"/>
    <w:rsid w:val="00CB1C13"/>
    <w:rsid w:val="00CB2402"/>
    <w:rsid w:val="00CB257E"/>
    <w:rsid w:val="00CB2673"/>
    <w:rsid w:val="00CB2A69"/>
    <w:rsid w:val="00CB2AB6"/>
    <w:rsid w:val="00CB301B"/>
    <w:rsid w:val="00CB379C"/>
    <w:rsid w:val="00CB3B41"/>
    <w:rsid w:val="00CB4038"/>
    <w:rsid w:val="00CB436A"/>
    <w:rsid w:val="00CB4AB8"/>
    <w:rsid w:val="00CB4D2F"/>
    <w:rsid w:val="00CB4D85"/>
    <w:rsid w:val="00CB5063"/>
    <w:rsid w:val="00CB50E6"/>
    <w:rsid w:val="00CB5183"/>
    <w:rsid w:val="00CB5790"/>
    <w:rsid w:val="00CB58DE"/>
    <w:rsid w:val="00CB58F2"/>
    <w:rsid w:val="00CB5BF2"/>
    <w:rsid w:val="00CB5E51"/>
    <w:rsid w:val="00CB61FC"/>
    <w:rsid w:val="00CB6522"/>
    <w:rsid w:val="00CB6EDF"/>
    <w:rsid w:val="00CB7AAD"/>
    <w:rsid w:val="00CB7B30"/>
    <w:rsid w:val="00CB7B74"/>
    <w:rsid w:val="00CC0A49"/>
    <w:rsid w:val="00CC0D0D"/>
    <w:rsid w:val="00CC0DBD"/>
    <w:rsid w:val="00CC146E"/>
    <w:rsid w:val="00CC18E1"/>
    <w:rsid w:val="00CC1B7D"/>
    <w:rsid w:val="00CC2287"/>
    <w:rsid w:val="00CC23A6"/>
    <w:rsid w:val="00CC2423"/>
    <w:rsid w:val="00CC2558"/>
    <w:rsid w:val="00CC2928"/>
    <w:rsid w:val="00CC2AA8"/>
    <w:rsid w:val="00CC2AF1"/>
    <w:rsid w:val="00CC2C48"/>
    <w:rsid w:val="00CC40D1"/>
    <w:rsid w:val="00CC450D"/>
    <w:rsid w:val="00CC4707"/>
    <w:rsid w:val="00CC48F1"/>
    <w:rsid w:val="00CC4F9E"/>
    <w:rsid w:val="00CC500A"/>
    <w:rsid w:val="00CC5147"/>
    <w:rsid w:val="00CC5891"/>
    <w:rsid w:val="00CC591F"/>
    <w:rsid w:val="00CC63B9"/>
    <w:rsid w:val="00CC6729"/>
    <w:rsid w:val="00CC677C"/>
    <w:rsid w:val="00CC6A72"/>
    <w:rsid w:val="00CC6B41"/>
    <w:rsid w:val="00CC6CCA"/>
    <w:rsid w:val="00CC7F3E"/>
    <w:rsid w:val="00CD0323"/>
    <w:rsid w:val="00CD0C4F"/>
    <w:rsid w:val="00CD0D3F"/>
    <w:rsid w:val="00CD0EF7"/>
    <w:rsid w:val="00CD0F68"/>
    <w:rsid w:val="00CD158C"/>
    <w:rsid w:val="00CD2934"/>
    <w:rsid w:val="00CD2B2B"/>
    <w:rsid w:val="00CD36BF"/>
    <w:rsid w:val="00CD38B0"/>
    <w:rsid w:val="00CD45E8"/>
    <w:rsid w:val="00CD4604"/>
    <w:rsid w:val="00CD484E"/>
    <w:rsid w:val="00CD486F"/>
    <w:rsid w:val="00CD4897"/>
    <w:rsid w:val="00CD4AE6"/>
    <w:rsid w:val="00CD4C73"/>
    <w:rsid w:val="00CD4F07"/>
    <w:rsid w:val="00CD4F55"/>
    <w:rsid w:val="00CD51C5"/>
    <w:rsid w:val="00CD51D7"/>
    <w:rsid w:val="00CD54D8"/>
    <w:rsid w:val="00CD5C43"/>
    <w:rsid w:val="00CD66BF"/>
    <w:rsid w:val="00CD6B90"/>
    <w:rsid w:val="00CD6EEC"/>
    <w:rsid w:val="00CD7344"/>
    <w:rsid w:val="00CD73BD"/>
    <w:rsid w:val="00CE00D9"/>
    <w:rsid w:val="00CE027E"/>
    <w:rsid w:val="00CE0377"/>
    <w:rsid w:val="00CE080D"/>
    <w:rsid w:val="00CE0D03"/>
    <w:rsid w:val="00CE103C"/>
    <w:rsid w:val="00CE1243"/>
    <w:rsid w:val="00CE12A7"/>
    <w:rsid w:val="00CE14D0"/>
    <w:rsid w:val="00CE16C5"/>
    <w:rsid w:val="00CE1798"/>
    <w:rsid w:val="00CE1B83"/>
    <w:rsid w:val="00CE1B9C"/>
    <w:rsid w:val="00CE239A"/>
    <w:rsid w:val="00CE246A"/>
    <w:rsid w:val="00CE25AB"/>
    <w:rsid w:val="00CE266D"/>
    <w:rsid w:val="00CE285A"/>
    <w:rsid w:val="00CE2930"/>
    <w:rsid w:val="00CE303D"/>
    <w:rsid w:val="00CE3471"/>
    <w:rsid w:val="00CE41CC"/>
    <w:rsid w:val="00CE4371"/>
    <w:rsid w:val="00CE4904"/>
    <w:rsid w:val="00CE4C4B"/>
    <w:rsid w:val="00CE5511"/>
    <w:rsid w:val="00CE6247"/>
    <w:rsid w:val="00CE640E"/>
    <w:rsid w:val="00CE65AB"/>
    <w:rsid w:val="00CE6765"/>
    <w:rsid w:val="00CE690E"/>
    <w:rsid w:val="00CE71FA"/>
    <w:rsid w:val="00CE763C"/>
    <w:rsid w:val="00CE77C6"/>
    <w:rsid w:val="00CE7F3C"/>
    <w:rsid w:val="00CF0A0B"/>
    <w:rsid w:val="00CF0D05"/>
    <w:rsid w:val="00CF17E6"/>
    <w:rsid w:val="00CF1883"/>
    <w:rsid w:val="00CF188B"/>
    <w:rsid w:val="00CF1934"/>
    <w:rsid w:val="00CF1BBE"/>
    <w:rsid w:val="00CF1C60"/>
    <w:rsid w:val="00CF1FD7"/>
    <w:rsid w:val="00CF2558"/>
    <w:rsid w:val="00CF27A2"/>
    <w:rsid w:val="00CF2E8B"/>
    <w:rsid w:val="00CF3338"/>
    <w:rsid w:val="00CF38BF"/>
    <w:rsid w:val="00CF4585"/>
    <w:rsid w:val="00CF4C08"/>
    <w:rsid w:val="00CF4D6E"/>
    <w:rsid w:val="00CF5E87"/>
    <w:rsid w:val="00CF60D4"/>
    <w:rsid w:val="00CF6344"/>
    <w:rsid w:val="00CF6AA3"/>
    <w:rsid w:val="00CF6FCF"/>
    <w:rsid w:val="00CF73C7"/>
    <w:rsid w:val="00CF79B2"/>
    <w:rsid w:val="00CF7E78"/>
    <w:rsid w:val="00CF7F9E"/>
    <w:rsid w:val="00D00D87"/>
    <w:rsid w:val="00D00DD3"/>
    <w:rsid w:val="00D00E0C"/>
    <w:rsid w:val="00D00E36"/>
    <w:rsid w:val="00D01107"/>
    <w:rsid w:val="00D0128D"/>
    <w:rsid w:val="00D01721"/>
    <w:rsid w:val="00D01819"/>
    <w:rsid w:val="00D01839"/>
    <w:rsid w:val="00D02031"/>
    <w:rsid w:val="00D02096"/>
    <w:rsid w:val="00D02788"/>
    <w:rsid w:val="00D02968"/>
    <w:rsid w:val="00D02B4A"/>
    <w:rsid w:val="00D033A1"/>
    <w:rsid w:val="00D03846"/>
    <w:rsid w:val="00D0435D"/>
    <w:rsid w:val="00D04651"/>
    <w:rsid w:val="00D04A5F"/>
    <w:rsid w:val="00D04F63"/>
    <w:rsid w:val="00D04FA8"/>
    <w:rsid w:val="00D04FE6"/>
    <w:rsid w:val="00D057B7"/>
    <w:rsid w:val="00D057C1"/>
    <w:rsid w:val="00D058E9"/>
    <w:rsid w:val="00D05C3B"/>
    <w:rsid w:val="00D05D09"/>
    <w:rsid w:val="00D06C3F"/>
    <w:rsid w:val="00D06CA9"/>
    <w:rsid w:val="00D06D8B"/>
    <w:rsid w:val="00D06F06"/>
    <w:rsid w:val="00D07308"/>
    <w:rsid w:val="00D0790A"/>
    <w:rsid w:val="00D07987"/>
    <w:rsid w:val="00D1038C"/>
    <w:rsid w:val="00D1048B"/>
    <w:rsid w:val="00D10C24"/>
    <w:rsid w:val="00D1105F"/>
    <w:rsid w:val="00D1175F"/>
    <w:rsid w:val="00D118F3"/>
    <w:rsid w:val="00D119B8"/>
    <w:rsid w:val="00D12621"/>
    <w:rsid w:val="00D1263C"/>
    <w:rsid w:val="00D12888"/>
    <w:rsid w:val="00D12E5F"/>
    <w:rsid w:val="00D1380F"/>
    <w:rsid w:val="00D139FD"/>
    <w:rsid w:val="00D13D1C"/>
    <w:rsid w:val="00D13FD0"/>
    <w:rsid w:val="00D14364"/>
    <w:rsid w:val="00D1474D"/>
    <w:rsid w:val="00D14FD6"/>
    <w:rsid w:val="00D157CD"/>
    <w:rsid w:val="00D16091"/>
    <w:rsid w:val="00D1612F"/>
    <w:rsid w:val="00D163FB"/>
    <w:rsid w:val="00D16686"/>
    <w:rsid w:val="00D172F0"/>
    <w:rsid w:val="00D17348"/>
    <w:rsid w:val="00D179C3"/>
    <w:rsid w:val="00D17BB4"/>
    <w:rsid w:val="00D20374"/>
    <w:rsid w:val="00D20800"/>
    <w:rsid w:val="00D20A6E"/>
    <w:rsid w:val="00D20B24"/>
    <w:rsid w:val="00D20C15"/>
    <w:rsid w:val="00D213CF"/>
    <w:rsid w:val="00D21688"/>
    <w:rsid w:val="00D219EF"/>
    <w:rsid w:val="00D21E9A"/>
    <w:rsid w:val="00D21F5A"/>
    <w:rsid w:val="00D22470"/>
    <w:rsid w:val="00D23366"/>
    <w:rsid w:val="00D2341F"/>
    <w:rsid w:val="00D23457"/>
    <w:rsid w:val="00D23576"/>
    <w:rsid w:val="00D23872"/>
    <w:rsid w:val="00D23A29"/>
    <w:rsid w:val="00D23E0A"/>
    <w:rsid w:val="00D24044"/>
    <w:rsid w:val="00D2404A"/>
    <w:rsid w:val="00D24295"/>
    <w:rsid w:val="00D24506"/>
    <w:rsid w:val="00D24711"/>
    <w:rsid w:val="00D24781"/>
    <w:rsid w:val="00D24B7D"/>
    <w:rsid w:val="00D24C64"/>
    <w:rsid w:val="00D24FDC"/>
    <w:rsid w:val="00D25DCE"/>
    <w:rsid w:val="00D25EC2"/>
    <w:rsid w:val="00D26240"/>
    <w:rsid w:val="00D264A9"/>
    <w:rsid w:val="00D26512"/>
    <w:rsid w:val="00D26C93"/>
    <w:rsid w:val="00D274F4"/>
    <w:rsid w:val="00D27546"/>
    <w:rsid w:val="00D27AEA"/>
    <w:rsid w:val="00D27C56"/>
    <w:rsid w:val="00D27EB1"/>
    <w:rsid w:val="00D30267"/>
    <w:rsid w:val="00D30D11"/>
    <w:rsid w:val="00D30D27"/>
    <w:rsid w:val="00D30E88"/>
    <w:rsid w:val="00D30FF2"/>
    <w:rsid w:val="00D3140A"/>
    <w:rsid w:val="00D315D6"/>
    <w:rsid w:val="00D31663"/>
    <w:rsid w:val="00D31AEF"/>
    <w:rsid w:val="00D3227F"/>
    <w:rsid w:val="00D323C9"/>
    <w:rsid w:val="00D323F9"/>
    <w:rsid w:val="00D32494"/>
    <w:rsid w:val="00D32BE7"/>
    <w:rsid w:val="00D32F66"/>
    <w:rsid w:val="00D3379A"/>
    <w:rsid w:val="00D33964"/>
    <w:rsid w:val="00D33A6D"/>
    <w:rsid w:val="00D33D84"/>
    <w:rsid w:val="00D343C2"/>
    <w:rsid w:val="00D344F6"/>
    <w:rsid w:val="00D34781"/>
    <w:rsid w:val="00D34960"/>
    <w:rsid w:val="00D35052"/>
    <w:rsid w:val="00D350B4"/>
    <w:rsid w:val="00D35757"/>
    <w:rsid w:val="00D359D1"/>
    <w:rsid w:val="00D35B13"/>
    <w:rsid w:val="00D36599"/>
    <w:rsid w:val="00D36D28"/>
    <w:rsid w:val="00D37055"/>
    <w:rsid w:val="00D37359"/>
    <w:rsid w:val="00D374E6"/>
    <w:rsid w:val="00D37D5B"/>
    <w:rsid w:val="00D403F4"/>
    <w:rsid w:val="00D4050E"/>
    <w:rsid w:val="00D4091B"/>
    <w:rsid w:val="00D40B9A"/>
    <w:rsid w:val="00D40D51"/>
    <w:rsid w:val="00D40D67"/>
    <w:rsid w:val="00D40E43"/>
    <w:rsid w:val="00D40F39"/>
    <w:rsid w:val="00D41068"/>
    <w:rsid w:val="00D41105"/>
    <w:rsid w:val="00D41332"/>
    <w:rsid w:val="00D4141D"/>
    <w:rsid w:val="00D41444"/>
    <w:rsid w:val="00D415B3"/>
    <w:rsid w:val="00D417DE"/>
    <w:rsid w:val="00D41A0E"/>
    <w:rsid w:val="00D41D38"/>
    <w:rsid w:val="00D41EBE"/>
    <w:rsid w:val="00D421F4"/>
    <w:rsid w:val="00D42811"/>
    <w:rsid w:val="00D431E7"/>
    <w:rsid w:val="00D435BC"/>
    <w:rsid w:val="00D439E0"/>
    <w:rsid w:val="00D43BD6"/>
    <w:rsid w:val="00D43DEB"/>
    <w:rsid w:val="00D440A7"/>
    <w:rsid w:val="00D442C5"/>
    <w:rsid w:val="00D444A5"/>
    <w:rsid w:val="00D4450C"/>
    <w:rsid w:val="00D44895"/>
    <w:rsid w:val="00D44FC5"/>
    <w:rsid w:val="00D452A4"/>
    <w:rsid w:val="00D45682"/>
    <w:rsid w:val="00D45863"/>
    <w:rsid w:val="00D45AFC"/>
    <w:rsid w:val="00D45C5B"/>
    <w:rsid w:val="00D45E6B"/>
    <w:rsid w:val="00D462AF"/>
    <w:rsid w:val="00D46ABB"/>
    <w:rsid w:val="00D472EB"/>
    <w:rsid w:val="00D47926"/>
    <w:rsid w:val="00D47E6F"/>
    <w:rsid w:val="00D5019B"/>
    <w:rsid w:val="00D502F1"/>
    <w:rsid w:val="00D50487"/>
    <w:rsid w:val="00D50585"/>
    <w:rsid w:val="00D508FE"/>
    <w:rsid w:val="00D50A00"/>
    <w:rsid w:val="00D5106D"/>
    <w:rsid w:val="00D51493"/>
    <w:rsid w:val="00D51496"/>
    <w:rsid w:val="00D5151B"/>
    <w:rsid w:val="00D51D1E"/>
    <w:rsid w:val="00D51DE6"/>
    <w:rsid w:val="00D52060"/>
    <w:rsid w:val="00D52351"/>
    <w:rsid w:val="00D52845"/>
    <w:rsid w:val="00D52E66"/>
    <w:rsid w:val="00D52FCB"/>
    <w:rsid w:val="00D53366"/>
    <w:rsid w:val="00D534B5"/>
    <w:rsid w:val="00D53551"/>
    <w:rsid w:val="00D53954"/>
    <w:rsid w:val="00D539A6"/>
    <w:rsid w:val="00D53A0C"/>
    <w:rsid w:val="00D53E17"/>
    <w:rsid w:val="00D54532"/>
    <w:rsid w:val="00D54B5E"/>
    <w:rsid w:val="00D5516C"/>
    <w:rsid w:val="00D563AF"/>
    <w:rsid w:val="00D56632"/>
    <w:rsid w:val="00D56922"/>
    <w:rsid w:val="00D56D47"/>
    <w:rsid w:val="00D56E83"/>
    <w:rsid w:val="00D570F4"/>
    <w:rsid w:val="00D574BF"/>
    <w:rsid w:val="00D575CB"/>
    <w:rsid w:val="00D577E0"/>
    <w:rsid w:val="00D600BA"/>
    <w:rsid w:val="00D604B9"/>
    <w:rsid w:val="00D607F8"/>
    <w:rsid w:val="00D60FCB"/>
    <w:rsid w:val="00D60FFA"/>
    <w:rsid w:val="00D6102A"/>
    <w:rsid w:val="00D61939"/>
    <w:rsid w:val="00D619E1"/>
    <w:rsid w:val="00D61B7B"/>
    <w:rsid w:val="00D61C4C"/>
    <w:rsid w:val="00D61CBC"/>
    <w:rsid w:val="00D62B48"/>
    <w:rsid w:val="00D62C47"/>
    <w:rsid w:val="00D62F39"/>
    <w:rsid w:val="00D6302B"/>
    <w:rsid w:val="00D64013"/>
    <w:rsid w:val="00D64113"/>
    <w:rsid w:val="00D64223"/>
    <w:rsid w:val="00D6460E"/>
    <w:rsid w:val="00D65201"/>
    <w:rsid w:val="00D65276"/>
    <w:rsid w:val="00D65567"/>
    <w:rsid w:val="00D656B7"/>
    <w:rsid w:val="00D65EF4"/>
    <w:rsid w:val="00D66250"/>
    <w:rsid w:val="00D66695"/>
    <w:rsid w:val="00D66EFD"/>
    <w:rsid w:val="00D67000"/>
    <w:rsid w:val="00D678E7"/>
    <w:rsid w:val="00D67AE8"/>
    <w:rsid w:val="00D67D78"/>
    <w:rsid w:val="00D67EC5"/>
    <w:rsid w:val="00D701E6"/>
    <w:rsid w:val="00D70345"/>
    <w:rsid w:val="00D704FB"/>
    <w:rsid w:val="00D705ED"/>
    <w:rsid w:val="00D70B3A"/>
    <w:rsid w:val="00D70CB4"/>
    <w:rsid w:val="00D70F26"/>
    <w:rsid w:val="00D71532"/>
    <w:rsid w:val="00D71730"/>
    <w:rsid w:val="00D718FC"/>
    <w:rsid w:val="00D7190D"/>
    <w:rsid w:val="00D71A48"/>
    <w:rsid w:val="00D71A9B"/>
    <w:rsid w:val="00D71D49"/>
    <w:rsid w:val="00D71FEC"/>
    <w:rsid w:val="00D72821"/>
    <w:rsid w:val="00D72E97"/>
    <w:rsid w:val="00D73B0C"/>
    <w:rsid w:val="00D73FE1"/>
    <w:rsid w:val="00D741AC"/>
    <w:rsid w:val="00D74AC7"/>
    <w:rsid w:val="00D754A6"/>
    <w:rsid w:val="00D75659"/>
    <w:rsid w:val="00D75D11"/>
    <w:rsid w:val="00D766F7"/>
    <w:rsid w:val="00D76E79"/>
    <w:rsid w:val="00D778B3"/>
    <w:rsid w:val="00D80068"/>
    <w:rsid w:val="00D80343"/>
    <w:rsid w:val="00D80555"/>
    <w:rsid w:val="00D80809"/>
    <w:rsid w:val="00D80812"/>
    <w:rsid w:val="00D80AD0"/>
    <w:rsid w:val="00D80CCB"/>
    <w:rsid w:val="00D80D53"/>
    <w:rsid w:val="00D80E62"/>
    <w:rsid w:val="00D8162F"/>
    <w:rsid w:val="00D8164D"/>
    <w:rsid w:val="00D816BC"/>
    <w:rsid w:val="00D82364"/>
    <w:rsid w:val="00D8265C"/>
    <w:rsid w:val="00D82DC6"/>
    <w:rsid w:val="00D82F83"/>
    <w:rsid w:val="00D83577"/>
    <w:rsid w:val="00D836E4"/>
    <w:rsid w:val="00D83798"/>
    <w:rsid w:val="00D83A88"/>
    <w:rsid w:val="00D83E85"/>
    <w:rsid w:val="00D84D5C"/>
    <w:rsid w:val="00D84E89"/>
    <w:rsid w:val="00D84EDA"/>
    <w:rsid w:val="00D84F04"/>
    <w:rsid w:val="00D85038"/>
    <w:rsid w:val="00D85224"/>
    <w:rsid w:val="00D858F8"/>
    <w:rsid w:val="00D85944"/>
    <w:rsid w:val="00D86086"/>
    <w:rsid w:val="00D86575"/>
    <w:rsid w:val="00D866D6"/>
    <w:rsid w:val="00D8698C"/>
    <w:rsid w:val="00D86E7D"/>
    <w:rsid w:val="00D8707C"/>
    <w:rsid w:val="00D872EB"/>
    <w:rsid w:val="00D87309"/>
    <w:rsid w:val="00D8774A"/>
    <w:rsid w:val="00D87845"/>
    <w:rsid w:val="00D87B4E"/>
    <w:rsid w:val="00D90083"/>
    <w:rsid w:val="00D9093A"/>
    <w:rsid w:val="00D90D28"/>
    <w:rsid w:val="00D90F1E"/>
    <w:rsid w:val="00D90F93"/>
    <w:rsid w:val="00D9135A"/>
    <w:rsid w:val="00D91401"/>
    <w:rsid w:val="00D9184C"/>
    <w:rsid w:val="00D92172"/>
    <w:rsid w:val="00D929EE"/>
    <w:rsid w:val="00D92C07"/>
    <w:rsid w:val="00D92E93"/>
    <w:rsid w:val="00D9310B"/>
    <w:rsid w:val="00D93289"/>
    <w:rsid w:val="00D935F4"/>
    <w:rsid w:val="00D93D21"/>
    <w:rsid w:val="00D94216"/>
    <w:rsid w:val="00D94313"/>
    <w:rsid w:val="00D94366"/>
    <w:rsid w:val="00D947B0"/>
    <w:rsid w:val="00D957E6"/>
    <w:rsid w:val="00D95EF7"/>
    <w:rsid w:val="00D9601B"/>
    <w:rsid w:val="00D96322"/>
    <w:rsid w:val="00D96B63"/>
    <w:rsid w:val="00D96DBA"/>
    <w:rsid w:val="00D96E71"/>
    <w:rsid w:val="00D972F8"/>
    <w:rsid w:val="00D977BF"/>
    <w:rsid w:val="00D97AD9"/>
    <w:rsid w:val="00DA0214"/>
    <w:rsid w:val="00DA05A0"/>
    <w:rsid w:val="00DA0D85"/>
    <w:rsid w:val="00DA0F6F"/>
    <w:rsid w:val="00DA11DD"/>
    <w:rsid w:val="00DA1C02"/>
    <w:rsid w:val="00DA1DAD"/>
    <w:rsid w:val="00DA288B"/>
    <w:rsid w:val="00DA307B"/>
    <w:rsid w:val="00DA32DC"/>
    <w:rsid w:val="00DA3C6D"/>
    <w:rsid w:val="00DA40E4"/>
    <w:rsid w:val="00DA423C"/>
    <w:rsid w:val="00DA43DC"/>
    <w:rsid w:val="00DA4A74"/>
    <w:rsid w:val="00DA4B4C"/>
    <w:rsid w:val="00DA4E17"/>
    <w:rsid w:val="00DA5189"/>
    <w:rsid w:val="00DA534F"/>
    <w:rsid w:val="00DA54A5"/>
    <w:rsid w:val="00DA5865"/>
    <w:rsid w:val="00DA5B64"/>
    <w:rsid w:val="00DA6080"/>
    <w:rsid w:val="00DA6084"/>
    <w:rsid w:val="00DA64E7"/>
    <w:rsid w:val="00DA65A0"/>
    <w:rsid w:val="00DA670F"/>
    <w:rsid w:val="00DA671D"/>
    <w:rsid w:val="00DA6CA6"/>
    <w:rsid w:val="00DA6E05"/>
    <w:rsid w:val="00DA6F8D"/>
    <w:rsid w:val="00DA73C8"/>
    <w:rsid w:val="00DA7B02"/>
    <w:rsid w:val="00DA7D48"/>
    <w:rsid w:val="00DA7F84"/>
    <w:rsid w:val="00DA7FE2"/>
    <w:rsid w:val="00DB0497"/>
    <w:rsid w:val="00DB0F1C"/>
    <w:rsid w:val="00DB11A5"/>
    <w:rsid w:val="00DB11E6"/>
    <w:rsid w:val="00DB15C3"/>
    <w:rsid w:val="00DB265B"/>
    <w:rsid w:val="00DB26FC"/>
    <w:rsid w:val="00DB31C2"/>
    <w:rsid w:val="00DB326D"/>
    <w:rsid w:val="00DB36A3"/>
    <w:rsid w:val="00DB36B7"/>
    <w:rsid w:val="00DB3958"/>
    <w:rsid w:val="00DB3F2D"/>
    <w:rsid w:val="00DB4C11"/>
    <w:rsid w:val="00DB4CB9"/>
    <w:rsid w:val="00DB534E"/>
    <w:rsid w:val="00DB5759"/>
    <w:rsid w:val="00DB657F"/>
    <w:rsid w:val="00DB69A8"/>
    <w:rsid w:val="00DB6B65"/>
    <w:rsid w:val="00DB7351"/>
    <w:rsid w:val="00DB76D8"/>
    <w:rsid w:val="00DB7823"/>
    <w:rsid w:val="00DB7EB1"/>
    <w:rsid w:val="00DC04CB"/>
    <w:rsid w:val="00DC0AD7"/>
    <w:rsid w:val="00DC0DD0"/>
    <w:rsid w:val="00DC0EC8"/>
    <w:rsid w:val="00DC2123"/>
    <w:rsid w:val="00DC23EA"/>
    <w:rsid w:val="00DC269D"/>
    <w:rsid w:val="00DC2FAF"/>
    <w:rsid w:val="00DC3144"/>
    <w:rsid w:val="00DC3158"/>
    <w:rsid w:val="00DC46C1"/>
    <w:rsid w:val="00DC4856"/>
    <w:rsid w:val="00DC498D"/>
    <w:rsid w:val="00DC5338"/>
    <w:rsid w:val="00DC55E7"/>
    <w:rsid w:val="00DC5BCB"/>
    <w:rsid w:val="00DC5D70"/>
    <w:rsid w:val="00DC5E70"/>
    <w:rsid w:val="00DC5ECB"/>
    <w:rsid w:val="00DC6020"/>
    <w:rsid w:val="00DC64A5"/>
    <w:rsid w:val="00DC6610"/>
    <w:rsid w:val="00DC661D"/>
    <w:rsid w:val="00DC698D"/>
    <w:rsid w:val="00DC74BD"/>
    <w:rsid w:val="00DC74FC"/>
    <w:rsid w:val="00DC76F0"/>
    <w:rsid w:val="00DC794E"/>
    <w:rsid w:val="00DC7A34"/>
    <w:rsid w:val="00DC7EBC"/>
    <w:rsid w:val="00DD0277"/>
    <w:rsid w:val="00DD0A35"/>
    <w:rsid w:val="00DD107A"/>
    <w:rsid w:val="00DD1427"/>
    <w:rsid w:val="00DD152D"/>
    <w:rsid w:val="00DD17A9"/>
    <w:rsid w:val="00DD1C30"/>
    <w:rsid w:val="00DD1E28"/>
    <w:rsid w:val="00DD2547"/>
    <w:rsid w:val="00DD25FC"/>
    <w:rsid w:val="00DD2800"/>
    <w:rsid w:val="00DD2962"/>
    <w:rsid w:val="00DD2A08"/>
    <w:rsid w:val="00DD336F"/>
    <w:rsid w:val="00DD34A3"/>
    <w:rsid w:val="00DD455B"/>
    <w:rsid w:val="00DD5110"/>
    <w:rsid w:val="00DD68A2"/>
    <w:rsid w:val="00DD698C"/>
    <w:rsid w:val="00DD6D86"/>
    <w:rsid w:val="00DD7087"/>
    <w:rsid w:val="00DD7E93"/>
    <w:rsid w:val="00DE0C80"/>
    <w:rsid w:val="00DE1223"/>
    <w:rsid w:val="00DE1825"/>
    <w:rsid w:val="00DE1B34"/>
    <w:rsid w:val="00DE1F81"/>
    <w:rsid w:val="00DE2197"/>
    <w:rsid w:val="00DE231C"/>
    <w:rsid w:val="00DE31ED"/>
    <w:rsid w:val="00DE3433"/>
    <w:rsid w:val="00DE4634"/>
    <w:rsid w:val="00DE4722"/>
    <w:rsid w:val="00DE4966"/>
    <w:rsid w:val="00DE4ABA"/>
    <w:rsid w:val="00DE4D54"/>
    <w:rsid w:val="00DE52B9"/>
    <w:rsid w:val="00DE5645"/>
    <w:rsid w:val="00DE687B"/>
    <w:rsid w:val="00DE6889"/>
    <w:rsid w:val="00DE6A73"/>
    <w:rsid w:val="00DE6AD1"/>
    <w:rsid w:val="00DE749B"/>
    <w:rsid w:val="00DE7896"/>
    <w:rsid w:val="00DE7B02"/>
    <w:rsid w:val="00DF01EF"/>
    <w:rsid w:val="00DF025D"/>
    <w:rsid w:val="00DF033D"/>
    <w:rsid w:val="00DF081E"/>
    <w:rsid w:val="00DF10EF"/>
    <w:rsid w:val="00DF1159"/>
    <w:rsid w:val="00DF21E7"/>
    <w:rsid w:val="00DF260A"/>
    <w:rsid w:val="00DF2CA3"/>
    <w:rsid w:val="00DF2DD7"/>
    <w:rsid w:val="00DF3424"/>
    <w:rsid w:val="00DF3488"/>
    <w:rsid w:val="00DF35E1"/>
    <w:rsid w:val="00DF365A"/>
    <w:rsid w:val="00DF513D"/>
    <w:rsid w:val="00DF54E7"/>
    <w:rsid w:val="00DF5847"/>
    <w:rsid w:val="00DF5938"/>
    <w:rsid w:val="00DF5AC5"/>
    <w:rsid w:val="00DF5C71"/>
    <w:rsid w:val="00DF6274"/>
    <w:rsid w:val="00DF7711"/>
    <w:rsid w:val="00DF7D6D"/>
    <w:rsid w:val="00DF7D7A"/>
    <w:rsid w:val="00DF7E87"/>
    <w:rsid w:val="00E00247"/>
    <w:rsid w:val="00E00433"/>
    <w:rsid w:val="00E006AA"/>
    <w:rsid w:val="00E01F83"/>
    <w:rsid w:val="00E01FFC"/>
    <w:rsid w:val="00E02183"/>
    <w:rsid w:val="00E0274E"/>
    <w:rsid w:val="00E033AF"/>
    <w:rsid w:val="00E0349B"/>
    <w:rsid w:val="00E034FD"/>
    <w:rsid w:val="00E03A82"/>
    <w:rsid w:val="00E04570"/>
    <w:rsid w:val="00E048A5"/>
    <w:rsid w:val="00E048F8"/>
    <w:rsid w:val="00E049EB"/>
    <w:rsid w:val="00E04A01"/>
    <w:rsid w:val="00E04BA9"/>
    <w:rsid w:val="00E058B4"/>
    <w:rsid w:val="00E05C98"/>
    <w:rsid w:val="00E05DE8"/>
    <w:rsid w:val="00E061CC"/>
    <w:rsid w:val="00E06384"/>
    <w:rsid w:val="00E067D9"/>
    <w:rsid w:val="00E06A01"/>
    <w:rsid w:val="00E06B7C"/>
    <w:rsid w:val="00E070C3"/>
    <w:rsid w:val="00E07399"/>
    <w:rsid w:val="00E079B8"/>
    <w:rsid w:val="00E07A74"/>
    <w:rsid w:val="00E07E46"/>
    <w:rsid w:val="00E07FC5"/>
    <w:rsid w:val="00E10187"/>
    <w:rsid w:val="00E101AA"/>
    <w:rsid w:val="00E10ECD"/>
    <w:rsid w:val="00E11BF9"/>
    <w:rsid w:val="00E11EC6"/>
    <w:rsid w:val="00E11FAE"/>
    <w:rsid w:val="00E1210C"/>
    <w:rsid w:val="00E12230"/>
    <w:rsid w:val="00E1288A"/>
    <w:rsid w:val="00E1313B"/>
    <w:rsid w:val="00E133D9"/>
    <w:rsid w:val="00E13423"/>
    <w:rsid w:val="00E138E3"/>
    <w:rsid w:val="00E13906"/>
    <w:rsid w:val="00E13B79"/>
    <w:rsid w:val="00E13EF3"/>
    <w:rsid w:val="00E14198"/>
    <w:rsid w:val="00E147E0"/>
    <w:rsid w:val="00E14D1A"/>
    <w:rsid w:val="00E15147"/>
    <w:rsid w:val="00E1525A"/>
    <w:rsid w:val="00E157FC"/>
    <w:rsid w:val="00E15803"/>
    <w:rsid w:val="00E15926"/>
    <w:rsid w:val="00E15D5B"/>
    <w:rsid w:val="00E16377"/>
    <w:rsid w:val="00E16415"/>
    <w:rsid w:val="00E16C1A"/>
    <w:rsid w:val="00E175EA"/>
    <w:rsid w:val="00E1776F"/>
    <w:rsid w:val="00E17FA1"/>
    <w:rsid w:val="00E204B7"/>
    <w:rsid w:val="00E205CB"/>
    <w:rsid w:val="00E2074E"/>
    <w:rsid w:val="00E20F6C"/>
    <w:rsid w:val="00E2146E"/>
    <w:rsid w:val="00E215D8"/>
    <w:rsid w:val="00E21E57"/>
    <w:rsid w:val="00E21F1D"/>
    <w:rsid w:val="00E2213A"/>
    <w:rsid w:val="00E22522"/>
    <w:rsid w:val="00E2270B"/>
    <w:rsid w:val="00E22A4C"/>
    <w:rsid w:val="00E22D7F"/>
    <w:rsid w:val="00E22E67"/>
    <w:rsid w:val="00E22FC5"/>
    <w:rsid w:val="00E2338E"/>
    <w:rsid w:val="00E237EF"/>
    <w:rsid w:val="00E23A3C"/>
    <w:rsid w:val="00E23A6F"/>
    <w:rsid w:val="00E23D7B"/>
    <w:rsid w:val="00E23EBA"/>
    <w:rsid w:val="00E24170"/>
    <w:rsid w:val="00E243F9"/>
    <w:rsid w:val="00E249C5"/>
    <w:rsid w:val="00E24A41"/>
    <w:rsid w:val="00E24A42"/>
    <w:rsid w:val="00E24E85"/>
    <w:rsid w:val="00E25C9C"/>
    <w:rsid w:val="00E26109"/>
    <w:rsid w:val="00E26708"/>
    <w:rsid w:val="00E2676E"/>
    <w:rsid w:val="00E267FB"/>
    <w:rsid w:val="00E2688E"/>
    <w:rsid w:val="00E26BDD"/>
    <w:rsid w:val="00E30167"/>
    <w:rsid w:val="00E3039C"/>
    <w:rsid w:val="00E3045F"/>
    <w:rsid w:val="00E306FC"/>
    <w:rsid w:val="00E309F2"/>
    <w:rsid w:val="00E30B34"/>
    <w:rsid w:val="00E31977"/>
    <w:rsid w:val="00E319F2"/>
    <w:rsid w:val="00E32290"/>
    <w:rsid w:val="00E32F59"/>
    <w:rsid w:val="00E3310F"/>
    <w:rsid w:val="00E336F4"/>
    <w:rsid w:val="00E3387B"/>
    <w:rsid w:val="00E33AC2"/>
    <w:rsid w:val="00E33AC6"/>
    <w:rsid w:val="00E33C01"/>
    <w:rsid w:val="00E33E57"/>
    <w:rsid w:val="00E34065"/>
    <w:rsid w:val="00E34DFF"/>
    <w:rsid w:val="00E34E19"/>
    <w:rsid w:val="00E350E4"/>
    <w:rsid w:val="00E353AF"/>
    <w:rsid w:val="00E3556C"/>
    <w:rsid w:val="00E356F8"/>
    <w:rsid w:val="00E35A3E"/>
    <w:rsid w:val="00E35C3D"/>
    <w:rsid w:val="00E36512"/>
    <w:rsid w:val="00E369C2"/>
    <w:rsid w:val="00E36E32"/>
    <w:rsid w:val="00E3725D"/>
    <w:rsid w:val="00E375C5"/>
    <w:rsid w:val="00E376FA"/>
    <w:rsid w:val="00E37744"/>
    <w:rsid w:val="00E37A6F"/>
    <w:rsid w:val="00E37CA0"/>
    <w:rsid w:val="00E37DF5"/>
    <w:rsid w:val="00E40162"/>
    <w:rsid w:val="00E40718"/>
    <w:rsid w:val="00E40C00"/>
    <w:rsid w:val="00E40F34"/>
    <w:rsid w:val="00E413F8"/>
    <w:rsid w:val="00E41499"/>
    <w:rsid w:val="00E4159E"/>
    <w:rsid w:val="00E41E21"/>
    <w:rsid w:val="00E41E88"/>
    <w:rsid w:val="00E41FEB"/>
    <w:rsid w:val="00E43C0B"/>
    <w:rsid w:val="00E43C58"/>
    <w:rsid w:val="00E43EA9"/>
    <w:rsid w:val="00E44018"/>
    <w:rsid w:val="00E443D5"/>
    <w:rsid w:val="00E444C9"/>
    <w:rsid w:val="00E44792"/>
    <w:rsid w:val="00E44813"/>
    <w:rsid w:val="00E44854"/>
    <w:rsid w:val="00E44F9E"/>
    <w:rsid w:val="00E4509A"/>
    <w:rsid w:val="00E456B6"/>
    <w:rsid w:val="00E4621C"/>
    <w:rsid w:val="00E46296"/>
    <w:rsid w:val="00E462A2"/>
    <w:rsid w:val="00E4662F"/>
    <w:rsid w:val="00E46791"/>
    <w:rsid w:val="00E468E4"/>
    <w:rsid w:val="00E46A91"/>
    <w:rsid w:val="00E470CE"/>
    <w:rsid w:val="00E476D0"/>
    <w:rsid w:val="00E47BE9"/>
    <w:rsid w:val="00E47E33"/>
    <w:rsid w:val="00E50636"/>
    <w:rsid w:val="00E5068C"/>
    <w:rsid w:val="00E50970"/>
    <w:rsid w:val="00E50A3F"/>
    <w:rsid w:val="00E511DD"/>
    <w:rsid w:val="00E5120A"/>
    <w:rsid w:val="00E518EF"/>
    <w:rsid w:val="00E51F39"/>
    <w:rsid w:val="00E521D2"/>
    <w:rsid w:val="00E52D13"/>
    <w:rsid w:val="00E53509"/>
    <w:rsid w:val="00E538C5"/>
    <w:rsid w:val="00E53B2C"/>
    <w:rsid w:val="00E54093"/>
    <w:rsid w:val="00E54288"/>
    <w:rsid w:val="00E5428A"/>
    <w:rsid w:val="00E542C0"/>
    <w:rsid w:val="00E54436"/>
    <w:rsid w:val="00E5448C"/>
    <w:rsid w:val="00E54EFA"/>
    <w:rsid w:val="00E54FED"/>
    <w:rsid w:val="00E552DE"/>
    <w:rsid w:val="00E55513"/>
    <w:rsid w:val="00E5579F"/>
    <w:rsid w:val="00E558BA"/>
    <w:rsid w:val="00E55D04"/>
    <w:rsid w:val="00E55D16"/>
    <w:rsid w:val="00E55F3D"/>
    <w:rsid w:val="00E56ACE"/>
    <w:rsid w:val="00E56CA9"/>
    <w:rsid w:val="00E56E2E"/>
    <w:rsid w:val="00E56F8B"/>
    <w:rsid w:val="00E571F2"/>
    <w:rsid w:val="00E57523"/>
    <w:rsid w:val="00E57576"/>
    <w:rsid w:val="00E57794"/>
    <w:rsid w:val="00E57E85"/>
    <w:rsid w:val="00E60185"/>
    <w:rsid w:val="00E605FD"/>
    <w:rsid w:val="00E60820"/>
    <w:rsid w:val="00E60D04"/>
    <w:rsid w:val="00E60E53"/>
    <w:rsid w:val="00E61CBC"/>
    <w:rsid w:val="00E61EF0"/>
    <w:rsid w:val="00E62AD4"/>
    <w:rsid w:val="00E6326C"/>
    <w:rsid w:val="00E6361B"/>
    <w:rsid w:val="00E63D67"/>
    <w:rsid w:val="00E64BC0"/>
    <w:rsid w:val="00E64C64"/>
    <w:rsid w:val="00E64FEE"/>
    <w:rsid w:val="00E653BE"/>
    <w:rsid w:val="00E654CE"/>
    <w:rsid w:val="00E6571F"/>
    <w:rsid w:val="00E6584F"/>
    <w:rsid w:val="00E65BF2"/>
    <w:rsid w:val="00E65C52"/>
    <w:rsid w:val="00E65EB0"/>
    <w:rsid w:val="00E65FC0"/>
    <w:rsid w:val="00E660F0"/>
    <w:rsid w:val="00E6660E"/>
    <w:rsid w:val="00E666E0"/>
    <w:rsid w:val="00E6689D"/>
    <w:rsid w:val="00E66DED"/>
    <w:rsid w:val="00E6799A"/>
    <w:rsid w:val="00E67CE9"/>
    <w:rsid w:val="00E70551"/>
    <w:rsid w:val="00E7084B"/>
    <w:rsid w:val="00E70AB4"/>
    <w:rsid w:val="00E71528"/>
    <w:rsid w:val="00E7170F"/>
    <w:rsid w:val="00E719B6"/>
    <w:rsid w:val="00E71D5C"/>
    <w:rsid w:val="00E7202C"/>
    <w:rsid w:val="00E721D4"/>
    <w:rsid w:val="00E72654"/>
    <w:rsid w:val="00E72A33"/>
    <w:rsid w:val="00E72E25"/>
    <w:rsid w:val="00E732FE"/>
    <w:rsid w:val="00E73317"/>
    <w:rsid w:val="00E7352D"/>
    <w:rsid w:val="00E7364B"/>
    <w:rsid w:val="00E7389A"/>
    <w:rsid w:val="00E73A6C"/>
    <w:rsid w:val="00E741BF"/>
    <w:rsid w:val="00E74E0D"/>
    <w:rsid w:val="00E75A27"/>
    <w:rsid w:val="00E76748"/>
    <w:rsid w:val="00E77174"/>
    <w:rsid w:val="00E77D22"/>
    <w:rsid w:val="00E800FA"/>
    <w:rsid w:val="00E80409"/>
    <w:rsid w:val="00E814FF"/>
    <w:rsid w:val="00E81AE3"/>
    <w:rsid w:val="00E81B11"/>
    <w:rsid w:val="00E81DA5"/>
    <w:rsid w:val="00E81DB8"/>
    <w:rsid w:val="00E82D1F"/>
    <w:rsid w:val="00E82E48"/>
    <w:rsid w:val="00E834F6"/>
    <w:rsid w:val="00E838B0"/>
    <w:rsid w:val="00E83A31"/>
    <w:rsid w:val="00E84135"/>
    <w:rsid w:val="00E84321"/>
    <w:rsid w:val="00E84B1F"/>
    <w:rsid w:val="00E84F35"/>
    <w:rsid w:val="00E859A6"/>
    <w:rsid w:val="00E859C3"/>
    <w:rsid w:val="00E85BD7"/>
    <w:rsid w:val="00E85D47"/>
    <w:rsid w:val="00E85E5D"/>
    <w:rsid w:val="00E85FFE"/>
    <w:rsid w:val="00E865F7"/>
    <w:rsid w:val="00E86C24"/>
    <w:rsid w:val="00E86DE4"/>
    <w:rsid w:val="00E87105"/>
    <w:rsid w:val="00E872E3"/>
    <w:rsid w:val="00E87783"/>
    <w:rsid w:val="00E877DC"/>
    <w:rsid w:val="00E878F6"/>
    <w:rsid w:val="00E87F63"/>
    <w:rsid w:val="00E90132"/>
    <w:rsid w:val="00E903C2"/>
    <w:rsid w:val="00E9070E"/>
    <w:rsid w:val="00E9094C"/>
    <w:rsid w:val="00E91942"/>
    <w:rsid w:val="00E919FD"/>
    <w:rsid w:val="00E91C51"/>
    <w:rsid w:val="00E920C0"/>
    <w:rsid w:val="00E92B85"/>
    <w:rsid w:val="00E92D5F"/>
    <w:rsid w:val="00E92E9C"/>
    <w:rsid w:val="00E92F7F"/>
    <w:rsid w:val="00E9301A"/>
    <w:rsid w:val="00E93B03"/>
    <w:rsid w:val="00E93D4E"/>
    <w:rsid w:val="00E94506"/>
    <w:rsid w:val="00E94809"/>
    <w:rsid w:val="00E94966"/>
    <w:rsid w:val="00E95333"/>
    <w:rsid w:val="00E95EFF"/>
    <w:rsid w:val="00E96170"/>
    <w:rsid w:val="00E96216"/>
    <w:rsid w:val="00E96CD6"/>
    <w:rsid w:val="00E96E40"/>
    <w:rsid w:val="00E96F4F"/>
    <w:rsid w:val="00E9710A"/>
    <w:rsid w:val="00E974B0"/>
    <w:rsid w:val="00E976C2"/>
    <w:rsid w:val="00E978D8"/>
    <w:rsid w:val="00E979A8"/>
    <w:rsid w:val="00E97A42"/>
    <w:rsid w:val="00EA0514"/>
    <w:rsid w:val="00EA07B9"/>
    <w:rsid w:val="00EA0994"/>
    <w:rsid w:val="00EA0A5F"/>
    <w:rsid w:val="00EA0A8F"/>
    <w:rsid w:val="00EA137F"/>
    <w:rsid w:val="00EA1528"/>
    <w:rsid w:val="00EA1606"/>
    <w:rsid w:val="00EA1BD5"/>
    <w:rsid w:val="00EA218B"/>
    <w:rsid w:val="00EA296A"/>
    <w:rsid w:val="00EA29B0"/>
    <w:rsid w:val="00EA2A1A"/>
    <w:rsid w:val="00EA2A41"/>
    <w:rsid w:val="00EA2CFE"/>
    <w:rsid w:val="00EA3C3C"/>
    <w:rsid w:val="00EA439C"/>
    <w:rsid w:val="00EA45F6"/>
    <w:rsid w:val="00EA4803"/>
    <w:rsid w:val="00EA496F"/>
    <w:rsid w:val="00EA4A64"/>
    <w:rsid w:val="00EA4AD7"/>
    <w:rsid w:val="00EA50C0"/>
    <w:rsid w:val="00EA5460"/>
    <w:rsid w:val="00EA5571"/>
    <w:rsid w:val="00EA5931"/>
    <w:rsid w:val="00EA5986"/>
    <w:rsid w:val="00EA5DD9"/>
    <w:rsid w:val="00EA611F"/>
    <w:rsid w:val="00EA618B"/>
    <w:rsid w:val="00EA6213"/>
    <w:rsid w:val="00EA6BE8"/>
    <w:rsid w:val="00EA77A6"/>
    <w:rsid w:val="00EB0262"/>
    <w:rsid w:val="00EB08C8"/>
    <w:rsid w:val="00EB0E7A"/>
    <w:rsid w:val="00EB12B7"/>
    <w:rsid w:val="00EB1528"/>
    <w:rsid w:val="00EB1E93"/>
    <w:rsid w:val="00EB2903"/>
    <w:rsid w:val="00EB2AD8"/>
    <w:rsid w:val="00EB2AFD"/>
    <w:rsid w:val="00EB2B64"/>
    <w:rsid w:val="00EB2E90"/>
    <w:rsid w:val="00EB2FEC"/>
    <w:rsid w:val="00EB3519"/>
    <w:rsid w:val="00EB3645"/>
    <w:rsid w:val="00EB39A7"/>
    <w:rsid w:val="00EB4153"/>
    <w:rsid w:val="00EB47DF"/>
    <w:rsid w:val="00EB4EC4"/>
    <w:rsid w:val="00EB5583"/>
    <w:rsid w:val="00EB5B80"/>
    <w:rsid w:val="00EB5C2D"/>
    <w:rsid w:val="00EB5DA7"/>
    <w:rsid w:val="00EB5E42"/>
    <w:rsid w:val="00EB6081"/>
    <w:rsid w:val="00EB677B"/>
    <w:rsid w:val="00EB6846"/>
    <w:rsid w:val="00EB6A3A"/>
    <w:rsid w:val="00EB70F6"/>
    <w:rsid w:val="00EB7143"/>
    <w:rsid w:val="00EB73A4"/>
    <w:rsid w:val="00EB748C"/>
    <w:rsid w:val="00EC0312"/>
    <w:rsid w:val="00EC04B7"/>
    <w:rsid w:val="00EC057E"/>
    <w:rsid w:val="00EC074C"/>
    <w:rsid w:val="00EC08E2"/>
    <w:rsid w:val="00EC08E4"/>
    <w:rsid w:val="00EC09E5"/>
    <w:rsid w:val="00EC0AC1"/>
    <w:rsid w:val="00EC0CBB"/>
    <w:rsid w:val="00EC0D7D"/>
    <w:rsid w:val="00EC1436"/>
    <w:rsid w:val="00EC15B5"/>
    <w:rsid w:val="00EC16D5"/>
    <w:rsid w:val="00EC1A42"/>
    <w:rsid w:val="00EC1AB1"/>
    <w:rsid w:val="00EC1C59"/>
    <w:rsid w:val="00EC1D0A"/>
    <w:rsid w:val="00EC1D55"/>
    <w:rsid w:val="00EC1EB9"/>
    <w:rsid w:val="00EC1FF8"/>
    <w:rsid w:val="00EC23CC"/>
    <w:rsid w:val="00EC2763"/>
    <w:rsid w:val="00EC3028"/>
    <w:rsid w:val="00EC33B2"/>
    <w:rsid w:val="00EC399A"/>
    <w:rsid w:val="00EC3C5C"/>
    <w:rsid w:val="00EC3FD3"/>
    <w:rsid w:val="00EC40DA"/>
    <w:rsid w:val="00EC49DC"/>
    <w:rsid w:val="00EC4ABF"/>
    <w:rsid w:val="00EC4D49"/>
    <w:rsid w:val="00EC4E26"/>
    <w:rsid w:val="00EC514E"/>
    <w:rsid w:val="00EC564E"/>
    <w:rsid w:val="00EC57A7"/>
    <w:rsid w:val="00EC57C0"/>
    <w:rsid w:val="00EC5B7F"/>
    <w:rsid w:val="00EC6455"/>
    <w:rsid w:val="00EC6BB1"/>
    <w:rsid w:val="00EC6EF8"/>
    <w:rsid w:val="00EC742B"/>
    <w:rsid w:val="00EC74A3"/>
    <w:rsid w:val="00EC79C4"/>
    <w:rsid w:val="00EC7B41"/>
    <w:rsid w:val="00EC7EAF"/>
    <w:rsid w:val="00ED0422"/>
    <w:rsid w:val="00ED04F0"/>
    <w:rsid w:val="00ED0EC1"/>
    <w:rsid w:val="00ED17E6"/>
    <w:rsid w:val="00ED1D52"/>
    <w:rsid w:val="00ED1D67"/>
    <w:rsid w:val="00ED22BB"/>
    <w:rsid w:val="00ED235A"/>
    <w:rsid w:val="00ED2720"/>
    <w:rsid w:val="00ED3119"/>
    <w:rsid w:val="00ED3443"/>
    <w:rsid w:val="00ED386B"/>
    <w:rsid w:val="00ED413F"/>
    <w:rsid w:val="00ED43FD"/>
    <w:rsid w:val="00ED45C3"/>
    <w:rsid w:val="00ED5FCD"/>
    <w:rsid w:val="00ED6011"/>
    <w:rsid w:val="00ED695B"/>
    <w:rsid w:val="00ED6F2E"/>
    <w:rsid w:val="00ED70E6"/>
    <w:rsid w:val="00ED7579"/>
    <w:rsid w:val="00ED7B41"/>
    <w:rsid w:val="00ED7C05"/>
    <w:rsid w:val="00ED7DA1"/>
    <w:rsid w:val="00ED7E5A"/>
    <w:rsid w:val="00ED7F8C"/>
    <w:rsid w:val="00EE00BD"/>
    <w:rsid w:val="00EE01AE"/>
    <w:rsid w:val="00EE09B0"/>
    <w:rsid w:val="00EE10B9"/>
    <w:rsid w:val="00EE16AB"/>
    <w:rsid w:val="00EE1A47"/>
    <w:rsid w:val="00EE1A87"/>
    <w:rsid w:val="00EE2051"/>
    <w:rsid w:val="00EE219D"/>
    <w:rsid w:val="00EE23DC"/>
    <w:rsid w:val="00EE2421"/>
    <w:rsid w:val="00EE264B"/>
    <w:rsid w:val="00EE2889"/>
    <w:rsid w:val="00EE29C6"/>
    <w:rsid w:val="00EE2A92"/>
    <w:rsid w:val="00EE2BC4"/>
    <w:rsid w:val="00EE3017"/>
    <w:rsid w:val="00EE3A8D"/>
    <w:rsid w:val="00EE3BA0"/>
    <w:rsid w:val="00EE3D61"/>
    <w:rsid w:val="00EE3F30"/>
    <w:rsid w:val="00EE4198"/>
    <w:rsid w:val="00EE4335"/>
    <w:rsid w:val="00EE4B39"/>
    <w:rsid w:val="00EE5214"/>
    <w:rsid w:val="00EE56DC"/>
    <w:rsid w:val="00EE5890"/>
    <w:rsid w:val="00EE6992"/>
    <w:rsid w:val="00EE6A3F"/>
    <w:rsid w:val="00EE6AEA"/>
    <w:rsid w:val="00EE6BA3"/>
    <w:rsid w:val="00EE6EAD"/>
    <w:rsid w:val="00EE6FD0"/>
    <w:rsid w:val="00EE79F7"/>
    <w:rsid w:val="00EE7DEB"/>
    <w:rsid w:val="00EE7F85"/>
    <w:rsid w:val="00EF01B7"/>
    <w:rsid w:val="00EF0462"/>
    <w:rsid w:val="00EF07AB"/>
    <w:rsid w:val="00EF0F29"/>
    <w:rsid w:val="00EF15BD"/>
    <w:rsid w:val="00EF1F8A"/>
    <w:rsid w:val="00EF206B"/>
    <w:rsid w:val="00EF2419"/>
    <w:rsid w:val="00EF2C8D"/>
    <w:rsid w:val="00EF35FC"/>
    <w:rsid w:val="00EF390D"/>
    <w:rsid w:val="00EF3C3D"/>
    <w:rsid w:val="00EF4530"/>
    <w:rsid w:val="00EF4BF4"/>
    <w:rsid w:val="00EF4C25"/>
    <w:rsid w:val="00EF4CFF"/>
    <w:rsid w:val="00EF50C2"/>
    <w:rsid w:val="00EF5BDA"/>
    <w:rsid w:val="00EF602D"/>
    <w:rsid w:val="00EF688D"/>
    <w:rsid w:val="00EF68D6"/>
    <w:rsid w:val="00EF6A87"/>
    <w:rsid w:val="00EF6E3D"/>
    <w:rsid w:val="00EF70CD"/>
    <w:rsid w:val="00EF7692"/>
    <w:rsid w:val="00EF7C3A"/>
    <w:rsid w:val="00EF7D71"/>
    <w:rsid w:val="00EF7FC0"/>
    <w:rsid w:val="00F00798"/>
    <w:rsid w:val="00F00A52"/>
    <w:rsid w:val="00F00AEB"/>
    <w:rsid w:val="00F01293"/>
    <w:rsid w:val="00F01367"/>
    <w:rsid w:val="00F0216A"/>
    <w:rsid w:val="00F03069"/>
    <w:rsid w:val="00F030EB"/>
    <w:rsid w:val="00F0380C"/>
    <w:rsid w:val="00F03B5F"/>
    <w:rsid w:val="00F04103"/>
    <w:rsid w:val="00F04291"/>
    <w:rsid w:val="00F045FD"/>
    <w:rsid w:val="00F052E3"/>
    <w:rsid w:val="00F05530"/>
    <w:rsid w:val="00F058D2"/>
    <w:rsid w:val="00F06238"/>
    <w:rsid w:val="00F0623F"/>
    <w:rsid w:val="00F06676"/>
    <w:rsid w:val="00F06D2E"/>
    <w:rsid w:val="00F06D4C"/>
    <w:rsid w:val="00F06D99"/>
    <w:rsid w:val="00F072D8"/>
    <w:rsid w:val="00F07380"/>
    <w:rsid w:val="00F07B17"/>
    <w:rsid w:val="00F07B54"/>
    <w:rsid w:val="00F07D51"/>
    <w:rsid w:val="00F07DCD"/>
    <w:rsid w:val="00F07EC3"/>
    <w:rsid w:val="00F07F6A"/>
    <w:rsid w:val="00F102EE"/>
    <w:rsid w:val="00F10372"/>
    <w:rsid w:val="00F10427"/>
    <w:rsid w:val="00F104D6"/>
    <w:rsid w:val="00F109A9"/>
    <w:rsid w:val="00F10BE5"/>
    <w:rsid w:val="00F10C3A"/>
    <w:rsid w:val="00F10D58"/>
    <w:rsid w:val="00F10D9E"/>
    <w:rsid w:val="00F112D6"/>
    <w:rsid w:val="00F115E1"/>
    <w:rsid w:val="00F12172"/>
    <w:rsid w:val="00F1295F"/>
    <w:rsid w:val="00F12DD5"/>
    <w:rsid w:val="00F13385"/>
    <w:rsid w:val="00F136B5"/>
    <w:rsid w:val="00F13F1A"/>
    <w:rsid w:val="00F144D1"/>
    <w:rsid w:val="00F14984"/>
    <w:rsid w:val="00F14AA6"/>
    <w:rsid w:val="00F14B8A"/>
    <w:rsid w:val="00F14BBA"/>
    <w:rsid w:val="00F14F24"/>
    <w:rsid w:val="00F15039"/>
    <w:rsid w:val="00F1520F"/>
    <w:rsid w:val="00F15402"/>
    <w:rsid w:val="00F15826"/>
    <w:rsid w:val="00F161BB"/>
    <w:rsid w:val="00F16697"/>
    <w:rsid w:val="00F166EB"/>
    <w:rsid w:val="00F16854"/>
    <w:rsid w:val="00F171F2"/>
    <w:rsid w:val="00F17692"/>
    <w:rsid w:val="00F17794"/>
    <w:rsid w:val="00F178F1"/>
    <w:rsid w:val="00F2034B"/>
    <w:rsid w:val="00F205F1"/>
    <w:rsid w:val="00F20747"/>
    <w:rsid w:val="00F20876"/>
    <w:rsid w:val="00F20878"/>
    <w:rsid w:val="00F20B20"/>
    <w:rsid w:val="00F20D06"/>
    <w:rsid w:val="00F210C2"/>
    <w:rsid w:val="00F214DC"/>
    <w:rsid w:val="00F21678"/>
    <w:rsid w:val="00F21C48"/>
    <w:rsid w:val="00F21F8B"/>
    <w:rsid w:val="00F22371"/>
    <w:rsid w:val="00F225B8"/>
    <w:rsid w:val="00F228B4"/>
    <w:rsid w:val="00F228CA"/>
    <w:rsid w:val="00F22B14"/>
    <w:rsid w:val="00F22B72"/>
    <w:rsid w:val="00F22C57"/>
    <w:rsid w:val="00F22DCB"/>
    <w:rsid w:val="00F23A59"/>
    <w:rsid w:val="00F24646"/>
    <w:rsid w:val="00F246ED"/>
    <w:rsid w:val="00F24CE5"/>
    <w:rsid w:val="00F254A7"/>
    <w:rsid w:val="00F257F9"/>
    <w:rsid w:val="00F25979"/>
    <w:rsid w:val="00F259E1"/>
    <w:rsid w:val="00F26623"/>
    <w:rsid w:val="00F26FA2"/>
    <w:rsid w:val="00F2749A"/>
    <w:rsid w:val="00F27513"/>
    <w:rsid w:val="00F276D7"/>
    <w:rsid w:val="00F2776B"/>
    <w:rsid w:val="00F27E84"/>
    <w:rsid w:val="00F30044"/>
    <w:rsid w:val="00F301ED"/>
    <w:rsid w:val="00F30323"/>
    <w:rsid w:val="00F30D5F"/>
    <w:rsid w:val="00F314A8"/>
    <w:rsid w:val="00F317D0"/>
    <w:rsid w:val="00F3189E"/>
    <w:rsid w:val="00F318E4"/>
    <w:rsid w:val="00F31921"/>
    <w:rsid w:val="00F31D56"/>
    <w:rsid w:val="00F32146"/>
    <w:rsid w:val="00F325DF"/>
    <w:rsid w:val="00F32B1B"/>
    <w:rsid w:val="00F33867"/>
    <w:rsid w:val="00F33DF4"/>
    <w:rsid w:val="00F3416F"/>
    <w:rsid w:val="00F343A6"/>
    <w:rsid w:val="00F34450"/>
    <w:rsid w:val="00F34DB4"/>
    <w:rsid w:val="00F354F3"/>
    <w:rsid w:val="00F35919"/>
    <w:rsid w:val="00F359EB"/>
    <w:rsid w:val="00F35B77"/>
    <w:rsid w:val="00F35C66"/>
    <w:rsid w:val="00F35D2B"/>
    <w:rsid w:val="00F35E57"/>
    <w:rsid w:val="00F35E58"/>
    <w:rsid w:val="00F35EEB"/>
    <w:rsid w:val="00F35FF7"/>
    <w:rsid w:val="00F364A9"/>
    <w:rsid w:val="00F36CFD"/>
    <w:rsid w:val="00F378FF"/>
    <w:rsid w:val="00F3791C"/>
    <w:rsid w:val="00F37CFC"/>
    <w:rsid w:val="00F4048B"/>
    <w:rsid w:val="00F404A8"/>
    <w:rsid w:val="00F40638"/>
    <w:rsid w:val="00F40973"/>
    <w:rsid w:val="00F409EC"/>
    <w:rsid w:val="00F40CBD"/>
    <w:rsid w:val="00F41B88"/>
    <w:rsid w:val="00F422DB"/>
    <w:rsid w:val="00F4232D"/>
    <w:rsid w:val="00F4266C"/>
    <w:rsid w:val="00F42679"/>
    <w:rsid w:val="00F42893"/>
    <w:rsid w:val="00F42D6E"/>
    <w:rsid w:val="00F434E4"/>
    <w:rsid w:val="00F43653"/>
    <w:rsid w:val="00F43910"/>
    <w:rsid w:val="00F43C1F"/>
    <w:rsid w:val="00F43C38"/>
    <w:rsid w:val="00F443B5"/>
    <w:rsid w:val="00F4440B"/>
    <w:rsid w:val="00F44B5C"/>
    <w:rsid w:val="00F44BB9"/>
    <w:rsid w:val="00F44E3F"/>
    <w:rsid w:val="00F451B7"/>
    <w:rsid w:val="00F4544B"/>
    <w:rsid w:val="00F45597"/>
    <w:rsid w:val="00F455C0"/>
    <w:rsid w:val="00F45627"/>
    <w:rsid w:val="00F45AB0"/>
    <w:rsid w:val="00F45E46"/>
    <w:rsid w:val="00F4692D"/>
    <w:rsid w:val="00F469AE"/>
    <w:rsid w:val="00F46BAF"/>
    <w:rsid w:val="00F46E0B"/>
    <w:rsid w:val="00F47560"/>
    <w:rsid w:val="00F47848"/>
    <w:rsid w:val="00F47D6C"/>
    <w:rsid w:val="00F5003A"/>
    <w:rsid w:val="00F50179"/>
    <w:rsid w:val="00F50364"/>
    <w:rsid w:val="00F50B15"/>
    <w:rsid w:val="00F51CCF"/>
    <w:rsid w:val="00F52786"/>
    <w:rsid w:val="00F527D0"/>
    <w:rsid w:val="00F52D01"/>
    <w:rsid w:val="00F5369A"/>
    <w:rsid w:val="00F53890"/>
    <w:rsid w:val="00F53987"/>
    <w:rsid w:val="00F544C5"/>
    <w:rsid w:val="00F544F9"/>
    <w:rsid w:val="00F54592"/>
    <w:rsid w:val="00F54C7A"/>
    <w:rsid w:val="00F550CC"/>
    <w:rsid w:val="00F557A8"/>
    <w:rsid w:val="00F55869"/>
    <w:rsid w:val="00F55AD9"/>
    <w:rsid w:val="00F5608E"/>
    <w:rsid w:val="00F56130"/>
    <w:rsid w:val="00F567AD"/>
    <w:rsid w:val="00F572DA"/>
    <w:rsid w:val="00F575CE"/>
    <w:rsid w:val="00F57610"/>
    <w:rsid w:val="00F577AE"/>
    <w:rsid w:val="00F603D9"/>
    <w:rsid w:val="00F60BE6"/>
    <w:rsid w:val="00F60E9E"/>
    <w:rsid w:val="00F60F6F"/>
    <w:rsid w:val="00F61121"/>
    <w:rsid w:val="00F6187B"/>
    <w:rsid w:val="00F61C8A"/>
    <w:rsid w:val="00F62011"/>
    <w:rsid w:val="00F62359"/>
    <w:rsid w:val="00F63067"/>
    <w:rsid w:val="00F631FD"/>
    <w:rsid w:val="00F63856"/>
    <w:rsid w:val="00F64370"/>
    <w:rsid w:val="00F647CA"/>
    <w:rsid w:val="00F64B70"/>
    <w:rsid w:val="00F64CF7"/>
    <w:rsid w:val="00F64E1E"/>
    <w:rsid w:val="00F64F74"/>
    <w:rsid w:val="00F65097"/>
    <w:rsid w:val="00F6519B"/>
    <w:rsid w:val="00F6550E"/>
    <w:rsid w:val="00F65C35"/>
    <w:rsid w:val="00F65F5E"/>
    <w:rsid w:val="00F668A4"/>
    <w:rsid w:val="00F671D5"/>
    <w:rsid w:val="00F67AF6"/>
    <w:rsid w:val="00F70333"/>
    <w:rsid w:val="00F707F9"/>
    <w:rsid w:val="00F7107E"/>
    <w:rsid w:val="00F71435"/>
    <w:rsid w:val="00F715F2"/>
    <w:rsid w:val="00F717B4"/>
    <w:rsid w:val="00F71E81"/>
    <w:rsid w:val="00F720B0"/>
    <w:rsid w:val="00F72573"/>
    <w:rsid w:val="00F72622"/>
    <w:rsid w:val="00F72B3E"/>
    <w:rsid w:val="00F72DC9"/>
    <w:rsid w:val="00F7351F"/>
    <w:rsid w:val="00F7362F"/>
    <w:rsid w:val="00F73CDB"/>
    <w:rsid w:val="00F73CE5"/>
    <w:rsid w:val="00F740D9"/>
    <w:rsid w:val="00F74289"/>
    <w:rsid w:val="00F743A2"/>
    <w:rsid w:val="00F74B20"/>
    <w:rsid w:val="00F74C6D"/>
    <w:rsid w:val="00F75316"/>
    <w:rsid w:val="00F755F8"/>
    <w:rsid w:val="00F7587D"/>
    <w:rsid w:val="00F75FC0"/>
    <w:rsid w:val="00F7624B"/>
    <w:rsid w:val="00F76D7D"/>
    <w:rsid w:val="00F76F37"/>
    <w:rsid w:val="00F778B5"/>
    <w:rsid w:val="00F7799C"/>
    <w:rsid w:val="00F77D09"/>
    <w:rsid w:val="00F77D82"/>
    <w:rsid w:val="00F77E91"/>
    <w:rsid w:val="00F77F87"/>
    <w:rsid w:val="00F80675"/>
    <w:rsid w:val="00F80BB1"/>
    <w:rsid w:val="00F81086"/>
    <w:rsid w:val="00F81545"/>
    <w:rsid w:val="00F81A0B"/>
    <w:rsid w:val="00F81D9B"/>
    <w:rsid w:val="00F81F71"/>
    <w:rsid w:val="00F8287F"/>
    <w:rsid w:val="00F82C57"/>
    <w:rsid w:val="00F82D86"/>
    <w:rsid w:val="00F835F6"/>
    <w:rsid w:val="00F83B26"/>
    <w:rsid w:val="00F840AE"/>
    <w:rsid w:val="00F847C4"/>
    <w:rsid w:val="00F84980"/>
    <w:rsid w:val="00F84D5F"/>
    <w:rsid w:val="00F84F1B"/>
    <w:rsid w:val="00F852E5"/>
    <w:rsid w:val="00F855A7"/>
    <w:rsid w:val="00F85DCB"/>
    <w:rsid w:val="00F85DDC"/>
    <w:rsid w:val="00F865B2"/>
    <w:rsid w:val="00F86C9B"/>
    <w:rsid w:val="00F86E81"/>
    <w:rsid w:val="00F86E88"/>
    <w:rsid w:val="00F876CF"/>
    <w:rsid w:val="00F879EA"/>
    <w:rsid w:val="00F87CF2"/>
    <w:rsid w:val="00F909EE"/>
    <w:rsid w:val="00F916F6"/>
    <w:rsid w:val="00F9193E"/>
    <w:rsid w:val="00F91ABE"/>
    <w:rsid w:val="00F91F22"/>
    <w:rsid w:val="00F92BD6"/>
    <w:rsid w:val="00F92C62"/>
    <w:rsid w:val="00F93794"/>
    <w:rsid w:val="00F93914"/>
    <w:rsid w:val="00F93AAB"/>
    <w:rsid w:val="00F93E8A"/>
    <w:rsid w:val="00F9414E"/>
    <w:rsid w:val="00F94246"/>
    <w:rsid w:val="00F944C2"/>
    <w:rsid w:val="00F946F6"/>
    <w:rsid w:val="00F94AA2"/>
    <w:rsid w:val="00F94D34"/>
    <w:rsid w:val="00F94F24"/>
    <w:rsid w:val="00F95DC1"/>
    <w:rsid w:val="00F96076"/>
    <w:rsid w:val="00F960AC"/>
    <w:rsid w:val="00F96263"/>
    <w:rsid w:val="00F96CCB"/>
    <w:rsid w:val="00F96CEB"/>
    <w:rsid w:val="00F96D7F"/>
    <w:rsid w:val="00F970D6"/>
    <w:rsid w:val="00F9727A"/>
    <w:rsid w:val="00F9740D"/>
    <w:rsid w:val="00F97457"/>
    <w:rsid w:val="00F97551"/>
    <w:rsid w:val="00F97754"/>
    <w:rsid w:val="00F97A65"/>
    <w:rsid w:val="00FA011F"/>
    <w:rsid w:val="00FA07ED"/>
    <w:rsid w:val="00FA0A8F"/>
    <w:rsid w:val="00FA0ADD"/>
    <w:rsid w:val="00FA0C65"/>
    <w:rsid w:val="00FA140B"/>
    <w:rsid w:val="00FA16D0"/>
    <w:rsid w:val="00FA16F6"/>
    <w:rsid w:val="00FA1DBA"/>
    <w:rsid w:val="00FA21F1"/>
    <w:rsid w:val="00FA228D"/>
    <w:rsid w:val="00FA2446"/>
    <w:rsid w:val="00FA26ED"/>
    <w:rsid w:val="00FA3FF2"/>
    <w:rsid w:val="00FA444B"/>
    <w:rsid w:val="00FA4671"/>
    <w:rsid w:val="00FA4A5B"/>
    <w:rsid w:val="00FA4E9E"/>
    <w:rsid w:val="00FA57B0"/>
    <w:rsid w:val="00FA5AB1"/>
    <w:rsid w:val="00FA5FA8"/>
    <w:rsid w:val="00FA6399"/>
    <w:rsid w:val="00FA641E"/>
    <w:rsid w:val="00FA68A2"/>
    <w:rsid w:val="00FA6BD3"/>
    <w:rsid w:val="00FA6F57"/>
    <w:rsid w:val="00FA6F6F"/>
    <w:rsid w:val="00FA766A"/>
    <w:rsid w:val="00FA7749"/>
    <w:rsid w:val="00FA7931"/>
    <w:rsid w:val="00FA79DA"/>
    <w:rsid w:val="00FA7A24"/>
    <w:rsid w:val="00FA7EF8"/>
    <w:rsid w:val="00FB02C2"/>
    <w:rsid w:val="00FB036B"/>
    <w:rsid w:val="00FB042E"/>
    <w:rsid w:val="00FB0486"/>
    <w:rsid w:val="00FB0659"/>
    <w:rsid w:val="00FB06ED"/>
    <w:rsid w:val="00FB0785"/>
    <w:rsid w:val="00FB0C92"/>
    <w:rsid w:val="00FB0DCB"/>
    <w:rsid w:val="00FB1505"/>
    <w:rsid w:val="00FB1D9E"/>
    <w:rsid w:val="00FB1E96"/>
    <w:rsid w:val="00FB1EF1"/>
    <w:rsid w:val="00FB25A0"/>
    <w:rsid w:val="00FB2ACF"/>
    <w:rsid w:val="00FB2E2B"/>
    <w:rsid w:val="00FB2EBC"/>
    <w:rsid w:val="00FB3044"/>
    <w:rsid w:val="00FB3962"/>
    <w:rsid w:val="00FB3DC7"/>
    <w:rsid w:val="00FB42DF"/>
    <w:rsid w:val="00FB4D45"/>
    <w:rsid w:val="00FB56FC"/>
    <w:rsid w:val="00FB5851"/>
    <w:rsid w:val="00FB5DAB"/>
    <w:rsid w:val="00FB6048"/>
    <w:rsid w:val="00FB66E7"/>
    <w:rsid w:val="00FB6841"/>
    <w:rsid w:val="00FB710F"/>
    <w:rsid w:val="00FB7D43"/>
    <w:rsid w:val="00FC01B0"/>
    <w:rsid w:val="00FC06C4"/>
    <w:rsid w:val="00FC0BEB"/>
    <w:rsid w:val="00FC23E8"/>
    <w:rsid w:val="00FC271B"/>
    <w:rsid w:val="00FC2D06"/>
    <w:rsid w:val="00FC375F"/>
    <w:rsid w:val="00FC37CC"/>
    <w:rsid w:val="00FC4EA1"/>
    <w:rsid w:val="00FC64E2"/>
    <w:rsid w:val="00FC6919"/>
    <w:rsid w:val="00FC6943"/>
    <w:rsid w:val="00FC6CF1"/>
    <w:rsid w:val="00FC788D"/>
    <w:rsid w:val="00FC7B4F"/>
    <w:rsid w:val="00FD0339"/>
    <w:rsid w:val="00FD0447"/>
    <w:rsid w:val="00FD0549"/>
    <w:rsid w:val="00FD072B"/>
    <w:rsid w:val="00FD0775"/>
    <w:rsid w:val="00FD0986"/>
    <w:rsid w:val="00FD0C9A"/>
    <w:rsid w:val="00FD160D"/>
    <w:rsid w:val="00FD18D4"/>
    <w:rsid w:val="00FD1B61"/>
    <w:rsid w:val="00FD1D24"/>
    <w:rsid w:val="00FD1FA0"/>
    <w:rsid w:val="00FD23CD"/>
    <w:rsid w:val="00FD2415"/>
    <w:rsid w:val="00FD2890"/>
    <w:rsid w:val="00FD2AB8"/>
    <w:rsid w:val="00FD2B21"/>
    <w:rsid w:val="00FD2C2B"/>
    <w:rsid w:val="00FD2E19"/>
    <w:rsid w:val="00FD2E7C"/>
    <w:rsid w:val="00FD3360"/>
    <w:rsid w:val="00FD33CE"/>
    <w:rsid w:val="00FD3468"/>
    <w:rsid w:val="00FD3650"/>
    <w:rsid w:val="00FD390F"/>
    <w:rsid w:val="00FD3FF1"/>
    <w:rsid w:val="00FD4AD2"/>
    <w:rsid w:val="00FD526B"/>
    <w:rsid w:val="00FD5340"/>
    <w:rsid w:val="00FD5D56"/>
    <w:rsid w:val="00FD640F"/>
    <w:rsid w:val="00FD6486"/>
    <w:rsid w:val="00FD64D2"/>
    <w:rsid w:val="00FD65DC"/>
    <w:rsid w:val="00FD66AB"/>
    <w:rsid w:val="00FD73C7"/>
    <w:rsid w:val="00FD74D7"/>
    <w:rsid w:val="00FD7807"/>
    <w:rsid w:val="00FD781C"/>
    <w:rsid w:val="00FD7967"/>
    <w:rsid w:val="00FD7AA8"/>
    <w:rsid w:val="00FD7F7F"/>
    <w:rsid w:val="00FE013E"/>
    <w:rsid w:val="00FE0E60"/>
    <w:rsid w:val="00FE1AB4"/>
    <w:rsid w:val="00FE2479"/>
    <w:rsid w:val="00FE2526"/>
    <w:rsid w:val="00FE281B"/>
    <w:rsid w:val="00FE2952"/>
    <w:rsid w:val="00FE3020"/>
    <w:rsid w:val="00FE30E0"/>
    <w:rsid w:val="00FE35F1"/>
    <w:rsid w:val="00FE3986"/>
    <w:rsid w:val="00FE3F08"/>
    <w:rsid w:val="00FE4143"/>
    <w:rsid w:val="00FE4997"/>
    <w:rsid w:val="00FE4BF3"/>
    <w:rsid w:val="00FE4CAA"/>
    <w:rsid w:val="00FE53C4"/>
    <w:rsid w:val="00FE54E7"/>
    <w:rsid w:val="00FE551B"/>
    <w:rsid w:val="00FE57C8"/>
    <w:rsid w:val="00FE5F92"/>
    <w:rsid w:val="00FE6135"/>
    <w:rsid w:val="00FE63DB"/>
    <w:rsid w:val="00FE6460"/>
    <w:rsid w:val="00FE64E1"/>
    <w:rsid w:val="00FE69EE"/>
    <w:rsid w:val="00FE6A34"/>
    <w:rsid w:val="00FE6E53"/>
    <w:rsid w:val="00FE6F6F"/>
    <w:rsid w:val="00FE7277"/>
    <w:rsid w:val="00FE7CF3"/>
    <w:rsid w:val="00FE7DF0"/>
    <w:rsid w:val="00FF03AE"/>
    <w:rsid w:val="00FF04BD"/>
    <w:rsid w:val="00FF0B92"/>
    <w:rsid w:val="00FF131C"/>
    <w:rsid w:val="00FF13D5"/>
    <w:rsid w:val="00FF1C55"/>
    <w:rsid w:val="00FF2342"/>
    <w:rsid w:val="00FF2538"/>
    <w:rsid w:val="00FF2657"/>
    <w:rsid w:val="00FF2794"/>
    <w:rsid w:val="00FF2CC0"/>
    <w:rsid w:val="00FF2DA5"/>
    <w:rsid w:val="00FF35F5"/>
    <w:rsid w:val="00FF3AFD"/>
    <w:rsid w:val="00FF3E0C"/>
    <w:rsid w:val="00FF4215"/>
    <w:rsid w:val="00FF4351"/>
    <w:rsid w:val="00FF4765"/>
    <w:rsid w:val="00FF4C0F"/>
    <w:rsid w:val="00FF54B8"/>
    <w:rsid w:val="00FF5A61"/>
    <w:rsid w:val="00FF5F0A"/>
    <w:rsid w:val="00FF68EB"/>
    <w:rsid w:val="00FF770C"/>
    <w:rsid w:val="00FF78D2"/>
    <w:rsid w:val="00FF7C6C"/>
    <w:rsid w:val="00FF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A8DF9F"/>
  <w15:docId w15:val="{6151AE7B-A4D4-4F28-B2D1-C16D3963A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8B9"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next w:val="Normal"/>
    <w:link w:val="Heading1Char"/>
    <w:uiPriority w:val="9"/>
    <w:qFormat/>
    <w:rsid w:val="00DE231C"/>
    <w:pPr>
      <w:keepNext/>
      <w:keepLines/>
      <w:spacing w:after="57" w:line="259" w:lineRule="auto"/>
      <w:outlineLvl w:val="0"/>
    </w:pPr>
    <w:rPr>
      <w:rFonts w:ascii="Arial" w:eastAsia="Arial" w:hAnsi="Arial" w:cs="Arial"/>
      <w:color w:val="000000"/>
      <w:kern w:val="2"/>
      <w:sz w:val="36"/>
      <w:szCs w:val="24"/>
      <w14:ligatures w14:val="standardContextual"/>
    </w:rPr>
  </w:style>
  <w:style w:type="paragraph" w:styleId="Heading3">
    <w:name w:val="heading 3"/>
    <w:aliases w:val=" Char"/>
    <w:basedOn w:val="Normal"/>
    <w:next w:val="Normal"/>
    <w:link w:val="Heading3Char"/>
    <w:qFormat/>
    <w:rsid w:val="00EC1FF8"/>
    <w:pPr>
      <w:tabs>
        <w:tab w:val="left" w:pos="900"/>
      </w:tabs>
      <w:outlineLvl w:val="2"/>
    </w:pPr>
    <w:rPr>
      <w:rFonts w:ascii="Tahoma" w:hAnsi="Tahoma" w:cs="Times New Roman"/>
      <w:bCs/>
      <w:caps/>
      <w:color w:val="333333"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78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781C"/>
  </w:style>
  <w:style w:type="paragraph" w:styleId="Footer">
    <w:name w:val="footer"/>
    <w:basedOn w:val="Normal"/>
    <w:link w:val="FooterChar"/>
    <w:uiPriority w:val="99"/>
    <w:unhideWhenUsed/>
    <w:rsid w:val="00FD78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781C"/>
  </w:style>
  <w:style w:type="paragraph" w:styleId="BalloonText">
    <w:name w:val="Balloon Text"/>
    <w:basedOn w:val="Normal"/>
    <w:link w:val="BalloonTextChar"/>
    <w:uiPriority w:val="99"/>
    <w:semiHidden/>
    <w:unhideWhenUsed/>
    <w:rsid w:val="00FD78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781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D781C"/>
    <w:rPr>
      <w:rFonts w:eastAsia="Calibri"/>
      <w:sz w:val="24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B24034"/>
    <w:pPr>
      <w:ind w:left="720"/>
    </w:pPr>
  </w:style>
  <w:style w:type="character" w:styleId="Hyperlink">
    <w:name w:val="Hyperlink"/>
    <w:uiPriority w:val="99"/>
    <w:unhideWhenUsed/>
    <w:rsid w:val="005345DD"/>
    <w:rPr>
      <w:color w:val="0000FF"/>
      <w:u w:val="single"/>
    </w:rPr>
  </w:style>
  <w:style w:type="numbering" w:customStyle="1" w:styleId="Style1">
    <w:name w:val="Style1"/>
    <w:uiPriority w:val="99"/>
    <w:rsid w:val="000913F4"/>
    <w:pPr>
      <w:numPr>
        <w:numId w:val="1"/>
      </w:numPr>
    </w:pPr>
  </w:style>
  <w:style w:type="numbering" w:customStyle="1" w:styleId="Style2">
    <w:name w:val="Style2"/>
    <w:uiPriority w:val="99"/>
    <w:rsid w:val="000913F4"/>
    <w:pPr>
      <w:numPr>
        <w:numId w:val="2"/>
      </w:numPr>
    </w:pPr>
  </w:style>
  <w:style w:type="numbering" w:customStyle="1" w:styleId="Style3">
    <w:name w:val="Style3"/>
    <w:uiPriority w:val="99"/>
    <w:rsid w:val="000913F4"/>
    <w:pPr>
      <w:numPr>
        <w:numId w:val="3"/>
      </w:numPr>
    </w:pPr>
  </w:style>
  <w:style w:type="numbering" w:customStyle="1" w:styleId="Style4">
    <w:name w:val="Style4"/>
    <w:uiPriority w:val="99"/>
    <w:rsid w:val="00BB3457"/>
    <w:pPr>
      <w:numPr>
        <w:numId w:val="4"/>
      </w:numPr>
    </w:pPr>
  </w:style>
  <w:style w:type="numbering" w:customStyle="1" w:styleId="Style5">
    <w:name w:val="Style5"/>
    <w:uiPriority w:val="99"/>
    <w:rsid w:val="00BB3457"/>
    <w:pPr>
      <w:numPr>
        <w:numId w:val="5"/>
      </w:numPr>
    </w:pPr>
  </w:style>
  <w:style w:type="character" w:customStyle="1" w:styleId="Heading3Char">
    <w:name w:val="Heading 3 Char"/>
    <w:aliases w:val=" Char Char"/>
    <w:link w:val="Heading3"/>
    <w:rsid w:val="00EC1FF8"/>
    <w:rPr>
      <w:rFonts w:ascii="Tahoma" w:hAnsi="Tahoma"/>
      <w:bCs/>
      <w:caps/>
      <w:color w:val="333333"/>
      <w:sz w:val="1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CC450D"/>
    <w:rPr>
      <w:rFonts w:ascii="Times New Roman" w:eastAsia="Calibri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BD4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A46775"/>
    <w:rPr>
      <w:b/>
      <w:bCs/>
    </w:rPr>
  </w:style>
  <w:style w:type="paragraph" w:customStyle="1" w:styleId="address">
    <w:name w:val="address"/>
    <w:basedOn w:val="Normal"/>
    <w:rsid w:val="001A22B1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customStyle="1" w:styleId="metainfo">
    <w:name w:val="metainfo"/>
    <w:basedOn w:val="Normal"/>
    <w:rsid w:val="001A22B1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divider">
    <w:name w:val="divider"/>
    <w:basedOn w:val="DefaultParagraphFont"/>
    <w:rsid w:val="001A22B1"/>
  </w:style>
  <w:style w:type="numbering" w:customStyle="1" w:styleId="Style6">
    <w:name w:val="Style6"/>
    <w:uiPriority w:val="99"/>
    <w:rsid w:val="00C3166B"/>
    <w:pPr>
      <w:numPr>
        <w:numId w:val="7"/>
      </w:numPr>
    </w:pPr>
  </w:style>
  <w:style w:type="numbering" w:customStyle="1" w:styleId="Style7">
    <w:name w:val="Style7"/>
    <w:uiPriority w:val="99"/>
    <w:rsid w:val="00885D9A"/>
    <w:pPr>
      <w:numPr>
        <w:numId w:val="9"/>
      </w:numPr>
    </w:pPr>
  </w:style>
  <w:style w:type="numbering" w:customStyle="1" w:styleId="Style8">
    <w:name w:val="Style8"/>
    <w:uiPriority w:val="99"/>
    <w:rsid w:val="006D3EA1"/>
    <w:pPr>
      <w:numPr>
        <w:numId w:val="10"/>
      </w:numPr>
    </w:pPr>
  </w:style>
  <w:style w:type="numbering" w:customStyle="1" w:styleId="Style9">
    <w:name w:val="Style9"/>
    <w:uiPriority w:val="99"/>
    <w:rsid w:val="008C7332"/>
    <w:pPr>
      <w:numPr>
        <w:numId w:val="11"/>
      </w:numPr>
    </w:pPr>
  </w:style>
  <w:style w:type="numbering" w:customStyle="1" w:styleId="Style10">
    <w:name w:val="Style10"/>
    <w:uiPriority w:val="99"/>
    <w:rsid w:val="000D4E15"/>
    <w:pPr>
      <w:numPr>
        <w:numId w:val="12"/>
      </w:numPr>
    </w:pPr>
  </w:style>
  <w:style w:type="paragraph" w:customStyle="1" w:styleId="xmsonormal">
    <w:name w:val="x_msonormal"/>
    <w:basedOn w:val="Normal"/>
    <w:rsid w:val="00EE3017"/>
    <w:rPr>
      <w:rFonts w:ascii="Calibri" w:eastAsiaTheme="minorHAnsi" w:hAnsi="Calibri" w:cs="Calibri"/>
      <w:sz w:val="22"/>
      <w:szCs w:val="22"/>
      <w:lang w:eastAsia="en-GB"/>
    </w:rPr>
  </w:style>
  <w:style w:type="character" w:styleId="Emphasis">
    <w:name w:val="Emphasis"/>
    <w:basedOn w:val="DefaultParagraphFont"/>
    <w:uiPriority w:val="20"/>
    <w:qFormat/>
    <w:rsid w:val="002B0F43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E04570"/>
    <w:pPr>
      <w:widowControl w:val="0"/>
      <w:autoSpaceDE w:val="0"/>
      <w:autoSpaceDN w:val="0"/>
    </w:pPr>
    <w:rPr>
      <w:rFonts w:eastAsia="Arial"/>
      <w:sz w:val="36"/>
      <w:szCs w:val="3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04570"/>
    <w:rPr>
      <w:rFonts w:ascii="Arial" w:eastAsia="Arial" w:hAnsi="Arial" w:cs="Arial"/>
      <w:sz w:val="36"/>
      <w:szCs w:val="36"/>
      <w:lang w:val="en-US" w:eastAsia="en-US"/>
    </w:rPr>
  </w:style>
  <w:style w:type="paragraph" w:styleId="Title">
    <w:name w:val="Title"/>
    <w:basedOn w:val="Normal"/>
    <w:link w:val="TitleChar"/>
    <w:uiPriority w:val="10"/>
    <w:qFormat/>
    <w:rsid w:val="00E04570"/>
    <w:pPr>
      <w:widowControl w:val="0"/>
      <w:autoSpaceDE w:val="0"/>
      <w:autoSpaceDN w:val="0"/>
      <w:spacing w:before="69"/>
      <w:ind w:left="126"/>
    </w:pPr>
    <w:rPr>
      <w:rFonts w:eastAsia="Arial"/>
      <w:sz w:val="40"/>
      <w:szCs w:val="4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E04570"/>
    <w:rPr>
      <w:rFonts w:ascii="Arial" w:eastAsia="Arial" w:hAnsi="Arial" w:cs="Arial"/>
      <w:sz w:val="40"/>
      <w:szCs w:val="40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E04570"/>
    <w:pPr>
      <w:widowControl w:val="0"/>
      <w:autoSpaceDE w:val="0"/>
      <w:autoSpaceDN w:val="0"/>
    </w:pPr>
    <w:rPr>
      <w:rFonts w:eastAsia="Arial"/>
      <w:sz w:val="22"/>
      <w:szCs w:val="22"/>
      <w:lang w:val="en-US"/>
    </w:rPr>
  </w:style>
  <w:style w:type="character" w:customStyle="1" w:styleId="fc67e28564-2df0-4421-984b-217aff281d42-01">
    <w:name w:val="fc67e28564-2df0-4421-984b-217aff281d42-01"/>
    <w:basedOn w:val="DefaultParagraphFont"/>
    <w:rsid w:val="00825E27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DE231C"/>
    <w:rPr>
      <w:rFonts w:ascii="Arial" w:eastAsia="Arial" w:hAnsi="Arial" w:cs="Arial"/>
      <w:color w:val="000000"/>
      <w:kern w:val="2"/>
      <w:sz w:val="36"/>
      <w:szCs w:val="24"/>
      <w14:ligatures w14:val="standardContextual"/>
    </w:rPr>
  </w:style>
  <w:style w:type="table" w:customStyle="1" w:styleId="TableGrid0">
    <w:name w:val="TableGrid"/>
    <w:rsid w:val="00DE231C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8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munity%20Council.Spangle99\AppData\Roaming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AECC70D-A803-4D92-84FD-8D42861EB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10990</TotalTime>
  <Pages>1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Cyngor Cymuned CARNO Community Council</vt:lpstr>
    </vt:vector>
  </TitlesOfParts>
  <Company>MESH Computers</Company>
  <LinksUpToDate>false</LinksUpToDate>
  <CharactersWithSpaces>9932</CharactersWithSpaces>
  <SharedDoc>false</SharedDoc>
  <HLinks>
    <vt:vector size="6" baseType="variant">
      <vt:variant>
        <vt:i4>5046279</vt:i4>
      </vt:variant>
      <vt:variant>
        <vt:i4>0</vt:i4>
      </vt:variant>
      <vt:variant>
        <vt:i4>0</vt:i4>
      </vt:variant>
      <vt:variant>
        <vt:i4>5</vt:i4>
      </vt:variant>
      <vt:variant>
        <vt:lpwstr>https://pa.powys.gov.uk/online-applications/?lang=EN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Cyngor Cymuned CARNO Community Council</dc:title>
  <dc:subject/>
  <dc:creator>Carno Community Council</dc:creator>
  <cp:keywords/>
  <dc:description/>
  <cp:lastModifiedBy>Carno Community Council</cp:lastModifiedBy>
  <cp:revision>47</cp:revision>
  <cp:lastPrinted>2024-09-24T14:07:00Z</cp:lastPrinted>
  <dcterms:created xsi:type="dcterms:W3CDTF">2024-09-01T15:31:00Z</dcterms:created>
  <dcterms:modified xsi:type="dcterms:W3CDTF">2024-09-24T14:15:00Z</dcterms:modified>
</cp:coreProperties>
</file>