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7A44F" w14:textId="77777777" w:rsidR="00334896" w:rsidRPr="007B42F3" w:rsidRDefault="00334896" w:rsidP="00334896">
      <w:pPr>
        <w:rPr>
          <w:b/>
          <w:sz w:val="28"/>
          <w:szCs w:val="28"/>
          <w:u w:val="single"/>
        </w:rPr>
      </w:pPr>
    </w:p>
    <w:p w14:paraId="2887656F" w14:textId="77777777" w:rsidR="00334896" w:rsidRPr="00334896" w:rsidRDefault="00334896" w:rsidP="00334896">
      <w:pPr>
        <w:jc w:val="center"/>
        <w:rPr>
          <w:b/>
          <w:sz w:val="36"/>
          <w:szCs w:val="36"/>
          <w:u w:val="single"/>
        </w:rPr>
      </w:pPr>
      <w:r w:rsidRPr="00334896">
        <w:rPr>
          <w:b/>
          <w:sz w:val="36"/>
          <w:szCs w:val="36"/>
          <w:u w:val="single"/>
        </w:rPr>
        <w:t>LOCAL GOVERNMENT ACT, 1972 (SEC. 87(2))</w:t>
      </w:r>
    </w:p>
    <w:p w14:paraId="6D4B1B07" w14:textId="77777777" w:rsidR="00334896" w:rsidRPr="00334896" w:rsidRDefault="00334896" w:rsidP="00334896">
      <w:pPr>
        <w:rPr>
          <w:b/>
          <w:sz w:val="28"/>
          <w:szCs w:val="28"/>
          <w:u w:val="single"/>
        </w:rPr>
      </w:pPr>
    </w:p>
    <w:p w14:paraId="7558D539" w14:textId="77777777" w:rsidR="00334896" w:rsidRPr="00334896" w:rsidRDefault="00334896" w:rsidP="00334896">
      <w:pPr>
        <w:rPr>
          <w:b/>
          <w:sz w:val="28"/>
          <w:szCs w:val="28"/>
          <w:u w:val="single"/>
        </w:rPr>
      </w:pPr>
    </w:p>
    <w:p w14:paraId="6BF8EB4F" w14:textId="04604B72" w:rsidR="00334896" w:rsidRPr="00334896" w:rsidRDefault="00334896" w:rsidP="00334896">
      <w:pPr>
        <w:rPr>
          <w:sz w:val="32"/>
          <w:szCs w:val="32"/>
        </w:rPr>
      </w:pPr>
      <w:r w:rsidRPr="00334896">
        <w:rPr>
          <w:b/>
          <w:bCs/>
          <w:sz w:val="32"/>
          <w:szCs w:val="32"/>
        </w:rPr>
        <w:t>NOTICE IS HEREBY GIVEN</w:t>
      </w:r>
      <w:r w:rsidRPr="00334896">
        <w:rPr>
          <w:sz w:val="32"/>
          <w:szCs w:val="32"/>
        </w:rPr>
        <w:t xml:space="preserve"> that a casual vacancy is deemed to have occurred in the office of Councillor for the</w:t>
      </w:r>
      <w:r>
        <w:rPr>
          <w:sz w:val="32"/>
          <w:szCs w:val="32"/>
        </w:rPr>
        <w:t xml:space="preserve"> </w:t>
      </w:r>
      <w:r w:rsidRPr="00334896">
        <w:rPr>
          <w:b/>
          <w:bCs/>
          <w:sz w:val="32"/>
          <w:szCs w:val="32"/>
        </w:rPr>
        <w:t>CARNO</w:t>
      </w:r>
      <w:r w:rsidRPr="00334896">
        <w:rPr>
          <w:sz w:val="32"/>
          <w:szCs w:val="32"/>
        </w:rPr>
        <w:t xml:space="preserve"> </w:t>
      </w:r>
      <w:r w:rsidRPr="00334896">
        <w:rPr>
          <w:sz w:val="32"/>
          <w:szCs w:val="32"/>
        </w:rPr>
        <w:t>Ward of the Community of</w:t>
      </w:r>
      <w:r w:rsidRPr="00334896">
        <w:rPr>
          <w:sz w:val="32"/>
          <w:szCs w:val="32"/>
        </w:rPr>
        <w:t xml:space="preserve"> </w:t>
      </w:r>
      <w:r w:rsidRPr="00334896">
        <w:rPr>
          <w:b/>
          <w:bCs/>
          <w:sz w:val="32"/>
          <w:szCs w:val="32"/>
        </w:rPr>
        <w:t>CARNO</w:t>
      </w:r>
      <w:r>
        <w:rPr>
          <w:b/>
          <w:bCs/>
          <w:sz w:val="32"/>
          <w:szCs w:val="32"/>
        </w:rPr>
        <w:t xml:space="preserve"> </w:t>
      </w:r>
      <w:r w:rsidRPr="00334896">
        <w:rPr>
          <w:sz w:val="32"/>
          <w:szCs w:val="32"/>
        </w:rPr>
        <w:t>on the resignation</w:t>
      </w:r>
      <w:r w:rsidRPr="00334896">
        <w:rPr>
          <w:sz w:val="32"/>
          <w:szCs w:val="32"/>
        </w:rPr>
        <w:t xml:space="preserve"> </w:t>
      </w:r>
      <w:r w:rsidRPr="00334896">
        <w:rPr>
          <w:sz w:val="32"/>
          <w:szCs w:val="32"/>
        </w:rPr>
        <w:t>of Councillor</w:t>
      </w:r>
      <w:r w:rsidRPr="00334896">
        <w:rPr>
          <w:sz w:val="32"/>
          <w:szCs w:val="32"/>
        </w:rPr>
        <w:t xml:space="preserve"> J.G. Thomas.</w:t>
      </w:r>
    </w:p>
    <w:p w14:paraId="47681C6D" w14:textId="77777777" w:rsidR="00334896" w:rsidRPr="00334896" w:rsidRDefault="00334896" w:rsidP="00334896">
      <w:pPr>
        <w:rPr>
          <w:sz w:val="32"/>
          <w:szCs w:val="32"/>
        </w:rPr>
      </w:pPr>
    </w:p>
    <w:p w14:paraId="00175CA4" w14:textId="77777777" w:rsidR="00334896" w:rsidRPr="00334896" w:rsidRDefault="00334896" w:rsidP="00334896">
      <w:pPr>
        <w:rPr>
          <w:sz w:val="32"/>
          <w:szCs w:val="32"/>
        </w:rPr>
      </w:pPr>
      <w:r w:rsidRPr="00334896">
        <w:rPr>
          <w:sz w:val="32"/>
          <w:szCs w:val="32"/>
        </w:rPr>
        <w:t xml:space="preserve">Rule 5 of The Local Elections (Parishes and Communities) Rules 2006, provides that on a casual vacancy occurring in the office of councillor of a community, an election to fill the vacancy shall be held if, within fourteen days (computed as stated below) after public notice of the vacancy has been given in accordance with Section 87(2) of the Local Government Act, 1972, notice in writing of a request for such an election has been given to the proper officer of the council of the county within which the community is situate signed by TEN electors for the electoral area. </w:t>
      </w:r>
    </w:p>
    <w:p w14:paraId="1B49A74B" w14:textId="77777777" w:rsidR="00334896" w:rsidRPr="00334896" w:rsidRDefault="00334896" w:rsidP="00334896">
      <w:pPr>
        <w:rPr>
          <w:sz w:val="32"/>
          <w:szCs w:val="32"/>
        </w:rPr>
      </w:pPr>
    </w:p>
    <w:p w14:paraId="73A3A60F" w14:textId="77777777" w:rsidR="00334896" w:rsidRPr="00334896" w:rsidRDefault="00334896" w:rsidP="00334896">
      <w:pPr>
        <w:rPr>
          <w:sz w:val="32"/>
          <w:szCs w:val="32"/>
        </w:rPr>
      </w:pPr>
      <w:r w:rsidRPr="00334896">
        <w:rPr>
          <w:sz w:val="32"/>
          <w:szCs w:val="32"/>
        </w:rPr>
        <w:t xml:space="preserve">The Proper Officer is the Deputy Returning Officer, Powys County Council, County Hall, Llandrindod Wells, Powys, </w:t>
      </w:r>
      <w:proofErr w:type="spellStart"/>
      <w:r w:rsidRPr="00334896">
        <w:rPr>
          <w:sz w:val="32"/>
          <w:szCs w:val="32"/>
        </w:rPr>
        <w:t>LD1</w:t>
      </w:r>
      <w:proofErr w:type="spellEnd"/>
      <w:r w:rsidRPr="00334896">
        <w:rPr>
          <w:sz w:val="32"/>
          <w:szCs w:val="32"/>
        </w:rPr>
        <w:t xml:space="preserve"> </w:t>
      </w:r>
      <w:proofErr w:type="spellStart"/>
      <w:r w:rsidRPr="00334896">
        <w:rPr>
          <w:sz w:val="32"/>
          <w:szCs w:val="32"/>
        </w:rPr>
        <w:t>5LG</w:t>
      </w:r>
      <w:proofErr w:type="spellEnd"/>
      <w:r w:rsidRPr="00334896">
        <w:rPr>
          <w:sz w:val="32"/>
          <w:szCs w:val="32"/>
        </w:rPr>
        <w:t>.</w:t>
      </w:r>
    </w:p>
    <w:p w14:paraId="682695AB" w14:textId="77777777" w:rsidR="00334896" w:rsidRPr="00334896" w:rsidRDefault="00334896" w:rsidP="00334896">
      <w:pPr>
        <w:rPr>
          <w:sz w:val="32"/>
          <w:szCs w:val="32"/>
        </w:rPr>
      </w:pPr>
    </w:p>
    <w:p w14:paraId="2B48A3A7" w14:textId="5124C237" w:rsidR="00334896" w:rsidRPr="00334896" w:rsidRDefault="00334896" w:rsidP="00334896">
      <w:pPr>
        <w:rPr>
          <w:sz w:val="32"/>
          <w:szCs w:val="32"/>
        </w:rPr>
      </w:pPr>
      <w:r w:rsidRPr="00334896">
        <w:rPr>
          <w:sz w:val="32"/>
          <w:szCs w:val="32"/>
        </w:rPr>
        <w:t>Dated this</w:t>
      </w:r>
      <w:r w:rsidRPr="00334896">
        <w:rPr>
          <w:sz w:val="32"/>
          <w:szCs w:val="32"/>
        </w:rPr>
        <w:t xml:space="preserve"> 20</w:t>
      </w:r>
      <w:r w:rsidRPr="00334896">
        <w:rPr>
          <w:sz w:val="32"/>
          <w:szCs w:val="32"/>
          <w:vertAlign w:val="superscript"/>
        </w:rPr>
        <w:t>th</w:t>
      </w:r>
      <w:r w:rsidRPr="00334896">
        <w:rPr>
          <w:sz w:val="32"/>
          <w:szCs w:val="32"/>
        </w:rPr>
        <w:t xml:space="preserve"> </w:t>
      </w:r>
      <w:r w:rsidRPr="00334896">
        <w:rPr>
          <w:sz w:val="32"/>
          <w:szCs w:val="32"/>
        </w:rPr>
        <w:t>day of</w:t>
      </w:r>
      <w:r w:rsidRPr="00334896">
        <w:rPr>
          <w:sz w:val="32"/>
          <w:szCs w:val="32"/>
        </w:rPr>
        <w:t xml:space="preserve"> May </w:t>
      </w:r>
      <w:r w:rsidRPr="00334896">
        <w:rPr>
          <w:sz w:val="32"/>
          <w:szCs w:val="32"/>
        </w:rPr>
        <w:t>2026</w:t>
      </w:r>
    </w:p>
    <w:p w14:paraId="1CBB120A" w14:textId="77777777" w:rsidR="00334896" w:rsidRPr="00334896" w:rsidRDefault="00334896" w:rsidP="00334896">
      <w:pPr>
        <w:rPr>
          <w:sz w:val="32"/>
          <w:szCs w:val="32"/>
        </w:rPr>
      </w:pPr>
    </w:p>
    <w:p w14:paraId="4FAFD157" w14:textId="77777777" w:rsidR="00334896" w:rsidRPr="00334896" w:rsidRDefault="00334896" w:rsidP="00334896">
      <w:pPr>
        <w:rPr>
          <w:sz w:val="32"/>
          <w:szCs w:val="32"/>
        </w:rPr>
      </w:pPr>
    </w:p>
    <w:p w14:paraId="26FEC9ED" w14:textId="52723A87" w:rsidR="00334896" w:rsidRPr="00334896" w:rsidRDefault="00334896" w:rsidP="00334896">
      <w:pPr>
        <w:rPr>
          <w:sz w:val="32"/>
          <w:szCs w:val="32"/>
        </w:rPr>
      </w:pPr>
      <w:r w:rsidRPr="00334896">
        <w:rPr>
          <w:sz w:val="32"/>
          <w:szCs w:val="32"/>
        </w:rPr>
        <w:t>Alan Humphreys</w:t>
      </w:r>
    </w:p>
    <w:p w14:paraId="17956257" w14:textId="77777777" w:rsidR="00334896" w:rsidRPr="00334896" w:rsidRDefault="00334896" w:rsidP="00334896">
      <w:pPr>
        <w:rPr>
          <w:sz w:val="32"/>
          <w:szCs w:val="32"/>
          <w:u w:val="single"/>
        </w:rPr>
      </w:pPr>
      <w:r w:rsidRPr="00334896">
        <w:rPr>
          <w:sz w:val="32"/>
          <w:szCs w:val="32"/>
          <w:u w:val="single"/>
        </w:rPr>
        <w:t>Clerk to the Council</w:t>
      </w:r>
    </w:p>
    <w:p w14:paraId="58EA63E5" w14:textId="77777777" w:rsidR="00334896" w:rsidRPr="00334896" w:rsidRDefault="00334896" w:rsidP="00334896">
      <w:pPr>
        <w:rPr>
          <w:sz w:val="32"/>
          <w:szCs w:val="32"/>
          <w:u w:val="single"/>
        </w:rPr>
      </w:pPr>
    </w:p>
    <w:p w14:paraId="723BF3B5" w14:textId="015E7914" w:rsidR="00334896" w:rsidRPr="00334896" w:rsidRDefault="00334896" w:rsidP="00334896">
      <w:r w:rsidRPr="00334896">
        <w:rPr>
          <w:sz w:val="28"/>
          <w:szCs w:val="28"/>
        </w:rPr>
        <w:t xml:space="preserve">In computing any period of time for the purposes of this notice a Saturday, Sunday, Christmas Eve, Christmas Day, Good Friday or a Bank Holiday or day appointed for public thanksgiving or mourning, shall be </w:t>
      </w:r>
      <w:r w:rsidRPr="00334896">
        <w:rPr>
          <w:sz w:val="28"/>
          <w:szCs w:val="28"/>
          <w:u w:val="single"/>
        </w:rPr>
        <w:t>disregarded</w:t>
      </w:r>
      <w:r w:rsidRPr="00334896">
        <w:rPr>
          <w:sz w:val="28"/>
          <w:szCs w:val="28"/>
        </w:rPr>
        <w:t>.</w:t>
      </w:r>
    </w:p>
    <w:p w14:paraId="6F71D371" w14:textId="54C1AD2B" w:rsidR="00CA7CBD" w:rsidRDefault="00334896" w:rsidP="00CA7CBD">
      <w:pPr>
        <w:jc w:val="center"/>
        <w:rPr>
          <w:b/>
          <w:noProof/>
          <w:sz w:val="26"/>
          <w:u w:val="single"/>
        </w:rPr>
      </w:pPr>
      <w:r w:rsidRPr="00334896">
        <w:br w:type="page"/>
      </w:r>
    </w:p>
    <w:p w14:paraId="7CC98577" w14:textId="77777777" w:rsidR="00CA7CBD" w:rsidRPr="007B42F3" w:rsidRDefault="00CA7CBD" w:rsidP="00932FAA">
      <w:pPr>
        <w:rPr>
          <w:noProof/>
          <w:sz w:val="28"/>
          <w:szCs w:val="28"/>
        </w:rPr>
      </w:pPr>
    </w:p>
    <w:p w14:paraId="5A122A54" w14:textId="77777777" w:rsidR="00CA7CBD" w:rsidRPr="007B42F3" w:rsidRDefault="00CA7CBD" w:rsidP="00932FAA">
      <w:pPr>
        <w:jc w:val="center"/>
        <w:rPr>
          <w:b/>
          <w:bCs/>
          <w:noProof/>
          <w:sz w:val="36"/>
          <w:szCs w:val="36"/>
        </w:rPr>
      </w:pPr>
      <w:r w:rsidRPr="007B42F3">
        <w:rPr>
          <w:b/>
          <w:bCs/>
          <w:noProof/>
          <w:sz w:val="36"/>
          <w:szCs w:val="36"/>
        </w:rPr>
        <w:t>DEDDF LLYWODRAETH LEOL, 1972 (ADRAN, 87(2))</w:t>
      </w:r>
    </w:p>
    <w:p w14:paraId="05EEBB5A" w14:textId="77777777" w:rsidR="00CA7CBD" w:rsidRPr="007B42F3" w:rsidRDefault="00CA7CBD" w:rsidP="00932FAA">
      <w:pPr>
        <w:rPr>
          <w:b/>
          <w:bCs/>
          <w:noProof/>
          <w:sz w:val="28"/>
          <w:szCs w:val="28"/>
        </w:rPr>
      </w:pPr>
    </w:p>
    <w:p w14:paraId="7DA85E01" w14:textId="77777777" w:rsidR="00CA465C" w:rsidRPr="007B42F3" w:rsidRDefault="00CA465C" w:rsidP="00932FAA">
      <w:pPr>
        <w:rPr>
          <w:b/>
          <w:bCs/>
          <w:noProof/>
          <w:sz w:val="28"/>
          <w:szCs w:val="28"/>
        </w:rPr>
      </w:pPr>
    </w:p>
    <w:p w14:paraId="32960F36" w14:textId="5C2EDCBE" w:rsidR="00CA7CBD" w:rsidRPr="00932FAA" w:rsidRDefault="00CA7CBD" w:rsidP="00932FAA">
      <w:pPr>
        <w:rPr>
          <w:sz w:val="32"/>
          <w:szCs w:val="32"/>
        </w:rPr>
      </w:pPr>
      <w:proofErr w:type="spellStart"/>
      <w:r w:rsidRPr="00932FAA">
        <w:rPr>
          <w:b/>
          <w:bCs/>
          <w:sz w:val="32"/>
          <w:szCs w:val="32"/>
        </w:rPr>
        <w:t>RHODDIR</w:t>
      </w:r>
      <w:proofErr w:type="spellEnd"/>
      <w:r w:rsidRPr="00932FAA">
        <w:rPr>
          <w:b/>
          <w:bCs/>
          <w:sz w:val="32"/>
          <w:szCs w:val="32"/>
        </w:rPr>
        <w:t xml:space="preserve"> RHYBUDD </w:t>
      </w:r>
      <w:proofErr w:type="spellStart"/>
      <w:r w:rsidRPr="00932FAA">
        <w:rPr>
          <w:b/>
          <w:bCs/>
          <w:sz w:val="32"/>
          <w:szCs w:val="32"/>
        </w:rPr>
        <w:t>TRWY</w:t>
      </w:r>
      <w:proofErr w:type="spellEnd"/>
      <w:r w:rsidRPr="00932FAA">
        <w:rPr>
          <w:b/>
          <w:bCs/>
          <w:sz w:val="32"/>
          <w:szCs w:val="32"/>
        </w:rPr>
        <w:t xml:space="preserve"> HYN</w:t>
      </w:r>
      <w:r w:rsidRPr="00932FAA">
        <w:rPr>
          <w:sz w:val="32"/>
          <w:szCs w:val="32"/>
        </w:rPr>
        <w:t xml:space="preserve"> bod </w:t>
      </w:r>
      <w:proofErr w:type="spellStart"/>
      <w:r w:rsidRPr="00932FAA">
        <w:rPr>
          <w:sz w:val="32"/>
          <w:szCs w:val="32"/>
        </w:rPr>
        <w:t>swydd</w:t>
      </w:r>
      <w:proofErr w:type="spellEnd"/>
      <w:r w:rsidRPr="00932FAA">
        <w:rPr>
          <w:sz w:val="32"/>
          <w:szCs w:val="32"/>
        </w:rPr>
        <w:t xml:space="preserve"> wag </w:t>
      </w:r>
      <w:proofErr w:type="spellStart"/>
      <w:r w:rsidRPr="00932FAA">
        <w:rPr>
          <w:sz w:val="32"/>
          <w:szCs w:val="32"/>
        </w:rPr>
        <w:t>achlysurol</w:t>
      </w:r>
      <w:proofErr w:type="spellEnd"/>
      <w:r w:rsidRPr="00932FAA">
        <w:rPr>
          <w:sz w:val="32"/>
          <w:szCs w:val="32"/>
        </w:rPr>
        <w:t xml:space="preserve"> </w:t>
      </w:r>
      <w:proofErr w:type="spellStart"/>
      <w:r w:rsidRPr="00932FAA">
        <w:rPr>
          <w:sz w:val="32"/>
          <w:szCs w:val="32"/>
        </w:rPr>
        <w:t>wedi</w:t>
      </w:r>
      <w:proofErr w:type="spellEnd"/>
      <w:r w:rsidRPr="00932FAA">
        <w:rPr>
          <w:sz w:val="32"/>
          <w:szCs w:val="32"/>
        </w:rPr>
        <w:t xml:space="preserve"> </w:t>
      </w:r>
      <w:proofErr w:type="spellStart"/>
      <w:r w:rsidRPr="00932FAA">
        <w:rPr>
          <w:sz w:val="32"/>
          <w:szCs w:val="32"/>
        </w:rPr>
        <w:t>ymddangos</w:t>
      </w:r>
      <w:proofErr w:type="spellEnd"/>
      <w:r w:rsidRPr="00932FAA">
        <w:rPr>
          <w:sz w:val="32"/>
          <w:szCs w:val="32"/>
        </w:rPr>
        <w:t xml:space="preserve"> fel </w:t>
      </w:r>
      <w:proofErr w:type="spellStart"/>
      <w:r w:rsidRPr="00932FAA">
        <w:rPr>
          <w:sz w:val="32"/>
          <w:szCs w:val="32"/>
        </w:rPr>
        <w:t>Cynghorydd</w:t>
      </w:r>
      <w:proofErr w:type="spellEnd"/>
      <w:r w:rsidRPr="00932FAA">
        <w:rPr>
          <w:sz w:val="32"/>
          <w:szCs w:val="32"/>
        </w:rPr>
        <w:t xml:space="preserve"> ar gyfer Ward</w:t>
      </w:r>
      <w:r w:rsidRPr="00932FAA">
        <w:rPr>
          <w:sz w:val="32"/>
          <w:szCs w:val="32"/>
        </w:rPr>
        <w:tab/>
      </w:r>
      <w:r w:rsidR="00932FAA">
        <w:rPr>
          <w:sz w:val="32"/>
          <w:szCs w:val="32"/>
        </w:rPr>
        <w:t xml:space="preserve"> </w:t>
      </w:r>
      <w:r w:rsidR="00932FAA" w:rsidRPr="00932FAA">
        <w:rPr>
          <w:b/>
          <w:bCs/>
          <w:sz w:val="32"/>
          <w:szCs w:val="32"/>
        </w:rPr>
        <w:t>CARNO</w:t>
      </w:r>
      <w:r w:rsidR="00CA465C">
        <w:rPr>
          <w:b/>
          <w:bCs/>
          <w:sz w:val="32"/>
          <w:szCs w:val="32"/>
        </w:rPr>
        <w:t xml:space="preserve"> </w:t>
      </w:r>
      <w:r w:rsidRPr="00932FAA">
        <w:rPr>
          <w:sz w:val="32"/>
          <w:szCs w:val="32"/>
        </w:rPr>
        <w:t xml:space="preserve">o </w:t>
      </w:r>
      <w:proofErr w:type="spellStart"/>
      <w:r w:rsidRPr="00932FAA">
        <w:rPr>
          <w:sz w:val="32"/>
          <w:szCs w:val="32"/>
        </w:rPr>
        <w:t>Gymuned</w:t>
      </w:r>
      <w:proofErr w:type="spellEnd"/>
      <w:r w:rsidRPr="00932FAA">
        <w:rPr>
          <w:sz w:val="32"/>
          <w:szCs w:val="32"/>
        </w:rPr>
        <w:tab/>
      </w:r>
      <w:r w:rsidR="00CA465C">
        <w:rPr>
          <w:sz w:val="32"/>
          <w:szCs w:val="32"/>
        </w:rPr>
        <w:t xml:space="preserve"> </w:t>
      </w:r>
      <w:r w:rsidR="00932FAA" w:rsidRPr="00932FAA">
        <w:rPr>
          <w:b/>
          <w:bCs/>
          <w:sz w:val="32"/>
          <w:szCs w:val="32"/>
        </w:rPr>
        <w:t>CARNO</w:t>
      </w:r>
      <w:r w:rsidR="00E83AE6">
        <w:rPr>
          <w:b/>
          <w:bCs/>
          <w:sz w:val="32"/>
          <w:szCs w:val="32"/>
        </w:rPr>
        <w:t xml:space="preserve"> </w:t>
      </w:r>
      <w:r w:rsidRPr="00932FAA">
        <w:rPr>
          <w:sz w:val="32"/>
          <w:szCs w:val="32"/>
        </w:rPr>
        <w:t xml:space="preserve">yn </w:t>
      </w:r>
      <w:proofErr w:type="spellStart"/>
      <w:r w:rsidRPr="00932FAA">
        <w:rPr>
          <w:sz w:val="32"/>
          <w:szCs w:val="32"/>
        </w:rPr>
        <w:t>dilyn</w:t>
      </w:r>
      <w:proofErr w:type="spellEnd"/>
      <w:r w:rsidRPr="00932FAA">
        <w:rPr>
          <w:sz w:val="32"/>
          <w:szCs w:val="32"/>
        </w:rPr>
        <w:t xml:space="preserve"> </w:t>
      </w:r>
      <w:proofErr w:type="spellStart"/>
      <w:r w:rsidRPr="00932FAA">
        <w:rPr>
          <w:sz w:val="32"/>
          <w:szCs w:val="32"/>
        </w:rPr>
        <w:t>ymddiswyddiad</w:t>
      </w:r>
      <w:proofErr w:type="spellEnd"/>
      <w:r w:rsidRPr="00932FAA">
        <w:rPr>
          <w:sz w:val="32"/>
          <w:szCs w:val="32"/>
        </w:rPr>
        <w:t xml:space="preserve"> y </w:t>
      </w:r>
      <w:proofErr w:type="spellStart"/>
      <w:r w:rsidRPr="00932FAA">
        <w:rPr>
          <w:sz w:val="32"/>
          <w:szCs w:val="32"/>
        </w:rPr>
        <w:t>Cynghorydd</w:t>
      </w:r>
      <w:proofErr w:type="spellEnd"/>
      <w:r w:rsidR="00E83AE6">
        <w:rPr>
          <w:sz w:val="32"/>
          <w:szCs w:val="32"/>
        </w:rPr>
        <w:t xml:space="preserve"> J.G. Thomas.</w:t>
      </w:r>
    </w:p>
    <w:p w14:paraId="41D26834" w14:textId="77777777" w:rsidR="00CA7CBD" w:rsidRPr="00932FAA" w:rsidRDefault="00CA7CBD" w:rsidP="00932FAA">
      <w:pPr>
        <w:rPr>
          <w:noProof/>
          <w:sz w:val="32"/>
          <w:szCs w:val="32"/>
        </w:rPr>
      </w:pPr>
    </w:p>
    <w:p w14:paraId="3FF467B6" w14:textId="77777777" w:rsidR="00CA7CBD" w:rsidRPr="00932FAA" w:rsidRDefault="00CA7CBD" w:rsidP="00932FAA">
      <w:pPr>
        <w:rPr>
          <w:noProof/>
          <w:sz w:val="32"/>
          <w:szCs w:val="32"/>
        </w:rPr>
      </w:pPr>
      <w:r w:rsidRPr="00932FAA">
        <w:rPr>
          <w:noProof/>
          <w:sz w:val="32"/>
          <w:szCs w:val="32"/>
        </w:rPr>
        <w:t xml:space="preserve">Mae Rheol 5 Rheolau Etholiadau Lleol (Plwyfi a Chymunedau) 2006, yn dweud pan fo swydd achlysurol yn dod yn wag fel cynghorydd cymuned, cynhelir etholiad i lenwi’r swydd os, o fewn pedwar diwrnod ar ddeg (a gyfrifwyd fel a nodwyd isod) wedi i rybudd cyhoeddus ynglyn </w:t>
      </w:r>
      <w:r w:rsidRPr="00932FAA">
        <w:rPr>
          <w:noProof/>
          <w:sz w:val="32"/>
          <w:szCs w:val="32"/>
        </w:rPr>
        <w:sym w:font="Kino MT" w:char="00E2"/>
      </w:r>
      <w:r w:rsidRPr="00932FAA">
        <w:rPr>
          <w:noProof/>
          <w:sz w:val="32"/>
          <w:szCs w:val="32"/>
        </w:rPr>
        <w:t>‘r swydd wag gael ei roi yn unol ag adran 87(2) Deddf Llywodraeth Leol, 1972, bydd rhybudd ysgrifenedig o gais am etholiad o’r fath wedi ei roi i swyddog priodol cyngor y sir y lleolir y gymuned o’i fewn gan DDEG o’r etholwyr ar gyfer yr ardal etholaethol.</w:t>
      </w:r>
    </w:p>
    <w:p w14:paraId="1E3B7C46" w14:textId="77777777" w:rsidR="00CA7CBD" w:rsidRPr="00932FAA" w:rsidRDefault="00CA7CBD" w:rsidP="00932FAA">
      <w:pPr>
        <w:rPr>
          <w:noProof/>
          <w:sz w:val="32"/>
          <w:szCs w:val="32"/>
        </w:rPr>
      </w:pPr>
    </w:p>
    <w:p w14:paraId="6B1B4405" w14:textId="77777777" w:rsidR="00CA7CBD" w:rsidRPr="00932FAA" w:rsidRDefault="00CA7CBD" w:rsidP="00932FAA">
      <w:pPr>
        <w:rPr>
          <w:noProof/>
          <w:sz w:val="32"/>
          <w:szCs w:val="32"/>
        </w:rPr>
      </w:pPr>
      <w:r w:rsidRPr="00932FAA">
        <w:rPr>
          <w:noProof/>
          <w:sz w:val="32"/>
          <w:szCs w:val="32"/>
        </w:rPr>
        <w:t>Y swyddog priodol yw Dirprwy Swyddog Canlynol, Neuadd</w:t>
      </w:r>
      <w:r w:rsidRPr="00932FAA">
        <w:rPr>
          <w:sz w:val="32"/>
          <w:szCs w:val="32"/>
        </w:rPr>
        <w:t xml:space="preserve"> y Sir,</w:t>
      </w:r>
      <w:r w:rsidRPr="00932FAA">
        <w:rPr>
          <w:noProof/>
          <w:sz w:val="32"/>
          <w:szCs w:val="32"/>
        </w:rPr>
        <w:t xml:space="preserve"> Cyngor Sir Powys, LD1 5LG.</w:t>
      </w:r>
    </w:p>
    <w:p w14:paraId="6F67F2B7" w14:textId="77777777" w:rsidR="00CA7CBD" w:rsidRPr="00932FAA" w:rsidRDefault="00CA7CBD" w:rsidP="00932FAA">
      <w:pPr>
        <w:rPr>
          <w:noProof/>
          <w:sz w:val="32"/>
          <w:szCs w:val="32"/>
        </w:rPr>
      </w:pPr>
    </w:p>
    <w:p w14:paraId="01D74F45" w14:textId="3973ABDF" w:rsidR="00CA7CBD" w:rsidRPr="00932FAA" w:rsidRDefault="00CA7CBD" w:rsidP="00932FAA">
      <w:pPr>
        <w:rPr>
          <w:noProof/>
          <w:sz w:val="32"/>
          <w:szCs w:val="32"/>
        </w:rPr>
      </w:pPr>
      <w:r w:rsidRPr="00932FAA">
        <w:rPr>
          <w:noProof/>
          <w:sz w:val="32"/>
          <w:szCs w:val="32"/>
        </w:rPr>
        <w:t>Dyddiedig y</w:t>
      </w:r>
      <w:r w:rsidRPr="00932FAA">
        <w:rPr>
          <w:noProof/>
          <w:sz w:val="32"/>
          <w:szCs w:val="32"/>
        </w:rPr>
        <w:tab/>
      </w:r>
      <w:r w:rsidR="001170FC">
        <w:rPr>
          <w:noProof/>
          <w:sz w:val="32"/>
          <w:szCs w:val="32"/>
        </w:rPr>
        <w:t>20</w:t>
      </w:r>
      <w:r w:rsidR="001170FC" w:rsidRPr="001170FC">
        <w:rPr>
          <w:noProof/>
          <w:sz w:val="32"/>
          <w:szCs w:val="32"/>
          <w:vertAlign w:val="superscript"/>
        </w:rPr>
        <w:t>th</w:t>
      </w:r>
      <w:r w:rsidR="001170FC">
        <w:rPr>
          <w:noProof/>
          <w:sz w:val="32"/>
          <w:szCs w:val="32"/>
        </w:rPr>
        <w:t xml:space="preserve"> </w:t>
      </w:r>
      <w:r w:rsidRPr="00932FAA">
        <w:rPr>
          <w:noProof/>
          <w:sz w:val="32"/>
          <w:szCs w:val="32"/>
        </w:rPr>
        <w:t>dydd hwn o</w:t>
      </w:r>
      <w:r w:rsidRPr="00932FAA">
        <w:rPr>
          <w:noProof/>
          <w:sz w:val="32"/>
          <w:szCs w:val="32"/>
        </w:rPr>
        <w:tab/>
      </w:r>
      <w:r w:rsidR="001170FC">
        <w:rPr>
          <w:noProof/>
          <w:sz w:val="32"/>
          <w:szCs w:val="32"/>
        </w:rPr>
        <w:t>Ma</w:t>
      </w:r>
      <w:r w:rsidR="00EA2377">
        <w:rPr>
          <w:noProof/>
          <w:sz w:val="32"/>
          <w:szCs w:val="32"/>
        </w:rPr>
        <w:t>i</w:t>
      </w:r>
      <w:r w:rsidR="001170FC">
        <w:rPr>
          <w:noProof/>
          <w:sz w:val="32"/>
          <w:szCs w:val="32"/>
        </w:rPr>
        <w:t xml:space="preserve"> 2</w:t>
      </w:r>
      <w:r w:rsidRPr="00932FAA">
        <w:rPr>
          <w:noProof/>
          <w:sz w:val="32"/>
          <w:szCs w:val="32"/>
        </w:rPr>
        <w:t>026</w:t>
      </w:r>
    </w:p>
    <w:p w14:paraId="3C08B60D" w14:textId="77777777" w:rsidR="00CA7CBD" w:rsidRPr="00932FAA" w:rsidRDefault="00CA7CBD" w:rsidP="00932FAA">
      <w:pPr>
        <w:rPr>
          <w:noProof/>
          <w:sz w:val="32"/>
          <w:szCs w:val="32"/>
        </w:rPr>
      </w:pPr>
    </w:p>
    <w:p w14:paraId="353CDC1B" w14:textId="77777777" w:rsidR="00CA7CBD" w:rsidRPr="00932FAA" w:rsidRDefault="00CA7CBD" w:rsidP="00932FAA">
      <w:pPr>
        <w:rPr>
          <w:noProof/>
          <w:sz w:val="32"/>
          <w:szCs w:val="32"/>
        </w:rPr>
      </w:pPr>
    </w:p>
    <w:p w14:paraId="05DBE93A" w14:textId="6C2E7D5B" w:rsidR="00CA465C" w:rsidRDefault="00CA465C" w:rsidP="00932FAA">
      <w:pPr>
        <w:rPr>
          <w:noProof/>
          <w:sz w:val="32"/>
          <w:szCs w:val="32"/>
        </w:rPr>
      </w:pPr>
      <w:r>
        <w:rPr>
          <w:noProof/>
          <w:sz w:val="32"/>
          <w:szCs w:val="32"/>
        </w:rPr>
        <w:t>Alan Humphreys</w:t>
      </w:r>
    </w:p>
    <w:p w14:paraId="7AD4B7F2" w14:textId="753ED0C4" w:rsidR="00CA7CBD" w:rsidRPr="00932FAA" w:rsidRDefault="00CA7CBD" w:rsidP="00932FAA">
      <w:pPr>
        <w:rPr>
          <w:noProof/>
          <w:sz w:val="32"/>
          <w:szCs w:val="32"/>
        </w:rPr>
      </w:pPr>
      <w:r w:rsidRPr="00932FAA">
        <w:rPr>
          <w:noProof/>
          <w:sz w:val="32"/>
          <w:szCs w:val="32"/>
        </w:rPr>
        <w:t>Clerc y Cyngor</w:t>
      </w:r>
    </w:p>
    <w:p w14:paraId="28B46E2A" w14:textId="77777777" w:rsidR="00CA7CBD" w:rsidRPr="001507E4" w:rsidRDefault="00CA7CBD" w:rsidP="00932FAA">
      <w:pPr>
        <w:rPr>
          <w:noProof/>
          <w:sz w:val="28"/>
          <w:szCs w:val="28"/>
        </w:rPr>
      </w:pPr>
    </w:p>
    <w:p w14:paraId="2CF31B8C" w14:textId="77777777" w:rsidR="00CA7CBD" w:rsidRPr="001507E4" w:rsidRDefault="00CA7CBD" w:rsidP="00932FAA">
      <w:pPr>
        <w:rPr>
          <w:noProof/>
          <w:sz w:val="28"/>
          <w:szCs w:val="28"/>
        </w:rPr>
      </w:pPr>
      <w:r w:rsidRPr="001507E4">
        <w:rPr>
          <w:noProof/>
          <w:sz w:val="28"/>
          <w:szCs w:val="28"/>
        </w:rPr>
        <w:t>Wrth gyfrifo unrhyw gyfnod o amser i bwrpas y rhybudd hwn diystyrir dydd Sadwrn, dydd Sul, Noswyl Nadolig, Dydd Nadolig, Gwener y Groglith neu wyl banc neu dydd a benodwyd ar gyfer diolchgarwch neu alar cyhoeddus.</w:t>
      </w:r>
    </w:p>
    <w:sectPr w:rsidR="00CA7CBD" w:rsidRPr="001507E4" w:rsidSect="00334896">
      <w:headerReference w:type="default" r:id="rId8"/>
      <w:footerReference w:type="default" r:id="rId9"/>
      <w:headerReference w:type="first" r:id="rId10"/>
      <w:footerReference w:type="first" r:id="rId11"/>
      <w:pgSz w:w="11910" w:h="16840"/>
      <w:pgMar w:top="720" w:right="720" w:bottom="720" w:left="72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51E99" w14:textId="77777777" w:rsidR="00D13331" w:rsidRDefault="00D13331" w:rsidP="00FD781C">
      <w:r>
        <w:separator/>
      </w:r>
    </w:p>
  </w:endnote>
  <w:endnote w:type="continuationSeparator" w:id="0">
    <w:p w14:paraId="0C3FCA72" w14:textId="77777777" w:rsidR="00D13331" w:rsidRDefault="00D13331" w:rsidP="00FD7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Kino MT">
    <w:altName w:val="Courier New"/>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A3411" w14:textId="3CE02BA1" w:rsidR="00B45CD8" w:rsidRPr="004C6F73" w:rsidRDefault="00EF7A52" w:rsidP="004C6F73">
    <w:pPr>
      <w:pStyle w:val="Footer"/>
      <w:rPr>
        <w:rFonts w:asciiTheme="minorHAnsi" w:hAnsiTheme="minorHAnsi" w:cstheme="minorHAnsi"/>
        <w:sz w:val="16"/>
        <w:szCs w:val="16"/>
      </w:rPr>
    </w:pPr>
    <w:r>
      <w:rPr>
        <w:rFonts w:asciiTheme="minorHAnsi" w:hAnsiTheme="minorHAnsi" w:cstheme="minorHAnsi"/>
        <w:sz w:val="16"/>
        <w:szCs w:val="16"/>
      </w:rPr>
      <w:fldChar w:fldCharType="begin"/>
    </w:r>
    <w:r>
      <w:rPr>
        <w:rFonts w:asciiTheme="minorHAnsi" w:hAnsiTheme="minorHAnsi" w:cstheme="minorHAnsi"/>
        <w:sz w:val="16"/>
        <w:szCs w:val="16"/>
      </w:rPr>
      <w:instrText xml:space="preserve"> FILENAME  \* Caps  \* MERGEFORMAT </w:instrText>
    </w:r>
    <w:r>
      <w:rPr>
        <w:rFonts w:asciiTheme="minorHAnsi" w:hAnsiTheme="minorHAnsi" w:cstheme="minorHAnsi"/>
        <w:sz w:val="16"/>
        <w:szCs w:val="16"/>
      </w:rPr>
      <w:fldChar w:fldCharType="separate"/>
    </w:r>
    <w:r w:rsidR="00E83AE6">
      <w:rPr>
        <w:rFonts w:asciiTheme="minorHAnsi" w:hAnsiTheme="minorHAnsi" w:cstheme="minorHAnsi"/>
        <w:noProof/>
        <w:sz w:val="16"/>
        <w:szCs w:val="16"/>
      </w:rPr>
      <w:t>Notice Of Election For A Casual Vaceney</w:t>
    </w:r>
    <w:r>
      <w:rPr>
        <w:rFonts w:asciiTheme="minorHAnsi" w:hAnsiTheme="minorHAnsi" w:cstheme="minorHAnsi"/>
        <w:sz w:val="16"/>
        <w:szCs w:val="16"/>
      </w:rPr>
      <w:fldChar w:fldCharType="end"/>
    </w:r>
    <w:r w:rsidR="004C6F73" w:rsidRPr="004C6F73">
      <w:rPr>
        <w:rFonts w:asciiTheme="minorHAnsi" w:hAnsiTheme="minorHAnsi" w:cstheme="minorHAnsi"/>
        <w:sz w:val="16"/>
        <w:szCs w:val="16"/>
      </w:rPr>
      <w:ptab w:relativeTo="margin" w:alignment="center" w:leader="none"/>
    </w:r>
    <w:r w:rsidR="004C6F73" w:rsidRPr="004C6F73">
      <w:rPr>
        <w:rFonts w:asciiTheme="minorHAnsi" w:hAnsiTheme="minorHAnsi" w:cstheme="minorHAnsi"/>
        <w:sz w:val="16"/>
        <w:szCs w:val="16"/>
      </w:rPr>
      <w:ptab w:relativeTo="margin" w:alignment="right" w:leader="none"/>
    </w:r>
    <w:r w:rsidR="004C6F73">
      <w:rPr>
        <w:rFonts w:asciiTheme="minorHAnsi" w:hAnsiTheme="minorHAnsi" w:cstheme="minorHAnsi"/>
        <w:sz w:val="16"/>
        <w:szCs w:val="16"/>
      </w:rPr>
      <w:t xml:space="preserve">Page: </w:t>
    </w:r>
    <w:r w:rsidR="004C6F73">
      <w:rPr>
        <w:rFonts w:asciiTheme="minorHAnsi" w:hAnsiTheme="minorHAnsi" w:cstheme="minorHAnsi"/>
        <w:sz w:val="16"/>
        <w:szCs w:val="16"/>
      </w:rPr>
      <w:fldChar w:fldCharType="begin"/>
    </w:r>
    <w:r w:rsidR="004C6F73">
      <w:rPr>
        <w:rFonts w:asciiTheme="minorHAnsi" w:hAnsiTheme="minorHAnsi" w:cstheme="minorHAnsi"/>
        <w:sz w:val="16"/>
        <w:szCs w:val="16"/>
      </w:rPr>
      <w:instrText xml:space="preserve"> PAGE  \* Arabic  \* MERGEFORMAT </w:instrText>
    </w:r>
    <w:r w:rsidR="004C6F73">
      <w:rPr>
        <w:rFonts w:asciiTheme="minorHAnsi" w:hAnsiTheme="minorHAnsi" w:cstheme="minorHAnsi"/>
        <w:sz w:val="16"/>
        <w:szCs w:val="16"/>
      </w:rPr>
      <w:fldChar w:fldCharType="separate"/>
    </w:r>
    <w:r w:rsidR="004C6F73">
      <w:rPr>
        <w:rFonts w:asciiTheme="minorHAnsi" w:hAnsiTheme="minorHAnsi" w:cstheme="minorHAnsi"/>
        <w:noProof/>
        <w:sz w:val="16"/>
        <w:szCs w:val="16"/>
      </w:rPr>
      <w:t>2</w:t>
    </w:r>
    <w:r w:rsidR="004C6F73">
      <w:rPr>
        <w:rFonts w:asciiTheme="minorHAnsi" w:hAnsiTheme="minorHAnsi" w:cs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62CC8" w14:textId="5608C84B" w:rsidR="00BF1E13" w:rsidRPr="00BF1E13" w:rsidRDefault="00BF1E13">
    <w:pPr>
      <w:pStyle w:val="Footer"/>
      <w:rPr>
        <w:sz w:val="16"/>
        <w:szCs w:val="16"/>
      </w:rPr>
    </w:pPr>
    <w:r w:rsidRPr="00BF1E13">
      <w:rPr>
        <w:sz w:val="16"/>
        <w:szCs w:val="16"/>
      </w:rPr>
      <w:ptab w:relativeTo="margin" w:alignment="center" w:leader="none"/>
    </w:r>
    <w:r w:rsidRPr="00BF1E13">
      <w:rPr>
        <w:sz w:val="16"/>
        <w:szCs w:val="16"/>
      </w:rPr>
      <w:ptab w:relativeTo="margin" w:alignment="right" w:leader="none"/>
    </w:r>
    <w:r>
      <w:rPr>
        <w:sz w:val="16"/>
        <w:szCs w:val="16"/>
      </w:rPr>
      <w:t xml:space="preserve">Page: </w:t>
    </w: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5</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9248F" w14:textId="77777777" w:rsidR="00D13331" w:rsidRDefault="00D13331" w:rsidP="00FD781C">
      <w:r>
        <w:separator/>
      </w:r>
    </w:p>
  </w:footnote>
  <w:footnote w:type="continuationSeparator" w:id="0">
    <w:p w14:paraId="4163DF88" w14:textId="77777777" w:rsidR="00D13331" w:rsidRDefault="00D13331" w:rsidP="00FD78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0"/>
    </w:tblGrid>
    <w:tr w:rsidR="001170FC" w14:paraId="763E575A" w14:textId="77777777" w:rsidTr="006E6276">
      <w:trPr>
        <w:trHeight w:val="454"/>
        <w:jc w:val="center"/>
      </w:trPr>
      <w:tc>
        <w:tcPr>
          <w:tcW w:w="9290" w:type="dxa"/>
          <w:vAlign w:val="center"/>
        </w:tcPr>
        <w:p w14:paraId="7C48219C" w14:textId="77777777" w:rsidR="001170FC" w:rsidRDefault="001170FC" w:rsidP="001170FC">
          <w:pPr>
            <w:pStyle w:val="NoSpacing"/>
            <w:jc w:val="center"/>
            <w:rPr>
              <w:color w:val="833C0B" w:themeColor="accent2" w:themeShade="80"/>
            </w:rPr>
          </w:pPr>
          <w:r w:rsidRPr="00E5590D">
            <w:rPr>
              <w:color w:val="833C0B" w:themeColor="accent2" w:themeShade="80"/>
              <w:sz w:val="36"/>
              <w:szCs w:val="36"/>
            </w:rPr>
            <w:t xml:space="preserve">Cyngor Cymuned </w:t>
          </w:r>
          <w:r w:rsidRPr="00E5590D">
            <w:rPr>
              <w:b/>
              <w:bCs/>
              <w:color w:val="833C0B" w:themeColor="accent2" w:themeShade="80"/>
              <w:sz w:val="44"/>
              <w:szCs w:val="44"/>
            </w:rPr>
            <w:t>CARNO</w:t>
          </w:r>
          <w:r w:rsidRPr="00C743BC">
            <w:rPr>
              <w:color w:val="833C0B" w:themeColor="accent2" w:themeShade="80"/>
              <w:sz w:val="32"/>
              <w:szCs w:val="32"/>
            </w:rPr>
            <w:t xml:space="preserve"> </w:t>
          </w:r>
          <w:r w:rsidRPr="00E5590D">
            <w:rPr>
              <w:color w:val="833C0B" w:themeColor="accent2" w:themeShade="80"/>
              <w:sz w:val="36"/>
              <w:szCs w:val="36"/>
            </w:rPr>
            <w:t>Community Council</w:t>
          </w:r>
        </w:p>
      </w:tc>
    </w:tr>
  </w:tbl>
  <w:p w14:paraId="50AA174C" w14:textId="77777777" w:rsidR="001170FC" w:rsidRPr="00E5590D" w:rsidRDefault="001170FC" w:rsidP="001170FC">
    <w:pPr>
      <w:pStyle w:val="Header"/>
      <w:tabs>
        <w:tab w:val="clear" w:pos="4513"/>
        <w:tab w:val="clear" w:pos="9026"/>
        <w:tab w:val="left" w:pos="3465"/>
      </w:tabs>
      <w:rPr>
        <w:sz w:val="12"/>
        <w:szCs w:val="12"/>
      </w:rPr>
    </w:pPr>
    <w:r>
      <w:tab/>
    </w:r>
  </w:p>
  <w:tbl>
    <w:tblPr>
      <w:tblStyle w:val="TableGrid"/>
      <w:tblW w:w="1003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5"/>
    </w:tblGrid>
    <w:tr w:rsidR="001170FC" w14:paraId="1F6FAF35" w14:textId="77777777" w:rsidTr="006E6276">
      <w:trPr>
        <w:trHeight w:val="397"/>
        <w:jc w:val="center"/>
      </w:trPr>
      <w:tc>
        <w:tcPr>
          <w:tcW w:w="10035" w:type="dxa"/>
          <w:vAlign w:val="center"/>
        </w:tcPr>
        <w:p w14:paraId="284CA556" w14:textId="77777777" w:rsidR="001170FC" w:rsidRPr="00B62BC2" w:rsidRDefault="001170FC" w:rsidP="001170FC">
          <w:pPr>
            <w:pStyle w:val="Header"/>
            <w:tabs>
              <w:tab w:val="clear" w:pos="4513"/>
              <w:tab w:val="clear" w:pos="9026"/>
              <w:tab w:val="left" w:pos="3465"/>
            </w:tabs>
            <w:jc w:val="center"/>
            <w:rPr>
              <w:color w:val="833C0B" w:themeColor="accent2" w:themeShade="80"/>
            </w:rPr>
          </w:pPr>
          <w:r w:rsidRPr="00B62BC2">
            <w:rPr>
              <w:color w:val="833C0B" w:themeColor="accent2" w:themeShade="80"/>
            </w:rPr>
            <w:t>Alan Humphreys</w:t>
          </w:r>
        </w:p>
      </w:tc>
    </w:tr>
    <w:tr w:rsidR="001170FC" w14:paraId="38D4F0B9" w14:textId="77777777" w:rsidTr="006E6276">
      <w:trPr>
        <w:trHeight w:val="397"/>
        <w:jc w:val="center"/>
      </w:trPr>
      <w:tc>
        <w:tcPr>
          <w:tcW w:w="10035" w:type="dxa"/>
          <w:vAlign w:val="center"/>
        </w:tcPr>
        <w:p w14:paraId="1AA14B5D" w14:textId="77777777" w:rsidR="001170FC" w:rsidRPr="00B62BC2" w:rsidRDefault="001170FC" w:rsidP="001170FC">
          <w:pPr>
            <w:pStyle w:val="Header"/>
            <w:tabs>
              <w:tab w:val="clear" w:pos="4513"/>
              <w:tab w:val="clear" w:pos="9026"/>
              <w:tab w:val="left" w:pos="3465"/>
            </w:tabs>
            <w:jc w:val="center"/>
            <w:rPr>
              <w:color w:val="833C0B" w:themeColor="accent2" w:themeShade="80"/>
            </w:rPr>
          </w:pPr>
          <w:r w:rsidRPr="00B62BC2">
            <w:rPr>
              <w:color w:val="833C0B" w:themeColor="accent2" w:themeShade="80"/>
            </w:rPr>
            <w:t>Clerk to the Council</w:t>
          </w:r>
        </w:p>
      </w:tc>
    </w:tr>
    <w:tr w:rsidR="001170FC" w14:paraId="62187F60" w14:textId="77777777" w:rsidTr="006E6276">
      <w:trPr>
        <w:trHeight w:val="397"/>
        <w:jc w:val="center"/>
      </w:trPr>
      <w:tc>
        <w:tcPr>
          <w:tcW w:w="10035" w:type="dxa"/>
          <w:vAlign w:val="center"/>
        </w:tcPr>
        <w:p w14:paraId="5C23BD0D" w14:textId="77777777" w:rsidR="001170FC" w:rsidRDefault="001170FC" w:rsidP="001170FC">
          <w:pPr>
            <w:pStyle w:val="Header"/>
            <w:tabs>
              <w:tab w:val="clear" w:pos="4513"/>
              <w:tab w:val="clear" w:pos="9026"/>
              <w:tab w:val="left" w:pos="3465"/>
            </w:tabs>
            <w:jc w:val="center"/>
          </w:pPr>
          <w:r>
            <w:rPr>
              <w:color w:val="833C0B" w:themeColor="accent2" w:themeShade="80"/>
            </w:rPr>
            <w:t>3, Tan y Llyn Cottages, Carno, Caersws, Powys. SY17 5LH</w:t>
          </w:r>
        </w:p>
      </w:tc>
    </w:tr>
  </w:tbl>
  <w:p w14:paraId="60DB760A" w14:textId="77777777" w:rsidR="001170FC" w:rsidRPr="00E5590D" w:rsidRDefault="001170FC" w:rsidP="001170FC">
    <w:pPr>
      <w:rPr>
        <w:sz w:val="4"/>
        <w:szCs w:val="4"/>
      </w:rPr>
    </w:pPr>
  </w:p>
  <w:tbl>
    <w:tblPr>
      <w:tblStyle w:val="TableGrid"/>
      <w:tblW w:w="1058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3"/>
      <w:gridCol w:w="2708"/>
      <w:gridCol w:w="1304"/>
      <w:gridCol w:w="2608"/>
      <w:gridCol w:w="786"/>
      <w:gridCol w:w="2239"/>
    </w:tblGrid>
    <w:tr w:rsidR="001170FC" w14:paraId="777E3564" w14:textId="77777777" w:rsidTr="006E6276">
      <w:trPr>
        <w:trHeight w:val="567"/>
      </w:trPr>
      <w:tc>
        <w:tcPr>
          <w:tcW w:w="943" w:type="dxa"/>
          <w:vAlign w:val="center"/>
        </w:tcPr>
        <w:p w14:paraId="5E4C5A9D" w14:textId="77777777" w:rsidR="001170FC" w:rsidRDefault="001170FC" w:rsidP="001170FC">
          <w:pPr>
            <w:pStyle w:val="Header"/>
            <w:tabs>
              <w:tab w:val="clear" w:pos="4513"/>
              <w:tab w:val="clear" w:pos="9026"/>
              <w:tab w:val="left" w:pos="3465"/>
            </w:tabs>
            <w:jc w:val="right"/>
            <w:rPr>
              <w:color w:val="833C0B" w:themeColor="accent2" w:themeShade="80"/>
            </w:rPr>
          </w:pPr>
          <w:r>
            <w:rPr>
              <w:noProof/>
              <w:color w:val="ED7D31" w:themeColor="accent2"/>
            </w:rPr>
            <w:drawing>
              <wp:inline distT="0" distB="0" distL="0" distR="0" wp14:anchorId="23AA9639" wp14:editId="6251E05F">
                <wp:extent cx="360000" cy="360000"/>
                <wp:effectExtent l="0" t="0" r="2540" b="2540"/>
                <wp:docPr id="2130900349" name="Graphic 3" descr="Email outlin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6805286" name="Graphic 346805286" descr="Email outline"/>
                        <pic:cNvPicPr/>
                      </pic:nvPicPr>
                      <pic:blipFill>
                        <a:blip r:embed="rId1">
                          <a:extLst>
                            <a:ext uri="{96DAC541-7B7A-43D3-8B79-37D633B846F1}">
                              <asvg:svgBlip xmlns:asvg="http://schemas.microsoft.com/office/drawing/2016/SVG/main" r:embed="rId2"/>
                            </a:ext>
                          </a:extLst>
                        </a:blip>
                        <a:stretch>
                          <a:fillRect/>
                        </a:stretch>
                      </pic:blipFill>
                      <pic:spPr>
                        <a:xfrm>
                          <a:off x="0" y="0"/>
                          <a:ext cx="360000" cy="360000"/>
                        </a:xfrm>
                        <a:prstGeom prst="rect">
                          <a:avLst/>
                        </a:prstGeom>
                      </pic:spPr>
                    </pic:pic>
                  </a:graphicData>
                </a:graphic>
              </wp:inline>
            </w:drawing>
          </w:r>
        </w:p>
      </w:tc>
      <w:tc>
        <w:tcPr>
          <w:tcW w:w="2708" w:type="dxa"/>
          <w:vAlign w:val="center"/>
        </w:tcPr>
        <w:p w14:paraId="323D11FA" w14:textId="77777777" w:rsidR="001170FC" w:rsidRDefault="001170FC" w:rsidP="001170FC">
          <w:pPr>
            <w:pStyle w:val="Header"/>
            <w:tabs>
              <w:tab w:val="clear" w:pos="4513"/>
              <w:tab w:val="clear" w:pos="9026"/>
              <w:tab w:val="left" w:pos="3465"/>
            </w:tabs>
            <w:rPr>
              <w:color w:val="833C0B" w:themeColor="accent2" w:themeShade="80"/>
            </w:rPr>
          </w:pPr>
          <w:r>
            <w:rPr>
              <w:color w:val="833C0B" w:themeColor="accent2" w:themeShade="80"/>
            </w:rPr>
            <w:t>clerk@carno.org.uk</w:t>
          </w:r>
        </w:p>
      </w:tc>
      <w:tc>
        <w:tcPr>
          <w:tcW w:w="1304" w:type="dxa"/>
          <w:vAlign w:val="center"/>
        </w:tcPr>
        <w:p w14:paraId="6BE76E99" w14:textId="77777777" w:rsidR="001170FC" w:rsidRDefault="001170FC" w:rsidP="001170FC">
          <w:pPr>
            <w:pStyle w:val="Header"/>
            <w:tabs>
              <w:tab w:val="clear" w:pos="4513"/>
              <w:tab w:val="clear" w:pos="9026"/>
              <w:tab w:val="left" w:pos="3465"/>
            </w:tabs>
            <w:jc w:val="right"/>
            <w:rPr>
              <w:color w:val="833C0B" w:themeColor="accent2" w:themeShade="80"/>
            </w:rPr>
          </w:pPr>
          <w:r>
            <w:rPr>
              <w:noProof/>
            </w:rPr>
            <w:drawing>
              <wp:inline distT="0" distB="0" distL="0" distR="0" wp14:anchorId="7A198A47" wp14:editId="40DAC9F7">
                <wp:extent cx="360000" cy="360000"/>
                <wp:effectExtent l="0" t="0" r="0" b="2540"/>
                <wp:docPr id="493634569" name="Graphic 4" descr="Smart Pho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724930" name="Graphic 401724930" descr="Smart Phone outline"/>
                        <pic:cNvPicPr/>
                      </pic:nvPicPr>
                      <pic:blipFill>
                        <a:blip r:embed="rId3">
                          <a:extLst>
                            <a:ext uri="{96DAC541-7B7A-43D3-8B79-37D633B846F1}">
                              <asvg:svgBlip xmlns:asvg="http://schemas.microsoft.com/office/drawing/2016/SVG/main" r:embed="rId4"/>
                            </a:ext>
                          </a:extLst>
                        </a:blip>
                        <a:stretch>
                          <a:fillRect/>
                        </a:stretch>
                      </pic:blipFill>
                      <pic:spPr>
                        <a:xfrm>
                          <a:off x="0" y="0"/>
                          <a:ext cx="360000" cy="360000"/>
                        </a:xfrm>
                        <a:prstGeom prst="rect">
                          <a:avLst/>
                        </a:prstGeom>
                      </pic:spPr>
                    </pic:pic>
                  </a:graphicData>
                </a:graphic>
              </wp:inline>
            </w:drawing>
          </w:r>
        </w:p>
      </w:tc>
      <w:tc>
        <w:tcPr>
          <w:tcW w:w="2608" w:type="dxa"/>
          <w:vAlign w:val="center"/>
        </w:tcPr>
        <w:p w14:paraId="288AC810" w14:textId="77777777" w:rsidR="001170FC" w:rsidRDefault="001170FC" w:rsidP="001170FC">
          <w:pPr>
            <w:pStyle w:val="Header"/>
            <w:tabs>
              <w:tab w:val="clear" w:pos="4513"/>
              <w:tab w:val="clear" w:pos="9026"/>
              <w:tab w:val="left" w:pos="3465"/>
            </w:tabs>
            <w:rPr>
              <w:color w:val="833C0B" w:themeColor="accent2" w:themeShade="80"/>
            </w:rPr>
          </w:pPr>
          <w:r>
            <w:rPr>
              <w:color w:val="833C0B" w:themeColor="accent2" w:themeShade="80"/>
            </w:rPr>
            <w:t>07895 869791</w:t>
          </w:r>
        </w:p>
      </w:tc>
      <w:tc>
        <w:tcPr>
          <w:tcW w:w="786" w:type="dxa"/>
          <w:vAlign w:val="center"/>
        </w:tcPr>
        <w:p w14:paraId="6F29D79D" w14:textId="77777777" w:rsidR="001170FC" w:rsidRDefault="001170FC" w:rsidP="001170FC">
          <w:pPr>
            <w:pStyle w:val="Header"/>
            <w:tabs>
              <w:tab w:val="clear" w:pos="4513"/>
              <w:tab w:val="clear" w:pos="9026"/>
              <w:tab w:val="left" w:pos="3465"/>
            </w:tabs>
            <w:jc w:val="right"/>
            <w:rPr>
              <w:color w:val="833C0B" w:themeColor="accent2" w:themeShade="80"/>
            </w:rPr>
          </w:pPr>
          <w:r>
            <w:rPr>
              <w:noProof/>
              <w:color w:val="ED7D31" w:themeColor="accent2"/>
            </w:rPr>
            <w:drawing>
              <wp:inline distT="0" distB="0" distL="0" distR="0" wp14:anchorId="2482F275" wp14:editId="4E9C314B">
                <wp:extent cx="360000" cy="360000"/>
                <wp:effectExtent l="0" t="0" r="2540" b="0"/>
                <wp:docPr id="1172666680" name="Graphic 1" descr="Interne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023632" name="Graphic 1254023632" descr="Internet outline"/>
                        <pic:cNvPicPr/>
                      </pic:nvPicPr>
                      <pic:blipFill>
                        <a:blip r:embed="rId5">
                          <a:extLst>
                            <a:ext uri="{96DAC541-7B7A-43D3-8B79-37D633B846F1}">
                              <asvg:svgBlip xmlns:asvg="http://schemas.microsoft.com/office/drawing/2016/SVG/main" r:embed="rId6"/>
                            </a:ext>
                          </a:extLst>
                        </a:blip>
                        <a:stretch>
                          <a:fillRect/>
                        </a:stretch>
                      </pic:blipFill>
                      <pic:spPr>
                        <a:xfrm>
                          <a:off x="0" y="0"/>
                          <a:ext cx="360000" cy="360000"/>
                        </a:xfrm>
                        <a:prstGeom prst="rect">
                          <a:avLst/>
                        </a:prstGeom>
                      </pic:spPr>
                    </pic:pic>
                  </a:graphicData>
                </a:graphic>
              </wp:inline>
            </w:drawing>
          </w:r>
        </w:p>
      </w:tc>
      <w:tc>
        <w:tcPr>
          <w:tcW w:w="2239" w:type="dxa"/>
          <w:vAlign w:val="center"/>
        </w:tcPr>
        <w:p w14:paraId="33419F04" w14:textId="77777777" w:rsidR="001170FC" w:rsidRDefault="001170FC" w:rsidP="001170FC">
          <w:pPr>
            <w:pStyle w:val="Header"/>
            <w:tabs>
              <w:tab w:val="clear" w:pos="4513"/>
              <w:tab w:val="clear" w:pos="9026"/>
              <w:tab w:val="left" w:pos="3465"/>
            </w:tabs>
            <w:rPr>
              <w:color w:val="833C0B" w:themeColor="accent2" w:themeShade="80"/>
            </w:rPr>
          </w:pPr>
          <w:r>
            <w:rPr>
              <w:color w:val="833C0B" w:themeColor="accent2" w:themeShade="80"/>
            </w:rPr>
            <w:t>www.carno.org.uk</w:t>
          </w:r>
        </w:p>
      </w:tc>
    </w:tr>
  </w:tbl>
  <w:p w14:paraId="141944C8" w14:textId="77777777" w:rsidR="00953400" w:rsidRDefault="00953400" w:rsidP="007B42F3">
    <w:pPr>
      <w:pStyle w:val="Header"/>
      <w:tabs>
        <w:tab w:val="clear" w:pos="9026"/>
        <w:tab w:val="right" w:pos="10206"/>
      </w:tabs>
      <w:ind w:left="567" w:hanging="56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0"/>
    </w:tblGrid>
    <w:tr w:rsidR="00936119" w14:paraId="4975BEE6" w14:textId="77777777" w:rsidTr="00936119">
      <w:trPr>
        <w:trHeight w:val="454"/>
        <w:jc w:val="center"/>
      </w:trPr>
      <w:tc>
        <w:tcPr>
          <w:tcW w:w="9290" w:type="dxa"/>
          <w:vAlign w:val="center"/>
        </w:tcPr>
        <w:p w14:paraId="1D2FAFBE" w14:textId="77777777" w:rsidR="00936119" w:rsidRDefault="00936119" w:rsidP="00936119">
          <w:pPr>
            <w:pStyle w:val="NoSpacing"/>
            <w:jc w:val="center"/>
            <w:rPr>
              <w:color w:val="833C0B" w:themeColor="accent2" w:themeShade="80"/>
            </w:rPr>
          </w:pPr>
          <w:r w:rsidRPr="00E5590D">
            <w:rPr>
              <w:color w:val="833C0B" w:themeColor="accent2" w:themeShade="80"/>
              <w:sz w:val="36"/>
              <w:szCs w:val="36"/>
            </w:rPr>
            <w:t xml:space="preserve">Cyngor Cymuned </w:t>
          </w:r>
          <w:r w:rsidRPr="00E5590D">
            <w:rPr>
              <w:b/>
              <w:bCs/>
              <w:color w:val="833C0B" w:themeColor="accent2" w:themeShade="80"/>
              <w:sz w:val="44"/>
              <w:szCs w:val="44"/>
            </w:rPr>
            <w:t>CARNO</w:t>
          </w:r>
          <w:r w:rsidRPr="00C743BC">
            <w:rPr>
              <w:color w:val="833C0B" w:themeColor="accent2" w:themeShade="80"/>
              <w:sz w:val="32"/>
              <w:szCs w:val="32"/>
            </w:rPr>
            <w:t xml:space="preserve"> </w:t>
          </w:r>
          <w:r w:rsidRPr="00E5590D">
            <w:rPr>
              <w:color w:val="833C0B" w:themeColor="accent2" w:themeShade="80"/>
              <w:sz w:val="36"/>
              <w:szCs w:val="36"/>
            </w:rPr>
            <w:t>Community Council</w:t>
          </w:r>
        </w:p>
      </w:tc>
    </w:tr>
  </w:tbl>
  <w:p w14:paraId="14A35046" w14:textId="77777777" w:rsidR="00B62BC2" w:rsidRPr="00E5590D" w:rsidRDefault="00B62BC2" w:rsidP="00B62BC2">
    <w:pPr>
      <w:pStyle w:val="Header"/>
      <w:tabs>
        <w:tab w:val="clear" w:pos="4513"/>
        <w:tab w:val="clear" w:pos="9026"/>
        <w:tab w:val="left" w:pos="3465"/>
      </w:tabs>
      <w:rPr>
        <w:sz w:val="12"/>
        <w:szCs w:val="12"/>
      </w:rPr>
    </w:pPr>
    <w:r>
      <w:tab/>
    </w:r>
  </w:p>
  <w:tbl>
    <w:tblPr>
      <w:tblStyle w:val="TableGrid"/>
      <w:tblW w:w="1003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5"/>
    </w:tblGrid>
    <w:tr w:rsidR="00B62BC2" w14:paraId="7823FDDA" w14:textId="77777777" w:rsidTr="004D3B3A">
      <w:trPr>
        <w:trHeight w:val="397"/>
        <w:jc w:val="center"/>
      </w:trPr>
      <w:tc>
        <w:tcPr>
          <w:tcW w:w="10035" w:type="dxa"/>
          <w:vAlign w:val="center"/>
        </w:tcPr>
        <w:p w14:paraId="7EE02623" w14:textId="064B1DF2" w:rsidR="00B62BC2" w:rsidRPr="00B62BC2" w:rsidRDefault="00B62BC2" w:rsidP="00E5590D">
          <w:pPr>
            <w:pStyle w:val="Header"/>
            <w:tabs>
              <w:tab w:val="clear" w:pos="4513"/>
              <w:tab w:val="clear" w:pos="9026"/>
              <w:tab w:val="left" w:pos="3465"/>
            </w:tabs>
            <w:jc w:val="center"/>
            <w:rPr>
              <w:color w:val="833C0B" w:themeColor="accent2" w:themeShade="80"/>
            </w:rPr>
          </w:pPr>
          <w:r w:rsidRPr="00B62BC2">
            <w:rPr>
              <w:color w:val="833C0B" w:themeColor="accent2" w:themeShade="80"/>
            </w:rPr>
            <w:t>Alan Humphreys</w:t>
          </w:r>
        </w:p>
      </w:tc>
    </w:tr>
    <w:tr w:rsidR="00B62BC2" w14:paraId="126B58D6" w14:textId="77777777" w:rsidTr="004D3B3A">
      <w:trPr>
        <w:trHeight w:val="397"/>
        <w:jc w:val="center"/>
      </w:trPr>
      <w:tc>
        <w:tcPr>
          <w:tcW w:w="10035" w:type="dxa"/>
          <w:vAlign w:val="center"/>
        </w:tcPr>
        <w:p w14:paraId="484ECF16" w14:textId="57AF0CAE" w:rsidR="00B62BC2" w:rsidRPr="00B62BC2" w:rsidRDefault="00B62BC2" w:rsidP="00E5590D">
          <w:pPr>
            <w:pStyle w:val="Header"/>
            <w:tabs>
              <w:tab w:val="clear" w:pos="4513"/>
              <w:tab w:val="clear" w:pos="9026"/>
              <w:tab w:val="left" w:pos="3465"/>
            </w:tabs>
            <w:jc w:val="center"/>
            <w:rPr>
              <w:color w:val="833C0B" w:themeColor="accent2" w:themeShade="80"/>
            </w:rPr>
          </w:pPr>
          <w:r w:rsidRPr="00B62BC2">
            <w:rPr>
              <w:color w:val="833C0B" w:themeColor="accent2" w:themeShade="80"/>
            </w:rPr>
            <w:t>Clerk to the Council</w:t>
          </w:r>
        </w:p>
      </w:tc>
    </w:tr>
    <w:tr w:rsidR="00B62BC2" w14:paraId="57D58797" w14:textId="77777777" w:rsidTr="004D3B3A">
      <w:trPr>
        <w:trHeight w:val="397"/>
        <w:jc w:val="center"/>
      </w:trPr>
      <w:tc>
        <w:tcPr>
          <w:tcW w:w="10035" w:type="dxa"/>
          <w:vAlign w:val="center"/>
        </w:tcPr>
        <w:p w14:paraId="433B5FC3" w14:textId="4B05F724" w:rsidR="00B62BC2" w:rsidRDefault="00B62BC2" w:rsidP="00E5590D">
          <w:pPr>
            <w:pStyle w:val="Header"/>
            <w:tabs>
              <w:tab w:val="clear" w:pos="4513"/>
              <w:tab w:val="clear" w:pos="9026"/>
              <w:tab w:val="left" w:pos="3465"/>
            </w:tabs>
            <w:jc w:val="center"/>
          </w:pPr>
          <w:r>
            <w:rPr>
              <w:color w:val="833C0B" w:themeColor="accent2" w:themeShade="80"/>
            </w:rPr>
            <w:t>3, Tan y Llyn Cottages, Carno, Caersws, Powys. SY17 5LH</w:t>
          </w:r>
        </w:p>
      </w:tc>
    </w:tr>
  </w:tbl>
  <w:p w14:paraId="11EE6960" w14:textId="77777777" w:rsidR="00E5590D" w:rsidRPr="00E5590D" w:rsidRDefault="00E5590D">
    <w:pPr>
      <w:rPr>
        <w:sz w:val="4"/>
        <w:szCs w:val="4"/>
      </w:rPr>
    </w:pPr>
  </w:p>
  <w:tbl>
    <w:tblPr>
      <w:tblStyle w:val="TableGrid"/>
      <w:tblW w:w="1058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3"/>
      <w:gridCol w:w="2708"/>
      <w:gridCol w:w="1304"/>
      <w:gridCol w:w="2608"/>
      <w:gridCol w:w="786"/>
      <w:gridCol w:w="2239"/>
    </w:tblGrid>
    <w:tr w:rsidR="00B62BC2" w14:paraId="1EC1616F" w14:textId="77777777" w:rsidTr="004D3B3A">
      <w:trPr>
        <w:trHeight w:val="567"/>
      </w:trPr>
      <w:tc>
        <w:tcPr>
          <w:tcW w:w="943" w:type="dxa"/>
          <w:vAlign w:val="center"/>
        </w:tcPr>
        <w:p w14:paraId="52A19F45" w14:textId="19BFFD21" w:rsidR="00B62BC2" w:rsidRDefault="00B62BC2" w:rsidP="00E5590D">
          <w:pPr>
            <w:pStyle w:val="Header"/>
            <w:tabs>
              <w:tab w:val="clear" w:pos="4513"/>
              <w:tab w:val="clear" w:pos="9026"/>
              <w:tab w:val="left" w:pos="3465"/>
            </w:tabs>
            <w:jc w:val="right"/>
            <w:rPr>
              <w:color w:val="833C0B" w:themeColor="accent2" w:themeShade="80"/>
            </w:rPr>
          </w:pPr>
          <w:r>
            <w:rPr>
              <w:noProof/>
              <w:color w:val="ED7D31" w:themeColor="accent2"/>
            </w:rPr>
            <w:drawing>
              <wp:inline distT="0" distB="0" distL="0" distR="0" wp14:anchorId="51D0F83A" wp14:editId="235BD610">
                <wp:extent cx="360000" cy="360000"/>
                <wp:effectExtent l="0" t="0" r="2540" b="2540"/>
                <wp:docPr id="346805286" name="Graphic 3" descr="Email outlin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6805286" name="Graphic 346805286" descr="Email outline"/>
                        <pic:cNvPicPr/>
                      </pic:nvPicPr>
                      <pic:blipFill>
                        <a:blip r:embed="rId1">
                          <a:extLst>
                            <a:ext uri="{96DAC541-7B7A-43D3-8B79-37D633B846F1}">
                              <asvg:svgBlip xmlns:asvg="http://schemas.microsoft.com/office/drawing/2016/SVG/main" r:embed="rId2"/>
                            </a:ext>
                          </a:extLst>
                        </a:blip>
                        <a:stretch>
                          <a:fillRect/>
                        </a:stretch>
                      </pic:blipFill>
                      <pic:spPr>
                        <a:xfrm>
                          <a:off x="0" y="0"/>
                          <a:ext cx="360000" cy="360000"/>
                        </a:xfrm>
                        <a:prstGeom prst="rect">
                          <a:avLst/>
                        </a:prstGeom>
                      </pic:spPr>
                    </pic:pic>
                  </a:graphicData>
                </a:graphic>
              </wp:inline>
            </w:drawing>
          </w:r>
        </w:p>
      </w:tc>
      <w:tc>
        <w:tcPr>
          <w:tcW w:w="2708" w:type="dxa"/>
          <w:vAlign w:val="center"/>
        </w:tcPr>
        <w:p w14:paraId="1D680DFC" w14:textId="01F04404" w:rsidR="00B62BC2" w:rsidRDefault="00B62BC2" w:rsidP="00E5590D">
          <w:pPr>
            <w:pStyle w:val="Header"/>
            <w:tabs>
              <w:tab w:val="clear" w:pos="4513"/>
              <w:tab w:val="clear" w:pos="9026"/>
              <w:tab w:val="left" w:pos="3465"/>
            </w:tabs>
            <w:rPr>
              <w:color w:val="833C0B" w:themeColor="accent2" w:themeShade="80"/>
            </w:rPr>
          </w:pPr>
          <w:r>
            <w:rPr>
              <w:color w:val="833C0B" w:themeColor="accent2" w:themeShade="80"/>
            </w:rPr>
            <w:t>clerk@carno.org.uk</w:t>
          </w:r>
        </w:p>
      </w:tc>
      <w:tc>
        <w:tcPr>
          <w:tcW w:w="1304" w:type="dxa"/>
          <w:vAlign w:val="center"/>
        </w:tcPr>
        <w:p w14:paraId="3BED2FF3" w14:textId="5F162A66" w:rsidR="00B62BC2" w:rsidRDefault="00B62BC2" w:rsidP="00E5590D">
          <w:pPr>
            <w:pStyle w:val="Header"/>
            <w:tabs>
              <w:tab w:val="clear" w:pos="4513"/>
              <w:tab w:val="clear" w:pos="9026"/>
              <w:tab w:val="left" w:pos="3465"/>
            </w:tabs>
            <w:jc w:val="right"/>
            <w:rPr>
              <w:color w:val="833C0B" w:themeColor="accent2" w:themeShade="80"/>
            </w:rPr>
          </w:pPr>
          <w:r>
            <w:rPr>
              <w:noProof/>
            </w:rPr>
            <w:drawing>
              <wp:inline distT="0" distB="0" distL="0" distR="0" wp14:anchorId="7065760D" wp14:editId="226B9CAC">
                <wp:extent cx="360000" cy="360000"/>
                <wp:effectExtent l="0" t="0" r="0" b="2540"/>
                <wp:docPr id="401724930" name="Graphic 4" descr="Smart Phon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724930" name="Graphic 401724930" descr="Smart Phone outline"/>
                        <pic:cNvPicPr/>
                      </pic:nvPicPr>
                      <pic:blipFill>
                        <a:blip r:embed="rId3">
                          <a:extLst>
                            <a:ext uri="{96DAC541-7B7A-43D3-8B79-37D633B846F1}">
                              <asvg:svgBlip xmlns:asvg="http://schemas.microsoft.com/office/drawing/2016/SVG/main" r:embed="rId4"/>
                            </a:ext>
                          </a:extLst>
                        </a:blip>
                        <a:stretch>
                          <a:fillRect/>
                        </a:stretch>
                      </pic:blipFill>
                      <pic:spPr>
                        <a:xfrm>
                          <a:off x="0" y="0"/>
                          <a:ext cx="360000" cy="360000"/>
                        </a:xfrm>
                        <a:prstGeom prst="rect">
                          <a:avLst/>
                        </a:prstGeom>
                      </pic:spPr>
                    </pic:pic>
                  </a:graphicData>
                </a:graphic>
              </wp:inline>
            </w:drawing>
          </w:r>
        </w:p>
      </w:tc>
      <w:tc>
        <w:tcPr>
          <w:tcW w:w="2608" w:type="dxa"/>
          <w:vAlign w:val="center"/>
        </w:tcPr>
        <w:p w14:paraId="155547FC" w14:textId="01EE6C0E" w:rsidR="00B62BC2" w:rsidRDefault="00B62BC2" w:rsidP="00E5590D">
          <w:pPr>
            <w:pStyle w:val="Header"/>
            <w:tabs>
              <w:tab w:val="clear" w:pos="4513"/>
              <w:tab w:val="clear" w:pos="9026"/>
              <w:tab w:val="left" w:pos="3465"/>
            </w:tabs>
            <w:rPr>
              <w:color w:val="833C0B" w:themeColor="accent2" w:themeShade="80"/>
            </w:rPr>
          </w:pPr>
          <w:r>
            <w:rPr>
              <w:color w:val="833C0B" w:themeColor="accent2" w:themeShade="80"/>
            </w:rPr>
            <w:t>07895 869791</w:t>
          </w:r>
        </w:p>
      </w:tc>
      <w:tc>
        <w:tcPr>
          <w:tcW w:w="786" w:type="dxa"/>
          <w:vAlign w:val="center"/>
        </w:tcPr>
        <w:p w14:paraId="03B745B3" w14:textId="34C77C12" w:rsidR="00B62BC2" w:rsidRDefault="00B62BC2" w:rsidP="00E5590D">
          <w:pPr>
            <w:pStyle w:val="Header"/>
            <w:tabs>
              <w:tab w:val="clear" w:pos="4513"/>
              <w:tab w:val="clear" w:pos="9026"/>
              <w:tab w:val="left" w:pos="3465"/>
            </w:tabs>
            <w:jc w:val="right"/>
            <w:rPr>
              <w:color w:val="833C0B" w:themeColor="accent2" w:themeShade="80"/>
            </w:rPr>
          </w:pPr>
          <w:r>
            <w:rPr>
              <w:noProof/>
              <w:color w:val="ED7D31" w:themeColor="accent2"/>
            </w:rPr>
            <w:drawing>
              <wp:inline distT="0" distB="0" distL="0" distR="0" wp14:anchorId="63EF9288" wp14:editId="2578B2AF">
                <wp:extent cx="360000" cy="360000"/>
                <wp:effectExtent l="0" t="0" r="2540" b="0"/>
                <wp:docPr id="1254023632" name="Graphic 1" descr="Interne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023632" name="Graphic 1254023632" descr="Internet outline"/>
                        <pic:cNvPicPr/>
                      </pic:nvPicPr>
                      <pic:blipFill>
                        <a:blip r:embed="rId5">
                          <a:extLst>
                            <a:ext uri="{96DAC541-7B7A-43D3-8B79-37D633B846F1}">
                              <asvg:svgBlip xmlns:asvg="http://schemas.microsoft.com/office/drawing/2016/SVG/main" r:embed="rId6"/>
                            </a:ext>
                          </a:extLst>
                        </a:blip>
                        <a:stretch>
                          <a:fillRect/>
                        </a:stretch>
                      </pic:blipFill>
                      <pic:spPr>
                        <a:xfrm>
                          <a:off x="0" y="0"/>
                          <a:ext cx="360000" cy="360000"/>
                        </a:xfrm>
                        <a:prstGeom prst="rect">
                          <a:avLst/>
                        </a:prstGeom>
                      </pic:spPr>
                    </pic:pic>
                  </a:graphicData>
                </a:graphic>
              </wp:inline>
            </w:drawing>
          </w:r>
        </w:p>
      </w:tc>
      <w:tc>
        <w:tcPr>
          <w:tcW w:w="2239" w:type="dxa"/>
          <w:vAlign w:val="center"/>
        </w:tcPr>
        <w:p w14:paraId="2005EF7D" w14:textId="47FAC33E" w:rsidR="00B62BC2" w:rsidRDefault="00B62BC2" w:rsidP="00E5590D">
          <w:pPr>
            <w:pStyle w:val="Header"/>
            <w:tabs>
              <w:tab w:val="clear" w:pos="4513"/>
              <w:tab w:val="clear" w:pos="9026"/>
              <w:tab w:val="left" w:pos="3465"/>
            </w:tabs>
            <w:rPr>
              <w:color w:val="833C0B" w:themeColor="accent2" w:themeShade="80"/>
            </w:rPr>
          </w:pPr>
          <w:r>
            <w:rPr>
              <w:color w:val="833C0B" w:themeColor="accent2" w:themeShade="80"/>
            </w:rPr>
            <w:t>www.carno.org.uk</w:t>
          </w:r>
        </w:p>
      </w:tc>
    </w:tr>
  </w:tbl>
  <w:p w14:paraId="78ABC8BE" w14:textId="77777777" w:rsidR="00640DCD" w:rsidRPr="003E4FB7" w:rsidRDefault="00640DCD" w:rsidP="00E5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A6146"/>
    <w:multiLevelType w:val="multilevel"/>
    <w:tmpl w:val="0809001D"/>
    <w:styleLink w:val="Style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E8114FE"/>
    <w:multiLevelType w:val="multilevel"/>
    <w:tmpl w:val="09A68162"/>
    <w:styleLink w:val="Style2"/>
    <w:lvl w:ilvl="0">
      <w:start w:val="2"/>
      <w:numFmt w:val="lowerLetter"/>
      <w:lvlText w:val="%1."/>
      <w:lvlJc w:val="left"/>
      <w:pPr>
        <w:ind w:left="1800" w:hanging="360"/>
      </w:pPr>
      <w:rPr>
        <w:color w:val="365F91"/>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CB3394A"/>
    <w:multiLevelType w:val="multilevel"/>
    <w:tmpl w:val="F9829ABE"/>
    <w:styleLink w:val="Style7"/>
    <w:lvl w:ilvl="0">
      <w:start w:val="7"/>
      <w:numFmt w:val="decimal"/>
      <w:lvlText w:val="%1."/>
      <w:lvlJc w:val="left"/>
      <w:pPr>
        <w:ind w:left="360" w:hanging="360"/>
      </w:pPr>
      <w:rPr>
        <w:rFonts w:hint="default"/>
        <w:b w:val="0"/>
        <w:i w:val="0"/>
        <w:sz w:val="24"/>
      </w:rPr>
    </w:lvl>
    <w:lvl w:ilvl="1">
      <w:start w:val="1"/>
      <w:numFmt w:val="decimal"/>
      <w:lvlText w:val="%1.%2."/>
      <w:lvlJc w:val="left"/>
      <w:pPr>
        <w:ind w:left="792" w:hanging="432"/>
      </w:pPr>
      <w:rPr>
        <w:rFonts w:hint="default"/>
        <w:b w:val="0"/>
        <w:i w:val="0"/>
        <w:sz w:val="20"/>
      </w:rPr>
    </w:lvl>
    <w:lvl w:ilvl="2">
      <w:start w:val="6"/>
      <w:numFmt w:val="decimal"/>
      <w:lvlText w:val="%1.%2.%3."/>
      <w:lvlJc w:val="left"/>
      <w:pPr>
        <w:ind w:left="1781" w:hanging="504"/>
      </w:pPr>
      <w:rPr>
        <w:rFonts w:asciiTheme="minorHAnsi" w:hAnsiTheme="minorHAnsi" w:cstheme="minorHAnsi" w:hint="default"/>
        <w:b w:val="0"/>
        <w:i w:val="0"/>
        <w:color w:val="000000"/>
        <w:sz w:val="20"/>
        <w:szCs w:val="20"/>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255E66"/>
    <w:multiLevelType w:val="multilevel"/>
    <w:tmpl w:val="4F5031C4"/>
    <w:lvl w:ilvl="0">
      <w:start w:val="1"/>
      <w:numFmt w:val="decimal"/>
      <w:lvlText w:val="%1."/>
      <w:lvlJc w:val="left"/>
      <w:pPr>
        <w:ind w:left="360" w:hanging="360"/>
      </w:pPr>
      <w:rPr>
        <w:rFonts w:hint="default"/>
        <w:b w:val="0"/>
        <w:i w:val="0"/>
        <w:iCs w:val="0"/>
        <w:sz w:val="24"/>
      </w:rPr>
    </w:lvl>
    <w:lvl w:ilvl="1">
      <w:start w:val="1"/>
      <w:numFmt w:val="decimal"/>
      <w:lvlText w:val="%1.%2."/>
      <w:lvlJc w:val="left"/>
      <w:pPr>
        <w:ind w:left="1567" w:hanging="432"/>
      </w:pPr>
      <w:rPr>
        <w:rFonts w:hint="default"/>
        <w:b w:val="0"/>
        <w:i w:val="0"/>
        <w:sz w:val="24"/>
        <w:szCs w:val="28"/>
      </w:rPr>
    </w:lvl>
    <w:lvl w:ilvl="2">
      <w:start w:val="1"/>
      <w:numFmt w:val="decimal"/>
      <w:lvlText w:val="%1.%2.%3."/>
      <w:lvlJc w:val="left"/>
      <w:pPr>
        <w:ind w:left="5671" w:hanging="284"/>
      </w:pPr>
      <w:rPr>
        <w:rFonts w:ascii="Aptos" w:hAnsi="Aptos" w:cstheme="minorHAnsi" w:hint="default"/>
        <w:b w:val="0"/>
        <w:i w:val="0"/>
        <w:color w:val="000000"/>
        <w:sz w:val="20"/>
        <w:szCs w:val="20"/>
      </w:rPr>
    </w:lvl>
    <w:lvl w:ilvl="3">
      <w:start w:val="1"/>
      <w:numFmt w:val="decimal"/>
      <w:lvlText w:val="%1.%2.%3.%4."/>
      <w:lvlJc w:val="left"/>
      <w:pPr>
        <w:ind w:left="2381" w:hanging="680"/>
      </w:pPr>
      <w:rPr>
        <w:rFonts w:ascii="Calibri" w:hAnsi="Calibri" w:hint="default"/>
        <w:b w:val="0"/>
        <w:i w:val="0"/>
        <w:sz w:val="24"/>
        <w:szCs w:val="28"/>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74A7D17"/>
    <w:multiLevelType w:val="multilevel"/>
    <w:tmpl w:val="F9829ABE"/>
    <w:styleLink w:val="Style9"/>
    <w:lvl w:ilvl="0">
      <w:start w:val="6"/>
      <w:numFmt w:val="decimal"/>
      <w:lvlText w:val="%1."/>
      <w:lvlJc w:val="left"/>
      <w:pPr>
        <w:ind w:left="360" w:hanging="360"/>
      </w:pPr>
      <w:rPr>
        <w:rFonts w:hint="default"/>
        <w:b w:val="0"/>
        <w:i w:val="0"/>
        <w:sz w:val="24"/>
      </w:rPr>
    </w:lvl>
    <w:lvl w:ilvl="1">
      <w:start w:val="1"/>
      <w:numFmt w:val="decimal"/>
      <w:lvlText w:val="%1.%2."/>
      <w:lvlJc w:val="left"/>
      <w:pPr>
        <w:ind w:left="792" w:hanging="432"/>
      </w:pPr>
      <w:rPr>
        <w:rFonts w:hint="default"/>
        <w:b w:val="0"/>
        <w:i w:val="0"/>
        <w:sz w:val="20"/>
      </w:rPr>
    </w:lvl>
    <w:lvl w:ilvl="2">
      <w:start w:val="1"/>
      <w:numFmt w:val="decimal"/>
      <w:lvlText w:val="%1.%2.%3."/>
      <w:lvlJc w:val="left"/>
      <w:pPr>
        <w:ind w:left="1224" w:hanging="504"/>
      </w:pPr>
      <w:rPr>
        <w:rFonts w:asciiTheme="minorHAnsi" w:hAnsiTheme="minorHAnsi" w:cstheme="minorHAnsi" w:hint="default"/>
        <w:b w:val="0"/>
        <w:i w:val="0"/>
        <w:color w:val="000000"/>
        <w:sz w:val="20"/>
        <w:szCs w:val="20"/>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8A176B"/>
    <w:multiLevelType w:val="multilevel"/>
    <w:tmpl w:val="EFCE7BE4"/>
    <w:styleLink w:val="Style1"/>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 w15:restartNumberingAfterBreak="0">
    <w:nsid w:val="2B8303EC"/>
    <w:multiLevelType w:val="multilevel"/>
    <w:tmpl w:val="71949676"/>
    <w:lvl w:ilvl="0">
      <w:start w:val="1"/>
      <w:numFmt w:val="decimal"/>
      <w:lvlText w:val="%1."/>
      <w:lvlJc w:val="left"/>
      <w:pPr>
        <w:ind w:left="851" w:hanging="567"/>
      </w:pPr>
      <w:rPr>
        <w:rFonts w:ascii="Aptos" w:hAnsi="Aptos" w:hint="default"/>
        <w:b w:val="0"/>
        <w:i w:val="0"/>
        <w:color w:val="000000" w:themeColor="text1"/>
        <w:sz w:val="24"/>
      </w:rPr>
    </w:lvl>
    <w:lvl w:ilvl="1">
      <w:start w:val="8"/>
      <w:numFmt w:val="decimal"/>
      <w:lvlText w:val="%1.%2."/>
      <w:lvlJc w:val="left"/>
      <w:pPr>
        <w:ind w:left="1418" w:hanging="567"/>
      </w:pPr>
      <w:rPr>
        <w:rFonts w:ascii="Aptos" w:hAnsi="Aptos" w:hint="default"/>
        <w:b w:val="0"/>
        <w:i w:val="0"/>
        <w:color w:val="000000" w:themeColor="text1"/>
        <w:sz w:val="24"/>
      </w:rPr>
    </w:lvl>
    <w:lvl w:ilvl="2">
      <w:start w:val="1"/>
      <w:numFmt w:val="decimal"/>
      <w:lvlText w:val="%1.%2.%3."/>
      <w:lvlJc w:val="left"/>
      <w:pPr>
        <w:ind w:left="2098" w:hanging="680"/>
      </w:pPr>
      <w:rPr>
        <w:rFonts w:ascii="Aptos" w:hAnsi="Aptos" w:hint="default"/>
        <w:b w:val="0"/>
        <w:i w:val="0"/>
        <w:sz w:val="24"/>
      </w:rPr>
    </w:lvl>
    <w:lvl w:ilvl="3">
      <w:start w:val="1"/>
      <w:numFmt w:val="decimal"/>
      <w:lvlText w:val="%1.%2.%3.%4."/>
      <w:lvlJc w:val="left"/>
      <w:pPr>
        <w:ind w:left="2779" w:hanging="681"/>
      </w:pPr>
      <w:rPr>
        <w:rFonts w:ascii="Aptos" w:hAnsi="Aptos" w:hint="default"/>
        <w:b w:val="0"/>
        <w:i w:val="0"/>
        <w:color w:val="000000" w:themeColor="text1"/>
        <w:sz w:val="24"/>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7" w15:restartNumberingAfterBreak="0">
    <w:nsid w:val="2FC01F87"/>
    <w:multiLevelType w:val="multilevel"/>
    <w:tmpl w:val="5A54A748"/>
    <w:styleLink w:val="Style10"/>
    <w:lvl w:ilvl="0">
      <w:start w:val="6"/>
      <w:numFmt w:val="decimal"/>
      <w:lvlText w:val="%1."/>
      <w:lvlJc w:val="left"/>
      <w:pPr>
        <w:ind w:left="360" w:hanging="360"/>
      </w:pPr>
      <w:rPr>
        <w:rFonts w:hint="default"/>
      </w:rPr>
    </w:lvl>
    <w:lvl w:ilvl="1">
      <w:start w:val="2"/>
      <w:numFmt w:val="decimal"/>
      <w:lvlText w:val="%1.%2."/>
      <w:lvlJc w:val="left"/>
      <w:pPr>
        <w:ind w:left="792" w:hanging="432"/>
      </w:pPr>
      <w:rPr>
        <w:rFonts w:hint="default"/>
        <w:sz w:val="20"/>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FFF7A74"/>
    <w:multiLevelType w:val="multilevel"/>
    <w:tmpl w:val="F9829ABE"/>
    <w:styleLink w:val="Style8"/>
    <w:lvl w:ilvl="0">
      <w:start w:val="6"/>
      <w:numFmt w:val="decimal"/>
      <w:lvlText w:val="%1."/>
      <w:lvlJc w:val="left"/>
      <w:pPr>
        <w:ind w:left="360" w:hanging="360"/>
      </w:pPr>
      <w:rPr>
        <w:rFonts w:hint="default"/>
        <w:b w:val="0"/>
        <w:i w:val="0"/>
        <w:sz w:val="24"/>
      </w:rPr>
    </w:lvl>
    <w:lvl w:ilvl="1">
      <w:start w:val="1"/>
      <w:numFmt w:val="decimal"/>
      <w:lvlText w:val="%1.%2."/>
      <w:lvlJc w:val="left"/>
      <w:pPr>
        <w:ind w:left="792" w:hanging="432"/>
      </w:pPr>
      <w:rPr>
        <w:rFonts w:hint="default"/>
        <w:b w:val="0"/>
        <w:i w:val="0"/>
        <w:sz w:val="20"/>
      </w:rPr>
    </w:lvl>
    <w:lvl w:ilvl="2">
      <w:start w:val="1"/>
      <w:numFmt w:val="decimal"/>
      <w:lvlText w:val="%1.%2.%3."/>
      <w:lvlJc w:val="left"/>
      <w:pPr>
        <w:ind w:left="1224" w:hanging="504"/>
      </w:pPr>
      <w:rPr>
        <w:rFonts w:asciiTheme="minorHAnsi" w:hAnsiTheme="minorHAnsi" w:cstheme="minorHAnsi" w:hint="default"/>
        <w:b w:val="0"/>
        <w:i w:val="0"/>
        <w:color w:val="000000"/>
        <w:sz w:val="20"/>
        <w:szCs w:val="20"/>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15D73F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6A2F75"/>
    <w:multiLevelType w:val="hybridMultilevel"/>
    <w:tmpl w:val="B61A8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E74EA"/>
    <w:multiLevelType w:val="multilevel"/>
    <w:tmpl w:val="0809001D"/>
    <w:styleLink w:val="Style4"/>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94125B2"/>
    <w:multiLevelType w:val="multilevel"/>
    <w:tmpl w:val="2A78C0C2"/>
    <w:styleLink w:val="Style6"/>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F4872A8"/>
    <w:multiLevelType w:val="hybridMultilevel"/>
    <w:tmpl w:val="74FA113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3F671E08"/>
    <w:multiLevelType w:val="hybridMultilevel"/>
    <w:tmpl w:val="DF8C903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D6196C"/>
    <w:multiLevelType w:val="multilevel"/>
    <w:tmpl w:val="9E7805B6"/>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0"/>
        <w:szCs w:val="22"/>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3B533DE"/>
    <w:multiLevelType w:val="hybridMultilevel"/>
    <w:tmpl w:val="EE8065C2"/>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4889668B"/>
    <w:multiLevelType w:val="multilevel"/>
    <w:tmpl w:val="201A0C0A"/>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0"/>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18" w15:restartNumberingAfterBreak="0">
    <w:nsid w:val="490227D3"/>
    <w:multiLevelType w:val="multilevel"/>
    <w:tmpl w:val="0809001D"/>
    <w:styleLink w:val="Style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DB781F"/>
    <w:multiLevelType w:val="multilevel"/>
    <w:tmpl w:val="201A0C0A"/>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4"/>
        <w:szCs w:val="28"/>
      </w:rPr>
    </w:lvl>
    <w:lvl w:ilvl="2">
      <w:start w:val="1"/>
      <w:numFmt w:val="decimal"/>
      <w:lvlText w:val="%1.%2.%3."/>
      <w:lvlJc w:val="left"/>
      <w:pPr>
        <w:ind w:left="1791" w:hanging="504"/>
      </w:pPr>
      <w:rPr>
        <w:rFonts w:hint="default"/>
        <w:i w:val="0"/>
        <w:sz w:val="20"/>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20" w15:restartNumberingAfterBreak="0">
    <w:nsid w:val="678C3325"/>
    <w:multiLevelType w:val="multilevel"/>
    <w:tmpl w:val="EBA6D3B8"/>
    <w:lvl w:ilvl="0">
      <w:start w:val="1"/>
      <w:numFmt w:val="decimal"/>
      <w:lvlText w:val="%1."/>
      <w:lvlJc w:val="left"/>
      <w:pPr>
        <w:ind w:left="820" w:hanging="720"/>
      </w:pPr>
      <w:rPr>
        <w:rFonts w:hint="default"/>
        <w:w w:val="100"/>
        <w:lang w:val="en-US" w:eastAsia="en-US" w:bidi="ar-SA"/>
      </w:rPr>
    </w:lvl>
    <w:lvl w:ilvl="1">
      <w:start w:val="1"/>
      <w:numFmt w:val="decimal"/>
      <w:lvlText w:val="%1.%2"/>
      <w:lvlJc w:val="left"/>
      <w:pPr>
        <w:ind w:left="808" w:hanging="708"/>
      </w:pPr>
      <w:rPr>
        <w:rFonts w:hint="default"/>
        <w:w w:val="99"/>
        <w:lang w:val="en-US" w:eastAsia="en-US" w:bidi="ar-SA"/>
      </w:rPr>
    </w:lvl>
    <w:lvl w:ilvl="2">
      <w:start w:val="1"/>
      <w:numFmt w:val="lowerRoman"/>
      <w:lvlText w:val="%3)"/>
      <w:lvlJc w:val="left"/>
      <w:pPr>
        <w:ind w:left="1518" w:hanging="708"/>
      </w:pPr>
      <w:rPr>
        <w:rFonts w:ascii="Arial" w:eastAsia="Arial" w:hAnsi="Arial" w:cs="Arial" w:hint="default"/>
        <w:b w:val="0"/>
        <w:bCs w:val="0"/>
        <w:i w:val="0"/>
        <w:iCs w:val="0"/>
        <w:color w:val="1F1F1F"/>
        <w:spacing w:val="-1"/>
        <w:w w:val="99"/>
        <w:sz w:val="24"/>
        <w:szCs w:val="24"/>
        <w:lang w:val="en-US" w:eastAsia="en-US" w:bidi="ar-SA"/>
      </w:rPr>
    </w:lvl>
    <w:lvl w:ilvl="3">
      <w:numFmt w:val="bullet"/>
      <w:lvlText w:val="•"/>
      <w:lvlJc w:val="left"/>
      <w:pPr>
        <w:ind w:left="2490" w:hanging="708"/>
      </w:pPr>
      <w:rPr>
        <w:rFonts w:hint="default"/>
        <w:lang w:val="en-US" w:eastAsia="en-US" w:bidi="ar-SA"/>
      </w:rPr>
    </w:lvl>
    <w:lvl w:ilvl="4">
      <w:numFmt w:val="bullet"/>
      <w:lvlText w:val="•"/>
      <w:lvlJc w:val="left"/>
      <w:pPr>
        <w:ind w:left="3461" w:hanging="708"/>
      </w:pPr>
      <w:rPr>
        <w:rFonts w:hint="default"/>
        <w:lang w:val="en-US" w:eastAsia="en-US" w:bidi="ar-SA"/>
      </w:rPr>
    </w:lvl>
    <w:lvl w:ilvl="5">
      <w:numFmt w:val="bullet"/>
      <w:lvlText w:val="•"/>
      <w:lvlJc w:val="left"/>
      <w:pPr>
        <w:ind w:left="4432" w:hanging="708"/>
      </w:pPr>
      <w:rPr>
        <w:rFonts w:hint="default"/>
        <w:lang w:val="en-US" w:eastAsia="en-US" w:bidi="ar-SA"/>
      </w:rPr>
    </w:lvl>
    <w:lvl w:ilvl="6">
      <w:numFmt w:val="bullet"/>
      <w:lvlText w:val="•"/>
      <w:lvlJc w:val="left"/>
      <w:pPr>
        <w:ind w:left="5403" w:hanging="708"/>
      </w:pPr>
      <w:rPr>
        <w:rFonts w:hint="default"/>
        <w:lang w:val="en-US" w:eastAsia="en-US" w:bidi="ar-SA"/>
      </w:rPr>
    </w:lvl>
    <w:lvl w:ilvl="7">
      <w:numFmt w:val="bullet"/>
      <w:lvlText w:val="•"/>
      <w:lvlJc w:val="left"/>
      <w:pPr>
        <w:ind w:left="6374" w:hanging="708"/>
      </w:pPr>
      <w:rPr>
        <w:rFonts w:hint="default"/>
        <w:lang w:val="en-US" w:eastAsia="en-US" w:bidi="ar-SA"/>
      </w:rPr>
    </w:lvl>
    <w:lvl w:ilvl="8">
      <w:numFmt w:val="bullet"/>
      <w:lvlText w:val="•"/>
      <w:lvlJc w:val="left"/>
      <w:pPr>
        <w:ind w:left="7344" w:hanging="708"/>
      </w:pPr>
      <w:rPr>
        <w:rFonts w:hint="default"/>
        <w:lang w:val="en-US" w:eastAsia="en-US" w:bidi="ar-SA"/>
      </w:rPr>
    </w:lvl>
  </w:abstractNum>
  <w:abstractNum w:abstractNumId="21" w15:restartNumberingAfterBreak="0">
    <w:nsid w:val="704E3099"/>
    <w:multiLevelType w:val="multilevel"/>
    <w:tmpl w:val="2A78C0C2"/>
    <w:numStyleLink w:val="Style6"/>
  </w:abstractNum>
  <w:abstractNum w:abstractNumId="22" w15:restartNumberingAfterBreak="0">
    <w:nsid w:val="7E9E5155"/>
    <w:multiLevelType w:val="multilevel"/>
    <w:tmpl w:val="7BAA9CEA"/>
    <w:lvl w:ilvl="0">
      <w:start w:val="1"/>
      <w:numFmt w:val="decimal"/>
      <w:lvlText w:val="%1."/>
      <w:lvlJc w:val="left"/>
      <w:pPr>
        <w:ind w:left="567" w:hanging="567"/>
      </w:pPr>
      <w:rPr>
        <w:rFonts w:ascii="Aptos" w:hAnsi="Aptos" w:hint="default"/>
        <w:b w:val="0"/>
        <w:i w:val="0"/>
        <w:color w:val="000000" w:themeColor="text1"/>
        <w:sz w:val="24"/>
      </w:rPr>
    </w:lvl>
    <w:lvl w:ilvl="1">
      <w:start w:val="1"/>
      <w:numFmt w:val="decimal"/>
      <w:lvlText w:val="%1.%2."/>
      <w:lvlJc w:val="left"/>
      <w:pPr>
        <w:ind w:left="1134" w:hanging="567"/>
      </w:pPr>
      <w:rPr>
        <w:rFonts w:ascii="Aptos" w:hAnsi="Aptos" w:hint="default"/>
        <w:b w:val="0"/>
        <w:i w:val="0"/>
        <w:color w:val="000000" w:themeColor="text1"/>
        <w:sz w:val="24"/>
      </w:rPr>
    </w:lvl>
    <w:lvl w:ilvl="2">
      <w:start w:val="1"/>
      <w:numFmt w:val="decimal"/>
      <w:lvlText w:val="%1.%2.%3."/>
      <w:lvlJc w:val="left"/>
      <w:pPr>
        <w:ind w:left="1814" w:hanging="680"/>
      </w:pPr>
      <w:rPr>
        <w:rFonts w:ascii="Aptos" w:hAnsi="Aptos" w:hint="default"/>
        <w:b w:val="0"/>
        <w:i w:val="0"/>
        <w:sz w:val="24"/>
      </w:rPr>
    </w:lvl>
    <w:lvl w:ilvl="3">
      <w:start w:val="1"/>
      <w:numFmt w:val="decimal"/>
      <w:lvlText w:val="%1.%2.%3.%4."/>
      <w:lvlJc w:val="left"/>
      <w:pPr>
        <w:ind w:left="2495" w:hanging="681"/>
      </w:pPr>
      <w:rPr>
        <w:rFonts w:ascii="Aptos" w:hAnsi="Aptos" w:hint="default"/>
        <w:b w:val="0"/>
        <w:i w:val="0"/>
        <w:color w:val="000000" w:themeColor="text1"/>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F4B386F"/>
    <w:multiLevelType w:val="multilevel"/>
    <w:tmpl w:val="330CE40E"/>
    <w:lvl w:ilvl="0">
      <w:start w:val="1"/>
      <w:numFmt w:val="decimal"/>
      <w:lvlText w:val="%1."/>
      <w:lvlJc w:val="left"/>
      <w:pPr>
        <w:ind w:left="360" w:hanging="360"/>
      </w:pPr>
      <w:rPr>
        <w:rFonts w:hint="default"/>
        <w:b w:val="0"/>
        <w:bCs w:val="0"/>
        <w:i w:val="0"/>
        <w:iCs w:val="0"/>
      </w:rPr>
    </w:lvl>
    <w:lvl w:ilvl="1">
      <w:start w:val="1"/>
      <w:numFmt w:val="decimal"/>
      <w:lvlText w:val="%1.%2."/>
      <w:lvlJc w:val="left"/>
      <w:pPr>
        <w:ind w:left="792" w:hanging="432"/>
      </w:pPr>
      <w:rPr>
        <w:b w:val="0"/>
        <w:bCs/>
        <w:i w:val="0"/>
        <w:iCs w:val="0"/>
        <w:sz w:val="20"/>
        <w:szCs w:val="18"/>
      </w:rPr>
    </w:lvl>
    <w:lvl w:ilvl="2">
      <w:start w:val="1"/>
      <w:numFmt w:val="decimal"/>
      <w:lvlText w:val="%1.%2.%3."/>
      <w:lvlJc w:val="left"/>
      <w:pPr>
        <w:ind w:left="1224" w:hanging="504"/>
      </w:pPr>
      <w:rPr>
        <w:b w:val="0"/>
        <w:bCs/>
        <w:i w:val="0"/>
        <w:iCs w:val="0"/>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32946886">
    <w:abstractNumId w:val="5"/>
  </w:num>
  <w:num w:numId="2" w16cid:durableId="1549685312">
    <w:abstractNumId w:val="1"/>
  </w:num>
  <w:num w:numId="3" w16cid:durableId="2005817234">
    <w:abstractNumId w:val="0"/>
  </w:num>
  <w:num w:numId="4" w16cid:durableId="1793473526">
    <w:abstractNumId w:val="11"/>
  </w:num>
  <w:num w:numId="5" w16cid:durableId="192959919">
    <w:abstractNumId w:val="18"/>
  </w:num>
  <w:num w:numId="6" w16cid:durableId="490029794">
    <w:abstractNumId w:val="3"/>
  </w:num>
  <w:num w:numId="7" w16cid:durableId="1114251893">
    <w:abstractNumId w:val="12"/>
  </w:num>
  <w:num w:numId="8" w16cid:durableId="552425581">
    <w:abstractNumId w:val="21"/>
    <w:lvlOverride w:ilvl="0">
      <w:lvl w:ilvl="0">
        <w:start w:val="8"/>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sz w:val="24"/>
          <w:szCs w:val="28"/>
        </w:rPr>
      </w:lvl>
    </w:lvlOverride>
    <w:lvlOverride w:ilvl="2">
      <w:lvl w:ilvl="2">
        <w:start w:val="2"/>
        <w:numFmt w:val="decimal"/>
        <w:lvlText w:val="%1.%2.%3."/>
        <w:lvlJc w:val="left"/>
        <w:pPr>
          <w:ind w:left="5466" w:hanging="504"/>
        </w:pPr>
        <w:rPr>
          <w:rFonts w:hint="default"/>
          <w:sz w:val="24"/>
          <w:szCs w:val="32"/>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16cid:durableId="2140998361">
    <w:abstractNumId w:val="2"/>
  </w:num>
  <w:num w:numId="10" w16cid:durableId="1992636481">
    <w:abstractNumId w:val="8"/>
  </w:num>
  <w:num w:numId="11" w16cid:durableId="411588638">
    <w:abstractNumId w:val="4"/>
  </w:num>
  <w:num w:numId="12" w16cid:durableId="639192064">
    <w:abstractNumId w:val="7"/>
  </w:num>
  <w:num w:numId="13" w16cid:durableId="1064060402">
    <w:abstractNumId w:val="19"/>
  </w:num>
  <w:num w:numId="14" w16cid:durableId="801385159">
    <w:abstractNumId w:val="23"/>
  </w:num>
  <w:num w:numId="15" w16cid:durableId="939531884">
    <w:abstractNumId w:val="16"/>
  </w:num>
  <w:num w:numId="16" w16cid:durableId="546919634">
    <w:abstractNumId w:val="13"/>
  </w:num>
  <w:num w:numId="17" w16cid:durableId="919412942">
    <w:abstractNumId w:val="9"/>
  </w:num>
  <w:num w:numId="18" w16cid:durableId="1532835183">
    <w:abstractNumId w:val="6"/>
  </w:num>
  <w:num w:numId="19" w16cid:durableId="239873968">
    <w:abstractNumId w:val="15"/>
  </w:num>
  <w:num w:numId="20" w16cid:durableId="184099031">
    <w:abstractNumId w:val="14"/>
  </w:num>
  <w:num w:numId="21" w16cid:durableId="653918288">
    <w:abstractNumId w:val="10"/>
  </w:num>
  <w:num w:numId="22" w16cid:durableId="1829009717">
    <w:abstractNumId w:val="17"/>
  </w:num>
  <w:num w:numId="23" w16cid:durableId="427891850">
    <w:abstractNumId w:val="22"/>
  </w:num>
  <w:num w:numId="24" w16cid:durableId="1961259892">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D9B"/>
    <w:rsid w:val="0000049A"/>
    <w:rsid w:val="00000BCA"/>
    <w:rsid w:val="00000C1C"/>
    <w:rsid w:val="00000F66"/>
    <w:rsid w:val="00001638"/>
    <w:rsid w:val="00001DCE"/>
    <w:rsid w:val="00001EFD"/>
    <w:rsid w:val="0000251F"/>
    <w:rsid w:val="00002A59"/>
    <w:rsid w:val="000031D1"/>
    <w:rsid w:val="00003273"/>
    <w:rsid w:val="00003320"/>
    <w:rsid w:val="00003603"/>
    <w:rsid w:val="00003FED"/>
    <w:rsid w:val="00004053"/>
    <w:rsid w:val="0000414E"/>
    <w:rsid w:val="0000504C"/>
    <w:rsid w:val="00005B0A"/>
    <w:rsid w:val="00005B3E"/>
    <w:rsid w:val="00005E65"/>
    <w:rsid w:val="0000648E"/>
    <w:rsid w:val="00006D2D"/>
    <w:rsid w:val="00006D8B"/>
    <w:rsid w:val="00006F82"/>
    <w:rsid w:val="00007471"/>
    <w:rsid w:val="0000773B"/>
    <w:rsid w:val="00007ABD"/>
    <w:rsid w:val="00007E99"/>
    <w:rsid w:val="000102E5"/>
    <w:rsid w:val="00010D4A"/>
    <w:rsid w:val="00011163"/>
    <w:rsid w:val="0001137D"/>
    <w:rsid w:val="0001148C"/>
    <w:rsid w:val="00011794"/>
    <w:rsid w:val="00011C56"/>
    <w:rsid w:val="00011F74"/>
    <w:rsid w:val="000120A0"/>
    <w:rsid w:val="000121BD"/>
    <w:rsid w:val="00012372"/>
    <w:rsid w:val="0001244F"/>
    <w:rsid w:val="000124D9"/>
    <w:rsid w:val="00012CD8"/>
    <w:rsid w:val="00012D2A"/>
    <w:rsid w:val="00012FA2"/>
    <w:rsid w:val="00012FE2"/>
    <w:rsid w:val="0001354E"/>
    <w:rsid w:val="000136D8"/>
    <w:rsid w:val="0001374E"/>
    <w:rsid w:val="00013973"/>
    <w:rsid w:val="00013CF9"/>
    <w:rsid w:val="00013E9D"/>
    <w:rsid w:val="00014A26"/>
    <w:rsid w:val="00014D75"/>
    <w:rsid w:val="00014DEF"/>
    <w:rsid w:val="00015035"/>
    <w:rsid w:val="00015068"/>
    <w:rsid w:val="00015071"/>
    <w:rsid w:val="00015420"/>
    <w:rsid w:val="0001549F"/>
    <w:rsid w:val="0001561B"/>
    <w:rsid w:val="00015FF8"/>
    <w:rsid w:val="0001651A"/>
    <w:rsid w:val="00016D85"/>
    <w:rsid w:val="00016DB3"/>
    <w:rsid w:val="00017084"/>
    <w:rsid w:val="000170F3"/>
    <w:rsid w:val="000173A4"/>
    <w:rsid w:val="00017A91"/>
    <w:rsid w:val="0002051E"/>
    <w:rsid w:val="0002062B"/>
    <w:rsid w:val="00020895"/>
    <w:rsid w:val="0002109B"/>
    <w:rsid w:val="0002114A"/>
    <w:rsid w:val="000218C1"/>
    <w:rsid w:val="00022654"/>
    <w:rsid w:val="0002272B"/>
    <w:rsid w:val="0002276C"/>
    <w:rsid w:val="0002280F"/>
    <w:rsid w:val="00022819"/>
    <w:rsid w:val="00022A66"/>
    <w:rsid w:val="00022B76"/>
    <w:rsid w:val="000238AA"/>
    <w:rsid w:val="00023BD1"/>
    <w:rsid w:val="00023FAF"/>
    <w:rsid w:val="000242E7"/>
    <w:rsid w:val="0002496D"/>
    <w:rsid w:val="00024C0F"/>
    <w:rsid w:val="00024E16"/>
    <w:rsid w:val="00025506"/>
    <w:rsid w:val="000259D0"/>
    <w:rsid w:val="00025B9C"/>
    <w:rsid w:val="00025FE8"/>
    <w:rsid w:val="000269C6"/>
    <w:rsid w:val="00026C9B"/>
    <w:rsid w:val="0002773A"/>
    <w:rsid w:val="00027793"/>
    <w:rsid w:val="00027A51"/>
    <w:rsid w:val="00027ADC"/>
    <w:rsid w:val="00027C3B"/>
    <w:rsid w:val="00027E20"/>
    <w:rsid w:val="00027F87"/>
    <w:rsid w:val="0003062F"/>
    <w:rsid w:val="000309D3"/>
    <w:rsid w:val="000309E2"/>
    <w:rsid w:val="00030F20"/>
    <w:rsid w:val="00030F74"/>
    <w:rsid w:val="00031529"/>
    <w:rsid w:val="000316F6"/>
    <w:rsid w:val="000318F2"/>
    <w:rsid w:val="00031F3F"/>
    <w:rsid w:val="00032B60"/>
    <w:rsid w:val="000335A2"/>
    <w:rsid w:val="00033CF5"/>
    <w:rsid w:val="00034085"/>
    <w:rsid w:val="000340FA"/>
    <w:rsid w:val="00034527"/>
    <w:rsid w:val="00034889"/>
    <w:rsid w:val="00034BF4"/>
    <w:rsid w:val="00034D65"/>
    <w:rsid w:val="00034F07"/>
    <w:rsid w:val="00034FED"/>
    <w:rsid w:val="0003525D"/>
    <w:rsid w:val="000352D6"/>
    <w:rsid w:val="000355E8"/>
    <w:rsid w:val="00035731"/>
    <w:rsid w:val="0003586B"/>
    <w:rsid w:val="0003587A"/>
    <w:rsid w:val="00035E86"/>
    <w:rsid w:val="00036152"/>
    <w:rsid w:val="000361E7"/>
    <w:rsid w:val="00036976"/>
    <w:rsid w:val="00036D49"/>
    <w:rsid w:val="0003717B"/>
    <w:rsid w:val="00040085"/>
    <w:rsid w:val="000403A6"/>
    <w:rsid w:val="0004063B"/>
    <w:rsid w:val="00040685"/>
    <w:rsid w:val="00041DF1"/>
    <w:rsid w:val="0004221A"/>
    <w:rsid w:val="00042419"/>
    <w:rsid w:val="00042549"/>
    <w:rsid w:val="00042585"/>
    <w:rsid w:val="000425BA"/>
    <w:rsid w:val="000427B4"/>
    <w:rsid w:val="00042BA9"/>
    <w:rsid w:val="00042C78"/>
    <w:rsid w:val="00042E97"/>
    <w:rsid w:val="00043178"/>
    <w:rsid w:val="0004378D"/>
    <w:rsid w:val="0004388C"/>
    <w:rsid w:val="0004399F"/>
    <w:rsid w:val="000439EE"/>
    <w:rsid w:val="0004433C"/>
    <w:rsid w:val="000444A7"/>
    <w:rsid w:val="0004466E"/>
    <w:rsid w:val="0004490D"/>
    <w:rsid w:val="00044AE7"/>
    <w:rsid w:val="000450D1"/>
    <w:rsid w:val="00045270"/>
    <w:rsid w:val="00045A63"/>
    <w:rsid w:val="00045D4A"/>
    <w:rsid w:val="00046798"/>
    <w:rsid w:val="000467F2"/>
    <w:rsid w:val="0004689B"/>
    <w:rsid w:val="000469EB"/>
    <w:rsid w:val="00046ABD"/>
    <w:rsid w:val="00046D8C"/>
    <w:rsid w:val="0004756C"/>
    <w:rsid w:val="00047583"/>
    <w:rsid w:val="0004770B"/>
    <w:rsid w:val="00047827"/>
    <w:rsid w:val="000479A3"/>
    <w:rsid w:val="00047C58"/>
    <w:rsid w:val="00050563"/>
    <w:rsid w:val="0005060B"/>
    <w:rsid w:val="000508D3"/>
    <w:rsid w:val="00050DCA"/>
    <w:rsid w:val="00050DD8"/>
    <w:rsid w:val="00050F10"/>
    <w:rsid w:val="000510C1"/>
    <w:rsid w:val="000511B3"/>
    <w:rsid w:val="00051391"/>
    <w:rsid w:val="00051CB7"/>
    <w:rsid w:val="00051DBF"/>
    <w:rsid w:val="000523A7"/>
    <w:rsid w:val="000523C4"/>
    <w:rsid w:val="00052697"/>
    <w:rsid w:val="00052A8B"/>
    <w:rsid w:val="00052CAF"/>
    <w:rsid w:val="00052EB1"/>
    <w:rsid w:val="00053103"/>
    <w:rsid w:val="0005341C"/>
    <w:rsid w:val="0005383A"/>
    <w:rsid w:val="00053896"/>
    <w:rsid w:val="00053FF4"/>
    <w:rsid w:val="000545A9"/>
    <w:rsid w:val="00055A5A"/>
    <w:rsid w:val="00055A6B"/>
    <w:rsid w:val="00055C77"/>
    <w:rsid w:val="00055DA3"/>
    <w:rsid w:val="00055DAE"/>
    <w:rsid w:val="00056113"/>
    <w:rsid w:val="000563B9"/>
    <w:rsid w:val="000564B5"/>
    <w:rsid w:val="000566A6"/>
    <w:rsid w:val="000567A8"/>
    <w:rsid w:val="00056B26"/>
    <w:rsid w:val="00057358"/>
    <w:rsid w:val="00057578"/>
    <w:rsid w:val="00057BF0"/>
    <w:rsid w:val="000604B9"/>
    <w:rsid w:val="00060B5B"/>
    <w:rsid w:val="00060C12"/>
    <w:rsid w:val="00060EBC"/>
    <w:rsid w:val="000612AC"/>
    <w:rsid w:val="000615C8"/>
    <w:rsid w:val="00061729"/>
    <w:rsid w:val="000619EF"/>
    <w:rsid w:val="00061A53"/>
    <w:rsid w:val="00061AC2"/>
    <w:rsid w:val="00061E5F"/>
    <w:rsid w:val="00061EB2"/>
    <w:rsid w:val="00061F9A"/>
    <w:rsid w:val="00062072"/>
    <w:rsid w:val="00062673"/>
    <w:rsid w:val="00062998"/>
    <w:rsid w:val="00062B9A"/>
    <w:rsid w:val="00062BD0"/>
    <w:rsid w:val="000631E7"/>
    <w:rsid w:val="0006353A"/>
    <w:rsid w:val="0006391A"/>
    <w:rsid w:val="00064072"/>
    <w:rsid w:val="000640F2"/>
    <w:rsid w:val="00064AD5"/>
    <w:rsid w:val="00064BE1"/>
    <w:rsid w:val="00064C44"/>
    <w:rsid w:val="00064FB3"/>
    <w:rsid w:val="000651F4"/>
    <w:rsid w:val="000657EE"/>
    <w:rsid w:val="00065916"/>
    <w:rsid w:val="00065B8C"/>
    <w:rsid w:val="00065E3F"/>
    <w:rsid w:val="000662C4"/>
    <w:rsid w:val="000662EE"/>
    <w:rsid w:val="00066607"/>
    <w:rsid w:val="000666F9"/>
    <w:rsid w:val="000668B7"/>
    <w:rsid w:val="00066DBA"/>
    <w:rsid w:val="00067688"/>
    <w:rsid w:val="0006780A"/>
    <w:rsid w:val="00067909"/>
    <w:rsid w:val="00067EB5"/>
    <w:rsid w:val="000702A1"/>
    <w:rsid w:val="00070552"/>
    <w:rsid w:val="0007068F"/>
    <w:rsid w:val="0007093B"/>
    <w:rsid w:val="0007141F"/>
    <w:rsid w:val="00071ECE"/>
    <w:rsid w:val="0007211B"/>
    <w:rsid w:val="000721B6"/>
    <w:rsid w:val="0007246C"/>
    <w:rsid w:val="00072C61"/>
    <w:rsid w:val="00073324"/>
    <w:rsid w:val="000733D6"/>
    <w:rsid w:val="000735AD"/>
    <w:rsid w:val="00073ACC"/>
    <w:rsid w:val="00073EDC"/>
    <w:rsid w:val="00074032"/>
    <w:rsid w:val="000745E9"/>
    <w:rsid w:val="0007479A"/>
    <w:rsid w:val="000747F3"/>
    <w:rsid w:val="00074C82"/>
    <w:rsid w:val="00074EF3"/>
    <w:rsid w:val="00075E70"/>
    <w:rsid w:val="00075F87"/>
    <w:rsid w:val="000762CE"/>
    <w:rsid w:val="000763BC"/>
    <w:rsid w:val="00076593"/>
    <w:rsid w:val="00076876"/>
    <w:rsid w:val="000768CE"/>
    <w:rsid w:val="000772B0"/>
    <w:rsid w:val="000773F2"/>
    <w:rsid w:val="00077959"/>
    <w:rsid w:val="000779CE"/>
    <w:rsid w:val="00077E77"/>
    <w:rsid w:val="0008001A"/>
    <w:rsid w:val="00080200"/>
    <w:rsid w:val="0008084C"/>
    <w:rsid w:val="0008132B"/>
    <w:rsid w:val="00081A90"/>
    <w:rsid w:val="00081C09"/>
    <w:rsid w:val="00081F0F"/>
    <w:rsid w:val="000822EF"/>
    <w:rsid w:val="00082622"/>
    <w:rsid w:val="00082DC9"/>
    <w:rsid w:val="000835A5"/>
    <w:rsid w:val="00083752"/>
    <w:rsid w:val="00084224"/>
    <w:rsid w:val="00084401"/>
    <w:rsid w:val="00084836"/>
    <w:rsid w:val="00084D52"/>
    <w:rsid w:val="00084DD6"/>
    <w:rsid w:val="00085166"/>
    <w:rsid w:val="000854DE"/>
    <w:rsid w:val="00085705"/>
    <w:rsid w:val="000859C8"/>
    <w:rsid w:val="00085B61"/>
    <w:rsid w:val="00085BC4"/>
    <w:rsid w:val="00085CA2"/>
    <w:rsid w:val="00085CD5"/>
    <w:rsid w:val="00085D5F"/>
    <w:rsid w:val="00086218"/>
    <w:rsid w:val="00086452"/>
    <w:rsid w:val="000867E7"/>
    <w:rsid w:val="000867FF"/>
    <w:rsid w:val="00086860"/>
    <w:rsid w:val="00087033"/>
    <w:rsid w:val="000875FD"/>
    <w:rsid w:val="0009076F"/>
    <w:rsid w:val="0009089A"/>
    <w:rsid w:val="000908A1"/>
    <w:rsid w:val="0009091B"/>
    <w:rsid w:val="0009098F"/>
    <w:rsid w:val="00090CD5"/>
    <w:rsid w:val="00090E76"/>
    <w:rsid w:val="00091192"/>
    <w:rsid w:val="000913F4"/>
    <w:rsid w:val="0009144E"/>
    <w:rsid w:val="0009169B"/>
    <w:rsid w:val="0009187C"/>
    <w:rsid w:val="00091BF9"/>
    <w:rsid w:val="00091E4F"/>
    <w:rsid w:val="000920FA"/>
    <w:rsid w:val="00092136"/>
    <w:rsid w:val="00092437"/>
    <w:rsid w:val="00092A5E"/>
    <w:rsid w:val="00092B9F"/>
    <w:rsid w:val="00092C7A"/>
    <w:rsid w:val="00092D71"/>
    <w:rsid w:val="00092E09"/>
    <w:rsid w:val="000933E7"/>
    <w:rsid w:val="00093850"/>
    <w:rsid w:val="0009398F"/>
    <w:rsid w:val="00093E53"/>
    <w:rsid w:val="00093EB0"/>
    <w:rsid w:val="000943AF"/>
    <w:rsid w:val="0009462E"/>
    <w:rsid w:val="000947E3"/>
    <w:rsid w:val="00094E25"/>
    <w:rsid w:val="00094F04"/>
    <w:rsid w:val="00094F4A"/>
    <w:rsid w:val="00095071"/>
    <w:rsid w:val="000950A4"/>
    <w:rsid w:val="000951C7"/>
    <w:rsid w:val="0009562C"/>
    <w:rsid w:val="00095946"/>
    <w:rsid w:val="00095AD0"/>
    <w:rsid w:val="00095D52"/>
    <w:rsid w:val="00095E5C"/>
    <w:rsid w:val="0009633A"/>
    <w:rsid w:val="00096616"/>
    <w:rsid w:val="000966AF"/>
    <w:rsid w:val="00096746"/>
    <w:rsid w:val="0009706D"/>
    <w:rsid w:val="0009707B"/>
    <w:rsid w:val="000975AE"/>
    <w:rsid w:val="000976AF"/>
    <w:rsid w:val="0009788B"/>
    <w:rsid w:val="000979E4"/>
    <w:rsid w:val="000A0033"/>
    <w:rsid w:val="000A011A"/>
    <w:rsid w:val="000A0920"/>
    <w:rsid w:val="000A0A20"/>
    <w:rsid w:val="000A0AFF"/>
    <w:rsid w:val="000A0CB4"/>
    <w:rsid w:val="000A0F0F"/>
    <w:rsid w:val="000A0F1A"/>
    <w:rsid w:val="000A10E4"/>
    <w:rsid w:val="000A13D0"/>
    <w:rsid w:val="000A1503"/>
    <w:rsid w:val="000A1898"/>
    <w:rsid w:val="000A1C97"/>
    <w:rsid w:val="000A217B"/>
    <w:rsid w:val="000A224B"/>
    <w:rsid w:val="000A2E23"/>
    <w:rsid w:val="000A2EA0"/>
    <w:rsid w:val="000A4512"/>
    <w:rsid w:val="000A4C92"/>
    <w:rsid w:val="000A4FDC"/>
    <w:rsid w:val="000A5112"/>
    <w:rsid w:val="000A5872"/>
    <w:rsid w:val="000A5BCA"/>
    <w:rsid w:val="000A5D93"/>
    <w:rsid w:val="000A5E95"/>
    <w:rsid w:val="000A6176"/>
    <w:rsid w:val="000A6191"/>
    <w:rsid w:val="000A6A52"/>
    <w:rsid w:val="000A72AA"/>
    <w:rsid w:val="000A766A"/>
    <w:rsid w:val="000A7B54"/>
    <w:rsid w:val="000A7BBD"/>
    <w:rsid w:val="000A7F4E"/>
    <w:rsid w:val="000B02C2"/>
    <w:rsid w:val="000B05C2"/>
    <w:rsid w:val="000B0687"/>
    <w:rsid w:val="000B0793"/>
    <w:rsid w:val="000B07BE"/>
    <w:rsid w:val="000B107B"/>
    <w:rsid w:val="000B11B4"/>
    <w:rsid w:val="000B144D"/>
    <w:rsid w:val="000B17B7"/>
    <w:rsid w:val="000B17F2"/>
    <w:rsid w:val="000B1F8E"/>
    <w:rsid w:val="000B20BA"/>
    <w:rsid w:val="000B25C4"/>
    <w:rsid w:val="000B2831"/>
    <w:rsid w:val="000B2A55"/>
    <w:rsid w:val="000B2EC8"/>
    <w:rsid w:val="000B30D4"/>
    <w:rsid w:val="000B3216"/>
    <w:rsid w:val="000B32CD"/>
    <w:rsid w:val="000B35A8"/>
    <w:rsid w:val="000B3C03"/>
    <w:rsid w:val="000B3ED0"/>
    <w:rsid w:val="000B408F"/>
    <w:rsid w:val="000B4536"/>
    <w:rsid w:val="000B4C85"/>
    <w:rsid w:val="000B5129"/>
    <w:rsid w:val="000B5243"/>
    <w:rsid w:val="000B5A43"/>
    <w:rsid w:val="000B5D1A"/>
    <w:rsid w:val="000B661E"/>
    <w:rsid w:val="000B6B7B"/>
    <w:rsid w:val="000B6C82"/>
    <w:rsid w:val="000B6D94"/>
    <w:rsid w:val="000B6EE4"/>
    <w:rsid w:val="000B6F80"/>
    <w:rsid w:val="000B7198"/>
    <w:rsid w:val="000B7626"/>
    <w:rsid w:val="000B7794"/>
    <w:rsid w:val="000B7A37"/>
    <w:rsid w:val="000C0ADB"/>
    <w:rsid w:val="000C0CA7"/>
    <w:rsid w:val="000C0CD5"/>
    <w:rsid w:val="000C195C"/>
    <w:rsid w:val="000C1C1C"/>
    <w:rsid w:val="000C1C24"/>
    <w:rsid w:val="000C1D0B"/>
    <w:rsid w:val="000C2258"/>
    <w:rsid w:val="000C2291"/>
    <w:rsid w:val="000C2DCD"/>
    <w:rsid w:val="000C34DA"/>
    <w:rsid w:val="000C4433"/>
    <w:rsid w:val="000C4A69"/>
    <w:rsid w:val="000C5263"/>
    <w:rsid w:val="000C5442"/>
    <w:rsid w:val="000C552B"/>
    <w:rsid w:val="000C5C39"/>
    <w:rsid w:val="000C6371"/>
    <w:rsid w:val="000C6736"/>
    <w:rsid w:val="000C6902"/>
    <w:rsid w:val="000C6A01"/>
    <w:rsid w:val="000C6A6C"/>
    <w:rsid w:val="000C710C"/>
    <w:rsid w:val="000C7656"/>
    <w:rsid w:val="000C7EAD"/>
    <w:rsid w:val="000C7F36"/>
    <w:rsid w:val="000D0324"/>
    <w:rsid w:val="000D0CC4"/>
    <w:rsid w:val="000D1270"/>
    <w:rsid w:val="000D1507"/>
    <w:rsid w:val="000D1772"/>
    <w:rsid w:val="000D190C"/>
    <w:rsid w:val="000D1FB8"/>
    <w:rsid w:val="000D23AF"/>
    <w:rsid w:val="000D294C"/>
    <w:rsid w:val="000D2DAA"/>
    <w:rsid w:val="000D2FC5"/>
    <w:rsid w:val="000D326E"/>
    <w:rsid w:val="000D377D"/>
    <w:rsid w:val="000D417A"/>
    <w:rsid w:val="000D4251"/>
    <w:rsid w:val="000D4367"/>
    <w:rsid w:val="000D4C36"/>
    <w:rsid w:val="000D4E15"/>
    <w:rsid w:val="000D5033"/>
    <w:rsid w:val="000D52C1"/>
    <w:rsid w:val="000D548F"/>
    <w:rsid w:val="000D5783"/>
    <w:rsid w:val="000D5863"/>
    <w:rsid w:val="000D5B1F"/>
    <w:rsid w:val="000D5CE4"/>
    <w:rsid w:val="000D675E"/>
    <w:rsid w:val="000D6C07"/>
    <w:rsid w:val="000D6FAF"/>
    <w:rsid w:val="000D70E4"/>
    <w:rsid w:val="000D733F"/>
    <w:rsid w:val="000D737C"/>
    <w:rsid w:val="000D75D3"/>
    <w:rsid w:val="000D76B7"/>
    <w:rsid w:val="000D770D"/>
    <w:rsid w:val="000D77F1"/>
    <w:rsid w:val="000D7B60"/>
    <w:rsid w:val="000D7E06"/>
    <w:rsid w:val="000E0013"/>
    <w:rsid w:val="000E0313"/>
    <w:rsid w:val="000E03C9"/>
    <w:rsid w:val="000E0D9B"/>
    <w:rsid w:val="000E0F86"/>
    <w:rsid w:val="000E1295"/>
    <w:rsid w:val="000E150C"/>
    <w:rsid w:val="000E1C06"/>
    <w:rsid w:val="000E1C5E"/>
    <w:rsid w:val="000E22CD"/>
    <w:rsid w:val="000E22ED"/>
    <w:rsid w:val="000E2842"/>
    <w:rsid w:val="000E2960"/>
    <w:rsid w:val="000E2B5D"/>
    <w:rsid w:val="000E2B98"/>
    <w:rsid w:val="000E309E"/>
    <w:rsid w:val="000E3994"/>
    <w:rsid w:val="000E3C99"/>
    <w:rsid w:val="000E3F09"/>
    <w:rsid w:val="000E418D"/>
    <w:rsid w:val="000E41EC"/>
    <w:rsid w:val="000E4A85"/>
    <w:rsid w:val="000E4B1A"/>
    <w:rsid w:val="000E55EF"/>
    <w:rsid w:val="000E58D2"/>
    <w:rsid w:val="000E6168"/>
    <w:rsid w:val="000E6B9B"/>
    <w:rsid w:val="000E7104"/>
    <w:rsid w:val="000E757E"/>
    <w:rsid w:val="000E76FC"/>
    <w:rsid w:val="000E7A28"/>
    <w:rsid w:val="000E7DD0"/>
    <w:rsid w:val="000E7F21"/>
    <w:rsid w:val="000F0557"/>
    <w:rsid w:val="000F05C7"/>
    <w:rsid w:val="000F0755"/>
    <w:rsid w:val="000F0835"/>
    <w:rsid w:val="000F0971"/>
    <w:rsid w:val="000F0A0D"/>
    <w:rsid w:val="000F0CA4"/>
    <w:rsid w:val="000F0F03"/>
    <w:rsid w:val="000F107F"/>
    <w:rsid w:val="000F1B39"/>
    <w:rsid w:val="000F1F00"/>
    <w:rsid w:val="000F1FCB"/>
    <w:rsid w:val="000F2302"/>
    <w:rsid w:val="000F23AA"/>
    <w:rsid w:val="000F245D"/>
    <w:rsid w:val="000F2C48"/>
    <w:rsid w:val="000F2DD8"/>
    <w:rsid w:val="000F2E2E"/>
    <w:rsid w:val="000F2FFB"/>
    <w:rsid w:val="000F318B"/>
    <w:rsid w:val="000F35DE"/>
    <w:rsid w:val="000F37F0"/>
    <w:rsid w:val="000F4036"/>
    <w:rsid w:val="000F464F"/>
    <w:rsid w:val="000F4698"/>
    <w:rsid w:val="000F46F1"/>
    <w:rsid w:val="000F48AE"/>
    <w:rsid w:val="000F48E9"/>
    <w:rsid w:val="000F4D94"/>
    <w:rsid w:val="000F5A1D"/>
    <w:rsid w:val="000F5B9A"/>
    <w:rsid w:val="000F5FC0"/>
    <w:rsid w:val="000F6017"/>
    <w:rsid w:val="000F67E1"/>
    <w:rsid w:val="000F67E4"/>
    <w:rsid w:val="000F6BA2"/>
    <w:rsid w:val="000F6C5C"/>
    <w:rsid w:val="000F6FCD"/>
    <w:rsid w:val="000F7434"/>
    <w:rsid w:val="000F752A"/>
    <w:rsid w:val="000F7657"/>
    <w:rsid w:val="000F7797"/>
    <w:rsid w:val="000F7987"/>
    <w:rsid w:val="000F7FA9"/>
    <w:rsid w:val="00100192"/>
    <w:rsid w:val="001009AA"/>
    <w:rsid w:val="00100C5A"/>
    <w:rsid w:val="00101C7D"/>
    <w:rsid w:val="00101EC5"/>
    <w:rsid w:val="001024BD"/>
    <w:rsid w:val="001025EE"/>
    <w:rsid w:val="00102644"/>
    <w:rsid w:val="00102A7F"/>
    <w:rsid w:val="00102E39"/>
    <w:rsid w:val="00103028"/>
    <w:rsid w:val="001032D0"/>
    <w:rsid w:val="00103449"/>
    <w:rsid w:val="00103842"/>
    <w:rsid w:val="00103F60"/>
    <w:rsid w:val="001041FC"/>
    <w:rsid w:val="00104287"/>
    <w:rsid w:val="0010467F"/>
    <w:rsid w:val="00104848"/>
    <w:rsid w:val="00104CE4"/>
    <w:rsid w:val="00105212"/>
    <w:rsid w:val="00105352"/>
    <w:rsid w:val="00105383"/>
    <w:rsid w:val="00105402"/>
    <w:rsid w:val="00105917"/>
    <w:rsid w:val="00105DA8"/>
    <w:rsid w:val="0010644E"/>
    <w:rsid w:val="001065ED"/>
    <w:rsid w:val="0010693A"/>
    <w:rsid w:val="00107251"/>
    <w:rsid w:val="00107270"/>
    <w:rsid w:val="001078C7"/>
    <w:rsid w:val="00107B46"/>
    <w:rsid w:val="00107C9C"/>
    <w:rsid w:val="00110398"/>
    <w:rsid w:val="00110776"/>
    <w:rsid w:val="00110803"/>
    <w:rsid w:val="00110886"/>
    <w:rsid w:val="0011095D"/>
    <w:rsid w:val="00110A1A"/>
    <w:rsid w:val="00111799"/>
    <w:rsid w:val="00112300"/>
    <w:rsid w:val="001124E6"/>
    <w:rsid w:val="00112612"/>
    <w:rsid w:val="00112B3E"/>
    <w:rsid w:val="00112C11"/>
    <w:rsid w:val="00112CEB"/>
    <w:rsid w:val="00112DC7"/>
    <w:rsid w:val="00112F94"/>
    <w:rsid w:val="00113248"/>
    <w:rsid w:val="00113408"/>
    <w:rsid w:val="0011344C"/>
    <w:rsid w:val="00113A5A"/>
    <w:rsid w:val="001140AF"/>
    <w:rsid w:val="0011442E"/>
    <w:rsid w:val="00114B6F"/>
    <w:rsid w:val="00114E15"/>
    <w:rsid w:val="00114F4F"/>
    <w:rsid w:val="001156CE"/>
    <w:rsid w:val="001158AA"/>
    <w:rsid w:val="00115B56"/>
    <w:rsid w:val="00115D32"/>
    <w:rsid w:val="00115EAC"/>
    <w:rsid w:val="001167F6"/>
    <w:rsid w:val="001170FC"/>
    <w:rsid w:val="001173A7"/>
    <w:rsid w:val="00117605"/>
    <w:rsid w:val="00117681"/>
    <w:rsid w:val="00117684"/>
    <w:rsid w:val="00117BC7"/>
    <w:rsid w:val="00117F91"/>
    <w:rsid w:val="00120100"/>
    <w:rsid w:val="001201D8"/>
    <w:rsid w:val="001202BE"/>
    <w:rsid w:val="001210C3"/>
    <w:rsid w:val="00121226"/>
    <w:rsid w:val="00121311"/>
    <w:rsid w:val="00121C6A"/>
    <w:rsid w:val="00122003"/>
    <w:rsid w:val="00122086"/>
    <w:rsid w:val="001220F8"/>
    <w:rsid w:val="00122171"/>
    <w:rsid w:val="0012270C"/>
    <w:rsid w:val="0012298D"/>
    <w:rsid w:val="00123004"/>
    <w:rsid w:val="001232E2"/>
    <w:rsid w:val="00123CDB"/>
    <w:rsid w:val="00123E7F"/>
    <w:rsid w:val="00123EBA"/>
    <w:rsid w:val="001241D8"/>
    <w:rsid w:val="00124391"/>
    <w:rsid w:val="0012441C"/>
    <w:rsid w:val="001245B8"/>
    <w:rsid w:val="00124632"/>
    <w:rsid w:val="001246BB"/>
    <w:rsid w:val="001247DF"/>
    <w:rsid w:val="001252C1"/>
    <w:rsid w:val="0012549F"/>
    <w:rsid w:val="00125954"/>
    <w:rsid w:val="00125E70"/>
    <w:rsid w:val="00125EC0"/>
    <w:rsid w:val="0012670F"/>
    <w:rsid w:val="00126750"/>
    <w:rsid w:val="0012699E"/>
    <w:rsid w:val="00126FFB"/>
    <w:rsid w:val="001274A1"/>
    <w:rsid w:val="00127758"/>
    <w:rsid w:val="0012795B"/>
    <w:rsid w:val="00127AF3"/>
    <w:rsid w:val="00127C01"/>
    <w:rsid w:val="00127DE4"/>
    <w:rsid w:val="00127FDB"/>
    <w:rsid w:val="00130040"/>
    <w:rsid w:val="00130217"/>
    <w:rsid w:val="00130382"/>
    <w:rsid w:val="001304C9"/>
    <w:rsid w:val="001309D7"/>
    <w:rsid w:val="00130EAA"/>
    <w:rsid w:val="00130EBF"/>
    <w:rsid w:val="0013145F"/>
    <w:rsid w:val="00131527"/>
    <w:rsid w:val="00131CC5"/>
    <w:rsid w:val="00131D97"/>
    <w:rsid w:val="00131FAC"/>
    <w:rsid w:val="001329B5"/>
    <w:rsid w:val="001329D0"/>
    <w:rsid w:val="00132A1C"/>
    <w:rsid w:val="00132A57"/>
    <w:rsid w:val="00132CC1"/>
    <w:rsid w:val="00132DD0"/>
    <w:rsid w:val="00133521"/>
    <w:rsid w:val="0013368C"/>
    <w:rsid w:val="001340E7"/>
    <w:rsid w:val="00134205"/>
    <w:rsid w:val="0013446B"/>
    <w:rsid w:val="00134933"/>
    <w:rsid w:val="00134BCA"/>
    <w:rsid w:val="00134CC1"/>
    <w:rsid w:val="001352FC"/>
    <w:rsid w:val="001353EB"/>
    <w:rsid w:val="00135A21"/>
    <w:rsid w:val="00135B13"/>
    <w:rsid w:val="00135CA7"/>
    <w:rsid w:val="001365DB"/>
    <w:rsid w:val="001367F5"/>
    <w:rsid w:val="0013689F"/>
    <w:rsid w:val="00136A4C"/>
    <w:rsid w:val="00136DD7"/>
    <w:rsid w:val="00136F5B"/>
    <w:rsid w:val="001370C8"/>
    <w:rsid w:val="0013719C"/>
    <w:rsid w:val="001400FF"/>
    <w:rsid w:val="00140235"/>
    <w:rsid w:val="00140264"/>
    <w:rsid w:val="001403DB"/>
    <w:rsid w:val="001403E1"/>
    <w:rsid w:val="00140967"/>
    <w:rsid w:val="00140DA9"/>
    <w:rsid w:val="00140EB4"/>
    <w:rsid w:val="00140EF6"/>
    <w:rsid w:val="00140F4E"/>
    <w:rsid w:val="00141275"/>
    <w:rsid w:val="00141637"/>
    <w:rsid w:val="001417B7"/>
    <w:rsid w:val="00141BF3"/>
    <w:rsid w:val="00141F74"/>
    <w:rsid w:val="00142DD1"/>
    <w:rsid w:val="00143DF1"/>
    <w:rsid w:val="00143FFD"/>
    <w:rsid w:val="0014443B"/>
    <w:rsid w:val="0014482B"/>
    <w:rsid w:val="00144AF1"/>
    <w:rsid w:val="00144BE3"/>
    <w:rsid w:val="00144D29"/>
    <w:rsid w:val="00145A38"/>
    <w:rsid w:val="00145AAF"/>
    <w:rsid w:val="00146260"/>
    <w:rsid w:val="001463B9"/>
    <w:rsid w:val="001469BD"/>
    <w:rsid w:val="00146E67"/>
    <w:rsid w:val="001471BC"/>
    <w:rsid w:val="0014735E"/>
    <w:rsid w:val="00147616"/>
    <w:rsid w:val="00147D33"/>
    <w:rsid w:val="00147DEF"/>
    <w:rsid w:val="00147E03"/>
    <w:rsid w:val="00147EFD"/>
    <w:rsid w:val="00147F57"/>
    <w:rsid w:val="001507E4"/>
    <w:rsid w:val="00150A15"/>
    <w:rsid w:val="00150A2F"/>
    <w:rsid w:val="00150DAA"/>
    <w:rsid w:val="00150E96"/>
    <w:rsid w:val="00150F00"/>
    <w:rsid w:val="001510CB"/>
    <w:rsid w:val="001511DB"/>
    <w:rsid w:val="001518A6"/>
    <w:rsid w:val="00151AA0"/>
    <w:rsid w:val="00151EE8"/>
    <w:rsid w:val="00154026"/>
    <w:rsid w:val="00154324"/>
    <w:rsid w:val="001544C4"/>
    <w:rsid w:val="0015466B"/>
    <w:rsid w:val="001546E0"/>
    <w:rsid w:val="0015474F"/>
    <w:rsid w:val="00154882"/>
    <w:rsid w:val="00154E46"/>
    <w:rsid w:val="00154EA4"/>
    <w:rsid w:val="001551E9"/>
    <w:rsid w:val="0015570F"/>
    <w:rsid w:val="00155A38"/>
    <w:rsid w:val="00155C88"/>
    <w:rsid w:val="00155D3A"/>
    <w:rsid w:val="00155D9F"/>
    <w:rsid w:val="0015644D"/>
    <w:rsid w:val="0015647A"/>
    <w:rsid w:val="00156929"/>
    <w:rsid w:val="00156D47"/>
    <w:rsid w:val="001573B1"/>
    <w:rsid w:val="0016008D"/>
    <w:rsid w:val="0016027D"/>
    <w:rsid w:val="001602EF"/>
    <w:rsid w:val="0016157F"/>
    <w:rsid w:val="001615EA"/>
    <w:rsid w:val="001616B9"/>
    <w:rsid w:val="001616ED"/>
    <w:rsid w:val="001618A9"/>
    <w:rsid w:val="00161A1C"/>
    <w:rsid w:val="00162162"/>
    <w:rsid w:val="00162187"/>
    <w:rsid w:val="00162EF5"/>
    <w:rsid w:val="00163285"/>
    <w:rsid w:val="00163621"/>
    <w:rsid w:val="00163D16"/>
    <w:rsid w:val="00163F86"/>
    <w:rsid w:val="001647AC"/>
    <w:rsid w:val="00164F40"/>
    <w:rsid w:val="0016500D"/>
    <w:rsid w:val="001651CF"/>
    <w:rsid w:val="0016588E"/>
    <w:rsid w:val="00165A6E"/>
    <w:rsid w:val="00166761"/>
    <w:rsid w:val="0016696B"/>
    <w:rsid w:val="00166E3C"/>
    <w:rsid w:val="001672A5"/>
    <w:rsid w:val="001677F1"/>
    <w:rsid w:val="00167B05"/>
    <w:rsid w:val="00167B58"/>
    <w:rsid w:val="00167B59"/>
    <w:rsid w:val="00170B52"/>
    <w:rsid w:val="00171962"/>
    <w:rsid w:val="00171A50"/>
    <w:rsid w:val="00171D28"/>
    <w:rsid w:val="00172283"/>
    <w:rsid w:val="001726E3"/>
    <w:rsid w:val="00173011"/>
    <w:rsid w:val="001731C1"/>
    <w:rsid w:val="0017324F"/>
    <w:rsid w:val="00173395"/>
    <w:rsid w:val="0017377A"/>
    <w:rsid w:val="00173EF0"/>
    <w:rsid w:val="00174016"/>
    <w:rsid w:val="001746CF"/>
    <w:rsid w:val="00174794"/>
    <w:rsid w:val="00174E02"/>
    <w:rsid w:val="00174EB9"/>
    <w:rsid w:val="00174FCF"/>
    <w:rsid w:val="00175023"/>
    <w:rsid w:val="00175500"/>
    <w:rsid w:val="00175543"/>
    <w:rsid w:val="00175690"/>
    <w:rsid w:val="00175828"/>
    <w:rsid w:val="00175C26"/>
    <w:rsid w:val="00175C56"/>
    <w:rsid w:val="00175F3D"/>
    <w:rsid w:val="00176193"/>
    <w:rsid w:val="001773F7"/>
    <w:rsid w:val="0017749A"/>
    <w:rsid w:val="00177771"/>
    <w:rsid w:val="00177AA3"/>
    <w:rsid w:val="00177AE0"/>
    <w:rsid w:val="00177EBB"/>
    <w:rsid w:val="001802C7"/>
    <w:rsid w:val="00180320"/>
    <w:rsid w:val="00180B6E"/>
    <w:rsid w:val="00180F1F"/>
    <w:rsid w:val="001814F4"/>
    <w:rsid w:val="00181B96"/>
    <w:rsid w:val="00181D33"/>
    <w:rsid w:val="00181E1F"/>
    <w:rsid w:val="001827F4"/>
    <w:rsid w:val="00182A1C"/>
    <w:rsid w:val="00182FD7"/>
    <w:rsid w:val="001832B4"/>
    <w:rsid w:val="00183432"/>
    <w:rsid w:val="0018368D"/>
    <w:rsid w:val="001841AA"/>
    <w:rsid w:val="00184667"/>
    <w:rsid w:val="0018468D"/>
    <w:rsid w:val="00184C9D"/>
    <w:rsid w:val="00184D45"/>
    <w:rsid w:val="001854CF"/>
    <w:rsid w:val="001854FA"/>
    <w:rsid w:val="0018581A"/>
    <w:rsid w:val="00185B3B"/>
    <w:rsid w:val="001865EB"/>
    <w:rsid w:val="00186690"/>
    <w:rsid w:val="00186A6E"/>
    <w:rsid w:val="00186D5A"/>
    <w:rsid w:val="00186ECA"/>
    <w:rsid w:val="00186F53"/>
    <w:rsid w:val="00186F67"/>
    <w:rsid w:val="0018702A"/>
    <w:rsid w:val="00187122"/>
    <w:rsid w:val="001872E0"/>
    <w:rsid w:val="001874D8"/>
    <w:rsid w:val="001904C3"/>
    <w:rsid w:val="0019062F"/>
    <w:rsid w:val="0019079C"/>
    <w:rsid w:val="00190AB4"/>
    <w:rsid w:val="00190BEA"/>
    <w:rsid w:val="00190EB9"/>
    <w:rsid w:val="00191362"/>
    <w:rsid w:val="00191883"/>
    <w:rsid w:val="00191FAA"/>
    <w:rsid w:val="00192124"/>
    <w:rsid w:val="001929C3"/>
    <w:rsid w:val="00192DFB"/>
    <w:rsid w:val="00192F81"/>
    <w:rsid w:val="001930EC"/>
    <w:rsid w:val="00193263"/>
    <w:rsid w:val="001935EA"/>
    <w:rsid w:val="001937BC"/>
    <w:rsid w:val="00193BFE"/>
    <w:rsid w:val="00193E44"/>
    <w:rsid w:val="00194DDF"/>
    <w:rsid w:val="0019547C"/>
    <w:rsid w:val="0019552C"/>
    <w:rsid w:val="0019554F"/>
    <w:rsid w:val="001958B6"/>
    <w:rsid w:val="0019590B"/>
    <w:rsid w:val="00195DF2"/>
    <w:rsid w:val="00195E76"/>
    <w:rsid w:val="001960BB"/>
    <w:rsid w:val="001962E8"/>
    <w:rsid w:val="00196603"/>
    <w:rsid w:val="001966E3"/>
    <w:rsid w:val="00196A8F"/>
    <w:rsid w:val="00196B00"/>
    <w:rsid w:val="001970AF"/>
    <w:rsid w:val="00197326"/>
    <w:rsid w:val="001973AC"/>
    <w:rsid w:val="0019744F"/>
    <w:rsid w:val="0019748C"/>
    <w:rsid w:val="00197518"/>
    <w:rsid w:val="0019766F"/>
    <w:rsid w:val="001976BF"/>
    <w:rsid w:val="00197816"/>
    <w:rsid w:val="00197AE4"/>
    <w:rsid w:val="00197B65"/>
    <w:rsid w:val="00197E1B"/>
    <w:rsid w:val="001A02B3"/>
    <w:rsid w:val="001A03B2"/>
    <w:rsid w:val="001A0BC2"/>
    <w:rsid w:val="001A0CE6"/>
    <w:rsid w:val="001A0F8D"/>
    <w:rsid w:val="001A117D"/>
    <w:rsid w:val="001A1208"/>
    <w:rsid w:val="001A144C"/>
    <w:rsid w:val="001A1BB6"/>
    <w:rsid w:val="001A1D46"/>
    <w:rsid w:val="001A1E87"/>
    <w:rsid w:val="001A1FF6"/>
    <w:rsid w:val="001A223F"/>
    <w:rsid w:val="001A22B1"/>
    <w:rsid w:val="001A2D5E"/>
    <w:rsid w:val="001A2F8C"/>
    <w:rsid w:val="001A3271"/>
    <w:rsid w:val="001A38AC"/>
    <w:rsid w:val="001A392C"/>
    <w:rsid w:val="001A39AF"/>
    <w:rsid w:val="001A3BB6"/>
    <w:rsid w:val="001A3EBB"/>
    <w:rsid w:val="001A3F4B"/>
    <w:rsid w:val="001A4203"/>
    <w:rsid w:val="001A4693"/>
    <w:rsid w:val="001A4C72"/>
    <w:rsid w:val="001A5940"/>
    <w:rsid w:val="001A5C57"/>
    <w:rsid w:val="001A61EC"/>
    <w:rsid w:val="001A621C"/>
    <w:rsid w:val="001A62CB"/>
    <w:rsid w:val="001A63D1"/>
    <w:rsid w:val="001A66F9"/>
    <w:rsid w:val="001A717B"/>
    <w:rsid w:val="001A71B4"/>
    <w:rsid w:val="001A7293"/>
    <w:rsid w:val="001A7711"/>
    <w:rsid w:val="001A771B"/>
    <w:rsid w:val="001A77AA"/>
    <w:rsid w:val="001A7A44"/>
    <w:rsid w:val="001B0312"/>
    <w:rsid w:val="001B112A"/>
    <w:rsid w:val="001B11B0"/>
    <w:rsid w:val="001B129A"/>
    <w:rsid w:val="001B1DD0"/>
    <w:rsid w:val="001B200B"/>
    <w:rsid w:val="001B2615"/>
    <w:rsid w:val="001B26EF"/>
    <w:rsid w:val="001B2938"/>
    <w:rsid w:val="001B2D62"/>
    <w:rsid w:val="001B2DFB"/>
    <w:rsid w:val="001B306B"/>
    <w:rsid w:val="001B31EC"/>
    <w:rsid w:val="001B3210"/>
    <w:rsid w:val="001B3444"/>
    <w:rsid w:val="001B3549"/>
    <w:rsid w:val="001B3C30"/>
    <w:rsid w:val="001B3D04"/>
    <w:rsid w:val="001B3E7C"/>
    <w:rsid w:val="001B4787"/>
    <w:rsid w:val="001B49A6"/>
    <w:rsid w:val="001B5269"/>
    <w:rsid w:val="001B5528"/>
    <w:rsid w:val="001B5C1B"/>
    <w:rsid w:val="001B5DA1"/>
    <w:rsid w:val="001B5F3D"/>
    <w:rsid w:val="001B5FBC"/>
    <w:rsid w:val="001B637E"/>
    <w:rsid w:val="001B6AE4"/>
    <w:rsid w:val="001B7151"/>
    <w:rsid w:val="001B7603"/>
    <w:rsid w:val="001B7A4C"/>
    <w:rsid w:val="001C0038"/>
    <w:rsid w:val="001C00A4"/>
    <w:rsid w:val="001C0337"/>
    <w:rsid w:val="001C070B"/>
    <w:rsid w:val="001C0968"/>
    <w:rsid w:val="001C0E73"/>
    <w:rsid w:val="001C105B"/>
    <w:rsid w:val="001C1088"/>
    <w:rsid w:val="001C1547"/>
    <w:rsid w:val="001C157E"/>
    <w:rsid w:val="001C16F4"/>
    <w:rsid w:val="001C1A54"/>
    <w:rsid w:val="001C1DED"/>
    <w:rsid w:val="001C24C2"/>
    <w:rsid w:val="001C2633"/>
    <w:rsid w:val="001C2676"/>
    <w:rsid w:val="001C2D23"/>
    <w:rsid w:val="001C2D3E"/>
    <w:rsid w:val="001C3983"/>
    <w:rsid w:val="001C3A5A"/>
    <w:rsid w:val="001C3FC0"/>
    <w:rsid w:val="001C4D98"/>
    <w:rsid w:val="001C4EDD"/>
    <w:rsid w:val="001C4F5E"/>
    <w:rsid w:val="001C5780"/>
    <w:rsid w:val="001C5E1D"/>
    <w:rsid w:val="001C6599"/>
    <w:rsid w:val="001C7078"/>
    <w:rsid w:val="001C7221"/>
    <w:rsid w:val="001C7B17"/>
    <w:rsid w:val="001C7BCA"/>
    <w:rsid w:val="001D00C2"/>
    <w:rsid w:val="001D00D7"/>
    <w:rsid w:val="001D0854"/>
    <w:rsid w:val="001D0F6E"/>
    <w:rsid w:val="001D0FB2"/>
    <w:rsid w:val="001D13BD"/>
    <w:rsid w:val="001D21BE"/>
    <w:rsid w:val="001D22A4"/>
    <w:rsid w:val="001D253A"/>
    <w:rsid w:val="001D2833"/>
    <w:rsid w:val="001D293A"/>
    <w:rsid w:val="001D2A82"/>
    <w:rsid w:val="001D3619"/>
    <w:rsid w:val="001D4E3F"/>
    <w:rsid w:val="001D4E6A"/>
    <w:rsid w:val="001D522B"/>
    <w:rsid w:val="001D52D0"/>
    <w:rsid w:val="001D5547"/>
    <w:rsid w:val="001D55CD"/>
    <w:rsid w:val="001D5682"/>
    <w:rsid w:val="001D577F"/>
    <w:rsid w:val="001D5C0C"/>
    <w:rsid w:val="001D5D5B"/>
    <w:rsid w:val="001D5DBE"/>
    <w:rsid w:val="001D65EC"/>
    <w:rsid w:val="001D66E4"/>
    <w:rsid w:val="001D6948"/>
    <w:rsid w:val="001D6DC6"/>
    <w:rsid w:val="001D756D"/>
    <w:rsid w:val="001D76B8"/>
    <w:rsid w:val="001D76C1"/>
    <w:rsid w:val="001D777C"/>
    <w:rsid w:val="001E03CA"/>
    <w:rsid w:val="001E0445"/>
    <w:rsid w:val="001E05C4"/>
    <w:rsid w:val="001E0B2C"/>
    <w:rsid w:val="001E0B80"/>
    <w:rsid w:val="001E0C18"/>
    <w:rsid w:val="001E0FD1"/>
    <w:rsid w:val="001E108B"/>
    <w:rsid w:val="001E1464"/>
    <w:rsid w:val="001E15CE"/>
    <w:rsid w:val="001E1872"/>
    <w:rsid w:val="001E199E"/>
    <w:rsid w:val="001E2122"/>
    <w:rsid w:val="001E25BB"/>
    <w:rsid w:val="001E3705"/>
    <w:rsid w:val="001E3A74"/>
    <w:rsid w:val="001E3B40"/>
    <w:rsid w:val="001E3C21"/>
    <w:rsid w:val="001E3C2E"/>
    <w:rsid w:val="001E3E2E"/>
    <w:rsid w:val="001E3F04"/>
    <w:rsid w:val="001E408D"/>
    <w:rsid w:val="001E4231"/>
    <w:rsid w:val="001E42B8"/>
    <w:rsid w:val="001E433D"/>
    <w:rsid w:val="001E4481"/>
    <w:rsid w:val="001E4914"/>
    <w:rsid w:val="001E55E4"/>
    <w:rsid w:val="001E5E56"/>
    <w:rsid w:val="001E5F0C"/>
    <w:rsid w:val="001E655E"/>
    <w:rsid w:val="001E66A4"/>
    <w:rsid w:val="001E6935"/>
    <w:rsid w:val="001E7C64"/>
    <w:rsid w:val="001E7DEB"/>
    <w:rsid w:val="001E7E9F"/>
    <w:rsid w:val="001F0B55"/>
    <w:rsid w:val="001F0E78"/>
    <w:rsid w:val="001F11F6"/>
    <w:rsid w:val="001F17BE"/>
    <w:rsid w:val="001F1A9D"/>
    <w:rsid w:val="001F1E46"/>
    <w:rsid w:val="001F2224"/>
    <w:rsid w:val="001F249A"/>
    <w:rsid w:val="001F2AA2"/>
    <w:rsid w:val="001F2C84"/>
    <w:rsid w:val="001F3964"/>
    <w:rsid w:val="001F3C66"/>
    <w:rsid w:val="001F3E35"/>
    <w:rsid w:val="001F3EC8"/>
    <w:rsid w:val="001F3FF7"/>
    <w:rsid w:val="001F4287"/>
    <w:rsid w:val="001F4FFA"/>
    <w:rsid w:val="001F58BB"/>
    <w:rsid w:val="001F5D4A"/>
    <w:rsid w:val="001F5D69"/>
    <w:rsid w:val="001F600E"/>
    <w:rsid w:val="001F6135"/>
    <w:rsid w:val="001F61A4"/>
    <w:rsid w:val="001F675B"/>
    <w:rsid w:val="001F67C6"/>
    <w:rsid w:val="001F69FD"/>
    <w:rsid w:val="001F761D"/>
    <w:rsid w:val="001F7961"/>
    <w:rsid w:val="001F7A66"/>
    <w:rsid w:val="001F7FF4"/>
    <w:rsid w:val="00200256"/>
    <w:rsid w:val="00200324"/>
    <w:rsid w:val="00200827"/>
    <w:rsid w:val="00200D9B"/>
    <w:rsid w:val="00200E63"/>
    <w:rsid w:val="00200ECC"/>
    <w:rsid w:val="00200EEE"/>
    <w:rsid w:val="0020159B"/>
    <w:rsid w:val="00201735"/>
    <w:rsid w:val="00201A10"/>
    <w:rsid w:val="00201B71"/>
    <w:rsid w:val="00201C17"/>
    <w:rsid w:val="0020225D"/>
    <w:rsid w:val="002023C6"/>
    <w:rsid w:val="0020260F"/>
    <w:rsid w:val="0020273A"/>
    <w:rsid w:val="00202F65"/>
    <w:rsid w:val="0020333F"/>
    <w:rsid w:val="002035D4"/>
    <w:rsid w:val="00203695"/>
    <w:rsid w:val="00203B06"/>
    <w:rsid w:val="00203CBF"/>
    <w:rsid w:val="00204A07"/>
    <w:rsid w:val="00204AEF"/>
    <w:rsid w:val="00204B10"/>
    <w:rsid w:val="00204BFE"/>
    <w:rsid w:val="0020532C"/>
    <w:rsid w:val="00205A8F"/>
    <w:rsid w:val="00205C76"/>
    <w:rsid w:val="00205E5D"/>
    <w:rsid w:val="00206189"/>
    <w:rsid w:val="0020630C"/>
    <w:rsid w:val="002066BF"/>
    <w:rsid w:val="00206778"/>
    <w:rsid w:val="002068E4"/>
    <w:rsid w:val="00206A06"/>
    <w:rsid w:val="00206AB9"/>
    <w:rsid w:val="00206AFB"/>
    <w:rsid w:val="00206B28"/>
    <w:rsid w:val="002071E6"/>
    <w:rsid w:val="00207372"/>
    <w:rsid w:val="00207841"/>
    <w:rsid w:val="002101E4"/>
    <w:rsid w:val="0021063E"/>
    <w:rsid w:val="002108C4"/>
    <w:rsid w:val="00210EC3"/>
    <w:rsid w:val="00210F1E"/>
    <w:rsid w:val="002111DD"/>
    <w:rsid w:val="00211D65"/>
    <w:rsid w:val="00211DC0"/>
    <w:rsid w:val="00212255"/>
    <w:rsid w:val="0021248F"/>
    <w:rsid w:val="002126C0"/>
    <w:rsid w:val="00212B8A"/>
    <w:rsid w:val="00212D30"/>
    <w:rsid w:val="00213052"/>
    <w:rsid w:val="00213818"/>
    <w:rsid w:val="00213DBA"/>
    <w:rsid w:val="002154E9"/>
    <w:rsid w:val="00215BCC"/>
    <w:rsid w:val="00215C97"/>
    <w:rsid w:val="002163AA"/>
    <w:rsid w:val="0021657A"/>
    <w:rsid w:val="00216C95"/>
    <w:rsid w:val="00216D80"/>
    <w:rsid w:val="00216FE7"/>
    <w:rsid w:val="002171FB"/>
    <w:rsid w:val="00217342"/>
    <w:rsid w:val="00217B0C"/>
    <w:rsid w:val="00217D63"/>
    <w:rsid w:val="00217DC4"/>
    <w:rsid w:val="0022050B"/>
    <w:rsid w:val="00220A6A"/>
    <w:rsid w:val="00220B3E"/>
    <w:rsid w:val="00221132"/>
    <w:rsid w:val="00221763"/>
    <w:rsid w:val="002217B4"/>
    <w:rsid w:val="00221947"/>
    <w:rsid w:val="00221FA9"/>
    <w:rsid w:val="0022201A"/>
    <w:rsid w:val="00222484"/>
    <w:rsid w:val="00222584"/>
    <w:rsid w:val="002227EB"/>
    <w:rsid w:val="002229F6"/>
    <w:rsid w:val="00222B15"/>
    <w:rsid w:val="00222BEC"/>
    <w:rsid w:val="00222D2E"/>
    <w:rsid w:val="00222E70"/>
    <w:rsid w:val="00222FEB"/>
    <w:rsid w:val="00223A17"/>
    <w:rsid w:val="00223A4A"/>
    <w:rsid w:val="002243F5"/>
    <w:rsid w:val="002244CE"/>
    <w:rsid w:val="00225537"/>
    <w:rsid w:val="002256D9"/>
    <w:rsid w:val="00225761"/>
    <w:rsid w:val="00225868"/>
    <w:rsid w:val="00226444"/>
    <w:rsid w:val="00226B5F"/>
    <w:rsid w:val="00226FFD"/>
    <w:rsid w:val="002272C6"/>
    <w:rsid w:val="002278EA"/>
    <w:rsid w:val="0023016A"/>
    <w:rsid w:val="00230BD7"/>
    <w:rsid w:val="00230EAA"/>
    <w:rsid w:val="002315F4"/>
    <w:rsid w:val="00231653"/>
    <w:rsid w:val="0023196D"/>
    <w:rsid w:val="002319BD"/>
    <w:rsid w:val="00231AC8"/>
    <w:rsid w:val="00231B89"/>
    <w:rsid w:val="00231D35"/>
    <w:rsid w:val="002320A2"/>
    <w:rsid w:val="00232128"/>
    <w:rsid w:val="002321F1"/>
    <w:rsid w:val="002325EF"/>
    <w:rsid w:val="00232915"/>
    <w:rsid w:val="002329B1"/>
    <w:rsid w:val="00232B1B"/>
    <w:rsid w:val="00233052"/>
    <w:rsid w:val="00233641"/>
    <w:rsid w:val="0023382B"/>
    <w:rsid w:val="00233B13"/>
    <w:rsid w:val="00233C0B"/>
    <w:rsid w:val="00233CFB"/>
    <w:rsid w:val="00233D88"/>
    <w:rsid w:val="00233D89"/>
    <w:rsid w:val="00234282"/>
    <w:rsid w:val="00234381"/>
    <w:rsid w:val="00234E3C"/>
    <w:rsid w:val="00235274"/>
    <w:rsid w:val="002352E1"/>
    <w:rsid w:val="00235407"/>
    <w:rsid w:val="00235521"/>
    <w:rsid w:val="00235682"/>
    <w:rsid w:val="00235FC6"/>
    <w:rsid w:val="00236489"/>
    <w:rsid w:val="0023659D"/>
    <w:rsid w:val="00236681"/>
    <w:rsid w:val="00236EF2"/>
    <w:rsid w:val="002370DD"/>
    <w:rsid w:val="00237766"/>
    <w:rsid w:val="00237A33"/>
    <w:rsid w:val="00237CB8"/>
    <w:rsid w:val="002419B1"/>
    <w:rsid w:val="00241C6D"/>
    <w:rsid w:val="00241DF4"/>
    <w:rsid w:val="00241EAF"/>
    <w:rsid w:val="00242CD8"/>
    <w:rsid w:val="00243343"/>
    <w:rsid w:val="002436E6"/>
    <w:rsid w:val="002437EC"/>
    <w:rsid w:val="00243EAA"/>
    <w:rsid w:val="00243FB2"/>
    <w:rsid w:val="0024406B"/>
    <w:rsid w:val="00244556"/>
    <w:rsid w:val="002445F1"/>
    <w:rsid w:val="00244D58"/>
    <w:rsid w:val="00244F31"/>
    <w:rsid w:val="002451F7"/>
    <w:rsid w:val="00245625"/>
    <w:rsid w:val="00245B6D"/>
    <w:rsid w:val="00245DB6"/>
    <w:rsid w:val="002461C2"/>
    <w:rsid w:val="00246781"/>
    <w:rsid w:val="0024679E"/>
    <w:rsid w:val="00246806"/>
    <w:rsid w:val="00246B12"/>
    <w:rsid w:val="00246E9E"/>
    <w:rsid w:val="002470D8"/>
    <w:rsid w:val="00247182"/>
    <w:rsid w:val="002476CA"/>
    <w:rsid w:val="00247743"/>
    <w:rsid w:val="0024777B"/>
    <w:rsid w:val="00247BC8"/>
    <w:rsid w:val="00247D3D"/>
    <w:rsid w:val="00250279"/>
    <w:rsid w:val="002503C2"/>
    <w:rsid w:val="002505BF"/>
    <w:rsid w:val="00250609"/>
    <w:rsid w:val="00250B3B"/>
    <w:rsid w:val="00250D4B"/>
    <w:rsid w:val="00250DD0"/>
    <w:rsid w:val="002512A2"/>
    <w:rsid w:val="002519A2"/>
    <w:rsid w:val="00251B49"/>
    <w:rsid w:val="00251EBB"/>
    <w:rsid w:val="00251F3D"/>
    <w:rsid w:val="002520A8"/>
    <w:rsid w:val="002521AF"/>
    <w:rsid w:val="002527E8"/>
    <w:rsid w:val="00252B89"/>
    <w:rsid w:val="00253455"/>
    <w:rsid w:val="00253C07"/>
    <w:rsid w:val="002541BE"/>
    <w:rsid w:val="002542C7"/>
    <w:rsid w:val="002545C3"/>
    <w:rsid w:val="00254D61"/>
    <w:rsid w:val="0025542E"/>
    <w:rsid w:val="00255720"/>
    <w:rsid w:val="00256051"/>
    <w:rsid w:val="002560EA"/>
    <w:rsid w:val="002562CC"/>
    <w:rsid w:val="0025645F"/>
    <w:rsid w:val="002565AE"/>
    <w:rsid w:val="002565B1"/>
    <w:rsid w:val="00256637"/>
    <w:rsid w:val="00256803"/>
    <w:rsid w:val="00256975"/>
    <w:rsid w:val="00256E9E"/>
    <w:rsid w:val="0025713D"/>
    <w:rsid w:val="00257482"/>
    <w:rsid w:val="00257A7B"/>
    <w:rsid w:val="00257B0E"/>
    <w:rsid w:val="00257B6A"/>
    <w:rsid w:val="00257E8C"/>
    <w:rsid w:val="002603D7"/>
    <w:rsid w:val="002604B8"/>
    <w:rsid w:val="002607F4"/>
    <w:rsid w:val="00260C59"/>
    <w:rsid w:val="00260EA2"/>
    <w:rsid w:val="00260F95"/>
    <w:rsid w:val="00260F96"/>
    <w:rsid w:val="002612AE"/>
    <w:rsid w:val="00261701"/>
    <w:rsid w:val="00261959"/>
    <w:rsid w:val="002619AE"/>
    <w:rsid w:val="00261B34"/>
    <w:rsid w:val="002620C1"/>
    <w:rsid w:val="00262A86"/>
    <w:rsid w:val="00262AF2"/>
    <w:rsid w:val="00262BA7"/>
    <w:rsid w:val="00262D76"/>
    <w:rsid w:val="00262F0E"/>
    <w:rsid w:val="00262F5B"/>
    <w:rsid w:val="00263072"/>
    <w:rsid w:val="002635D3"/>
    <w:rsid w:val="00263CC4"/>
    <w:rsid w:val="00263F8D"/>
    <w:rsid w:val="00264219"/>
    <w:rsid w:val="00264CFD"/>
    <w:rsid w:val="00264FE0"/>
    <w:rsid w:val="00265066"/>
    <w:rsid w:val="002650D8"/>
    <w:rsid w:val="002651DF"/>
    <w:rsid w:val="002656BC"/>
    <w:rsid w:val="00265BB6"/>
    <w:rsid w:val="002662B0"/>
    <w:rsid w:val="002663BA"/>
    <w:rsid w:val="00266843"/>
    <w:rsid w:val="00266E9A"/>
    <w:rsid w:val="00266F52"/>
    <w:rsid w:val="0026730E"/>
    <w:rsid w:val="00267430"/>
    <w:rsid w:val="00267482"/>
    <w:rsid w:val="0026771D"/>
    <w:rsid w:val="00267A0A"/>
    <w:rsid w:val="00267EA2"/>
    <w:rsid w:val="00270468"/>
    <w:rsid w:val="002706C5"/>
    <w:rsid w:val="0027096C"/>
    <w:rsid w:val="00270B09"/>
    <w:rsid w:val="00270B0E"/>
    <w:rsid w:val="00270D5D"/>
    <w:rsid w:val="00271589"/>
    <w:rsid w:val="00271597"/>
    <w:rsid w:val="00271D2F"/>
    <w:rsid w:val="00271DDA"/>
    <w:rsid w:val="002727DD"/>
    <w:rsid w:val="00272A02"/>
    <w:rsid w:val="00272B0B"/>
    <w:rsid w:val="00272C60"/>
    <w:rsid w:val="00272F86"/>
    <w:rsid w:val="00272FCE"/>
    <w:rsid w:val="00273108"/>
    <w:rsid w:val="0027358D"/>
    <w:rsid w:val="0027384B"/>
    <w:rsid w:val="00273C52"/>
    <w:rsid w:val="00273EFA"/>
    <w:rsid w:val="00274064"/>
    <w:rsid w:val="002743CA"/>
    <w:rsid w:val="002746F1"/>
    <w:rsid w:val="00274990"/>
    <w:rsid w:val="00275233"/>
    <w:rsid w:val="002756A7"/>
    <w:rsid w:val="00275725"/>
    <w:rsid w:val="00275A82"/>
    <w:rsid w:val="002765F5"/>
    <w:rsid w:val="0027672F"/>
    <w:rsid w:val="00276B5E"/>
    <w:rsid w:val="00276C68"/>
    <w:rsid w:val="00276F59"/>
    <w:rsid w:val="002774A0"/>
    <w:rsid w:val="0027774D"/>
    <w:rsid w:val="00277874"/>
    <w:rsid w:val="0027792F"/>
    <w:rsid w:val="0028014B"/>
    <w:rsid w:val="00280F1A"/>
    <w:rsid w:val="00281B16"/>
    <w:rsid w:val="00281DCC"/>
    <w:rsid w:val="00281F9F"/>
    <w:rsid w:val="00282190"/>
    <w:rsid w:val="00282509"/>
    <w:rsid w:val="0028255F"/>
    <w:rsid w:val="002825FB"/>
    <w:rsid w:val="00282C43"/>
    <w:rsid w:val="00283606"/>
    <w:rsid w:val="0028360F"/>
    <w:rsid w:val="00283B7B"/>
    <w:rsid w:val="00283D79"/>
    <w:rsid w:val="00283F6C"/>
    <w:rsid w:val="00284A89"/>
    <w:rsid w:val="00284CCF"/>
    <w:rsid w:val="00284D1E"/>
    <w:rsid w:val="00284D58"/>
    <w:rsid w:val="00285A8C"/>
    <w:rsid w:val="0028632D"/>
    <w:rsid w:val="0028676D"/>
    <w:rsid w:val="0028690E"/>
    <w:rsid w:val="00286DB7"/>
    <w:rsid w:val="00287166"/>
    <w:rsid w:val="002875DC"/>
    <w:rsid w:val="002875DD"/>
    <w:rsid w:val="002879F8"/>
    <w:rsid w:val="00287C89"/>
    <w:rsid w:val="002901CF"/>
    <w:rsid w:val="00290EE3"/>
    <w:rsid w:val="0029112E"/>
    <w:rsid w:val="00291318"/>
    <w:rsid w:val="002918FC"/>
    <w:rsid w:val="00291ABD"/>
    <w:rsid w:val="002921E7"/>
    <w:rsid w:val="002922BA"/>
    <w:rsid w:val="002927D2"/>
    <w:rsid w:val="00292E04"/>
    <w:rsid w:val="00292F14"/>
    <w:rsid w:val="00292FA0"/>
    <w:rsid w:val="002931B3"/>
    <w:rsid w:val="00293365"/>
    <w:rsid w:val="0029340B"/>
    <w:rsid w:val="002935CE"/>
    <w:rsid w:val="00293740"/>
    <w:rsid w:val="0029379D"/>
    <w:rsid w:val="00293B10"/>
    <w:rsid w:val="002943D1"/>
    <w:rsid w:val="0029485F"/>
    <w:rsid w:val="00294B28"/>
    <w:rsid w:val="00294FDA"/>
    <w:rsid w:val="002951C8"/>
    <w:rsid w:val="0029571D"/>
    <w:rsid w:val="00295741"/>
    <w:rsid w:val="0029590A"/>
    <w:rsid w:val="002959AC"/>
    <w:rsid w:val="00295C68"/>
    <w:rsid w:val="00295E6B"/>
    <w:rsid w:val="0029667B"/>
    <w:rsid w:val="0029698F"/>
    <w:rsid w:val="00296BD1"/>
    <w:rsid w:val="00296BEF"/>
    <w:rsid w:val="00296DA5"/>
    <w:rsid w:val="00296DD1"/>
    <w:rsid w:val="00296E8C"/>
    <w:rsid w:val="00297163"/>
    <w:rsid w:val="002971C3"/>
    <w:rsid w:val="002971C7"/>
    <w:rsid w:val="00297360"/>
    <w:rsid w:val="00297597"/>
    <w:rsid w:val="00297627"/>
    <w:rsid w:val="0029779A"/>
    <w:rsid w:val="00297823"/>
    <w:rsid w:val="00297EEC"/>
    <w:rsid w:val="002A0065"/>
    <w:rsid w:val="002A01BB"/>
    <w:rsid w:val="002A02F5"/>
    <w:rsid w:val="002A085D"/>
    <w:rsid w:val="002A0AB5"/>
    <w:rsid w:val="002A0BE4"/>
    <w:rsid w:val="002A0BF2"/>
    <w:rsid w:val="002A0BFB"/>
    <w:rsid w:val="002A0EB2"/>
    <w:rsid w:val="002A1140"/>
    <w:rsid w:val="002A1265"/>
    <w:rsid w:val="002A13C7"/>
    <w:rsid w:val="002A2224"/>
    <w:rsid w:val="002A2974"/>
    <w:rsid w:val="002A2CF8"/>
    <w:rsid w:val="002A2E2C"/>
    <w:rsid w:val="002A2E52"/>
    <w:rsid w:val="002A30DD"/>
    <w:rsid w:val="002A3829"/>
    <w:rsid w:val="002A38B8"/>
    <w:rsid w:val="002A38F2"/>
    <w:rsid w:val="002A3AE0"/>
    <w:rsid w:val="002A3DDA"/>
    <w:rsid w:val="002A3F15"/>
    <w:rsid w:val="002A424C"/>
    <w:rsid w:val="002A48CD"/>
    <w:rsid w:val="002A48CE"/>
    <w:rsid w:val="002A49C1"/>
    <w:rsid w:val="002A4A47"/>
    <w:rsid w:val="002A59CB"/>
    <w:rsid w:val="002A5ABE"/>
    <w:rsid w:val="002A5C38"/>
    <w:rsid w:val="002A5C56"/>
    <w:rsid w:val="002A5FCE"/>
    <w:rsid w:val="002A60A9"/>
    <w:rsid w:val="002A67AF"/>
    <w:rsid w:val="002A6B45"/>
    <w:rsid w:val="002A6F24"/>
    <w:rsid w:val="002A7802"/>
    <w:rsid w:val="002A7A8F"/>
    <w:rsid w:val="002B0C33"/>
    <w:rsid w:val="002B0F43"/>
    <w:rsid w:val="002B28AD"/>
    <w:rsid w:val="002B2AD0"/>
    <w:rsid w:val="002B2BB6"/>
    <w:rsid w:val="002B3362"/>
    <w:rsid w:val="002B3AE9"/>
    <w:rsid w:val="002B3F29"/>
    <w:rsid w:val="002B40DB"/>
    <w:rsid w:val="002B49A6"/>
    <w:rsid w:val="002B4A35"/>
    <w:rsid w:val="002B4D4B"/>
    <w:rsid w:val="002B4E06"/>
    <w:rsid w:val="002B4F02"/>
    <w:rsid w:val="002B4F79"/>
    <w:rsid w:val="002B514C"/>
    <w:rsid w:val="002B578A"/>
    <w:rsid w:val="002B5CED"/>
    <w:rsid w:val="002B5F6A"/>
    <w:rsid w:val="002B6400"/>
    <w:rsid w:val="002B6442"/>
    <w:rsid w:val="002B698F"/>
    <w:rsid w:val="002B6990"/>
    <w:rsid w:val="002B6A1F"/>
    <w:rsid w:val="002B7027"/>
    <w:rsid w:val="002B79DC"/>
    <w:rsid w:val="002B7A89"/>
    <w:rsid w:val="002C05DF"/>
    <w:rsid w:val="002C094D"/>
    <w:rsid w:val="002C0CD1"/>
    <w:rsid w:val="002C1491"/>
    <w:rsid w:val="002C16E0"/>
    <w:rsid w:val="002C1D2A"/>
    <w:rsid w:val="002C20AE"/>
    <w:rsid w:val="002C2847"/>
    <w:rsid w:val="002C2DD5"/>
    <w:rsid w:val="002C2E8D"/>
    <w:rsid w:val="002C2E8F"/>
    <w:rsid w:val="002C2F04"/>
    <w:rsid w:val="002C30BD"/>
    <w:rsid w:val="002C3BB6"/>
    <w:rsid w:val="002C3F12"/>
    <w:rsid w:val="002C4150"/>
    <w:rsid w:val="002C4B20"/>
    <w:rsid w:val="002C5272"/>
    <w:rsid w:val="002C542B"/>
    <w:rsid w:val="002C5746"/>
    <w:rsid w:val="002C5953"/>
    <w:rsid w:val="002C5B52"/>
    <w:rsid w:val="002C603B"/>
    <w:rsid w:val="002C6462"/>
    <w:rsid w:val="002C6640"/>
    <w:rsid w:val="002C68AB"/>
    <w:rsid w:val="002C68EE"/>
    <w:rsid w:val="002C6B95"/>
    <w:rsid w:val="002C73A4"/>
    <w:rsid w:val="002C770A"/>
    <w:rsid w:val="002C7739"/>
    <w:rsid w:val="002C7950"/>
    <w:rsid w:val="002C7AAB"/>
    <w:rsid w:val="002C7C4B"/>
    <w:rsid w:val="002D01EB"/>
    <w:rsid w:val="002D03B5"/>
    <w:rsid w:val="002D098C"/>
    <w:rsid w:val="002D0A5E"/>
    <w:rsid w:val="002D0CF2"/>
    <w:rsid w:val="002D0D5C"/>
    <w:rsid w:val="002D0F32"/>
    <w:rsid w:val="002D1531"/>
    <w:rsid w:val="002D1884"/>
    <w:rsid w:val="002D18A8"/>
    <w:rsid w:val="002D1BBF"/>
    <w:rsid w:val="002D2145"/>
    <w:rsid w:val="002D2658"/>
    <w:rsid w:val="002D2984"/>
    <w:rsid w:val="002D32E9"/>
    <w:rsid w:val="002D36D1"/>
    <w:rsid w:val="002D37B8"/>
    <w:rsid w:val="002D396E"/>
    <w:rsid w:val="002D3D44"/>
    <w:rsid w:val="002D3DCC"/>
    <w:rsid w:val="002D4098"/>
    <w:rsid w:val="002D464A"/>
    <w:rsid w:val="002D4E88"/>
    <w:rsid w:val="002D5314"/>
    <w:rsid w:val="002D5B1E"/>
    <w:rsid w:val="002D5EA9"/>
    <w:rsid w:val="002D6061"/>
    <w:rsid w:val="002D6724"/>
    <w:rsid w:val="002D683E"/>
    <w:rsid w:val="002D6E51"/>
    <w:rsid w:val="002D750A"/>
    <w:rsid w:val="002D78D2"/>
    <w:rsid w:val="002D7E65"/>
    <w:rsid w:val="002E02FC"/>
    <w:rsid w:val="002E078A"/>
    <w:rsid w:val="002E0B47"/>
    <w:rsid w:val="002E0CEB"/>
    <w:rsid w:val="002E12E0"/>
    <w:rsid w:val="002E18D3"/>
    <w:rsid w:val="002E1AF9"/>
    <w:rsid w:val="002E1B4F"/>
    <w:rsid w:val="002E1DF3"/>
    <w:rsid w:val="002E216A"/>
    <w:rsid w:val="002E2485"/>
    <w:rsid w:val="002E2676"/>
    <w:rsid w:val="002E2D6F"/>
    <w:rsid w:val="002E3088"/>
    <w:rsid w:val="002E3413"/>
    <w:rsid w:val="002E3548"/>
    <w:rsid w:val="002E360D"/>
    <w:rsid w:val="002E38DB"/>
    <w:rsid w:val="002E4049"/>
    <w:rsid w:val="002E46EC"/>
    <w:rsid w:val="002E4890"/>
    <w:rsid w:val="002E4929"/>
    <w:rsid w:val="002E4A1E"/>
    <w:rsid w:val="002E4DC7"/>
    <w:rsid w:val="002E500E"/>
    <w:rsid w:val="002E51ED"/>
    <w:rsid w:val="002E5462"/>
    <w:rsid w:val="002E54BC"/>
    <w:rsid w:val="002E556D"/>
    <w:rsid w:val="002E55D2"/>
    <w:rsid w:val="002E55F7"/>
    <w:rsid w:val="002E5608"/>
    <w:rsid w:val="002E5BC1"/>
    <w:rsid w:val="002E5C0F"/>
    <w:rsid w:val="002E6080"/>
    <w:rsid w:val="002E6290"/>
    <w:rsid w:val="002E64AB"/>
    <w:rsid w:val="002E68C0"/>
    <w:rsid w:val="002E6A1A"/>
    <w:rsid w:val="002E6A9D"/>
    <w:rsid w:val="002E6D58"/>
    <w:rsid w:val="002E6DAC"/>
    <w:rsid w:val="002E6FAF"/>
    <w:rsid w:val="002E71C7"/>
    <w:rsid w:val="002E762B"/>
    <w:rsid w:val="002E76CD"/>
    <w:rsid w:val="002E7982"/>
    <w:rsid w:val="002E7990"/>
    <w:rsid w:val="002E7BC2"/>
    <w:rsid w:val="002E7FB9"/>
    <w:rsid w:val="002E7FCA"/>
    <w:rsid w:val="002F0301"/>
    <w:rsid w:val="002F03DB"/>
    <w:rsid w:val="002F03EE"/>
    <w:rsid w:val="002F04C5"/>
    <w:rsid w:val="002F0591"/>
    <w:rsid w:val="002F06B8"/>
    <w:rsid w:val="002F0C0B"/>
    <w:rsid w:val="002F0E70"/>
    <w:rsid w:val="002F10FB"/>
    <w:rsid w:val="002F1566"/>
    <w:rsid w:val="002F1D33"/>
    <w:rsid w:val="002F1F7F"/>
    <w:rsid w:val="002F2427"/>
    <w:rsid w:val="002F25FC"/>
    <w:rsid w:val="002F26C4"/>
    <w:rsid w:val="002F3063"/>
    <w:rsid w:val="002F32DB"/>
    <w:rsid w:val="002F3388"/>
    <w:rsid w:val="002F3549"/>
    <w:rsid w:val="002F388E"/>
    <w:rsid w:val="002F38D7"/>
    <w:rsid w:val="002F39A0"/>
    <w:rsid w:val="002F39B4"/>
    <w:rsid w:val="002F3E20"/>
    <w:rsid w:val="002F3ECF"/>
    <w:rsid w:val="002F3ED7"/>
    <w:rsid w:val="002F4066"/>
    <w:rsid w:val="002F40AB"/>
    <w:rsid w:val="002F43DF"/>
    <w:rsid w:val="002F43FD"/>
    <w:rsid w:val="002F46F2"/>
    <w:rsid w:val="002F4C93"/>
    <w:rsid w:val="002F4D5D"/>
    <w:rsid w:val="002F501B"/>
    <w:rsid w:val="002F53CE"/>
    <w:rsid w:val="002F56EB"/>
    <w:rsid w:val="002F577B"/>
    <w:rsid w:val="002F6169"/>
    <w:rsid w:val="002F61CF"/>
    <w:rsid w:val="002F6576"/>
    <w:rsid w:val="002F666A"/>
    <w:rsid w:val="002F6877"/>
    <w:rsid w:val="002F6DCA"/>
    <w:rsid w:val="002F71CB"/>
    <w:rsid w:val="002F779E"/>
    <w:rsid w:val="003000A2"/>
    <w:rsid w:val="003001F1"/>
    <w:rsid w:val="00300965"/>
    <w:rsid w:val="00300B79"/>
    <w:rsid w:val="00301697"/>
    <w:rsid w:val="00301887"/>
    <w:rsid w:val="00301CB8"/>
    <w:rsid w:val="003021F1"/>
    <w:rsid w:val="0030246B"/>
    <w:rsid w:val="0030260E"/>
    <w:rsid w:val="00302E61"/>
    <w:rsid w:val="00302EF8"/>
    <w:rsid w:val="0030312F"/>
    <w:rsid w:val="003037D1"/>
    <w:rsid w:val="00303A10"/>
    <w:rsid w:val="00304196"/>
    <w:rsid w:val="003041AF"/>
    <w:rsid w:val="0030482F"/>
    <w:rsid w:val="00304CFB"/>
    <w:rsid w:val="00304DF1"/>
    <w:rsid w:val="00304E64"/>
    <w:rsid w:val="00305D5C"/>
    <w:rsid w:val="0030691F"/>
    <w:rsid w:val="00306BE1"/>
    <w:rsid w:val="00306E03"/>
    <w:rsid w:val="0030724F"/>
    <w:rsid w:val="00307443"/>
    <w:rsid w:val="003074E3"/>
    <w:rsid w:val="003076C4"/>
    <w:rsid w:val="00307A10"/>
    <w:rsid w:val="00307C5F"/>
    <w:rsid w:val="00307F8A"/>
    <w:rsid w:val="003100E3"/>
    <w:rsid w:val="003101C5"/>
    <w:rsid w:val="003106CA"/>
    <w:rsid w:val="0031076B"/>
    <w:rsid w:val="0031144F"/>
    <w:rsid w:val="00311571"/>
    <w:rsid w:val="00311C1E"/>
    <w:rsid w:val="00311ECC"/>
    <w:rsid w:val="003126C4"/>
    <w:rsid w:val="0031313E"/>
    <w:rsid w:val="0031399C"/>
    <w:rsid w:val="00313F34"/>
    <w:rsid w:val="00313F8E"/>
    <w:rsid w:val="0031404C"/>
    <w:rsid w:val="003140EB"/>
    <w:rsid w:val="00314C31"/>
    <w:rsid w:val="00314E2F"/>
    <w:rsid w:val="0031512C"/>
    <w:rsid w:val="00315188"/>
    <w:rsid w:val="00315999"/>
    <w:rsid w:val="00316080"/>
    <w:rsid w:val="0031628C"/>
    <w:rsid w:val="00316A9F"/>
    <w:rsid w:val="00317072"/>
    <w:rsid w:val="0031730F"/>
    <w:rsid w:val="00317671"/>
    <w:rsid w:val="0031786A"/>
    <w:rsid w:val="00317DF4"/>
    <w:rsid w:val="00320168"/>
    <w:rsid w:val="003202DC"/>
    <w:rsid w:val="003203A0"/>
    <w:rsid w:val="0032052C"/>
    <w:rsid w:val="00320719"/>
    <w:rsid w:val="00320BC1"/>
    <w:rsid w:val="00320C51"/>
    <w:rsid w:val="0032141E"/>
    <w:rsid w:val="00321520"/>
    <w:rsid w:val="003216EA"/>
    <w:rsid w:val="00321786"/>
    <w:rsid w:val="0032182A"/>
    <w:rsid w:val="003227E4"/>
    <w:rsid w:val="00322DD4"/>
    <w:rsid w:val="003231F0"/>
    <w:rsid w:val="00323207"/>
    <w:rsid w:val="00323652"/>
    <w:rsid w:val="00323952"/>
    <w:rsid w:val="00323A1E"/>
    <w:rsid w:val="00323DD1"/>
    <w:rsid w:val="003240B6"/>
    <w:rsid w:val="0032436E"/>
    <w:rsid w:val="003245FE"/>
    <w:rsid w:val="00324767"/>
    <w:rsid w:val="00324E28"/>
    <w:rsid w:val="00325490"/>
    <w:rsid w:val="0032559F"/>
    <w:rsid w:val="00325A7F"/>
    <w:rsid w:val="00325D91"/>
    <w:rsid w:val="00325EA0"/>
    <w:rsid w:val="00326166"/>
    <w:rsid w:val="00326801"/>
    <w:rsid w:val="003274A4"/>
    <w:rsid w:val="0032759B"/>
    <w:rsid w:val="0032791D"/>
    <w:rsid w:val="00327BC1"/>
    <w:rsid w:val="00327EC3"/>
    <w:rsid w:val="00330EA0"/>
    <w:rsid w:val="00330F04"/>
    <w:rsid w:val="00331624"/>
    <w:rsid w:val="003316B1"/>
    <w:rsid w:val="00331732"/>
    <w:rsid w:val="0033208A"/>
    <w:rsid w:val="0033255C"/>
    <w:rsid w:val="00332895"/>
    <w:rsid w:val="00332C76"/>
    <w:rsid w:val="003334DD"/>
    <w:rsid w:val="00333519"/>
    <w:rsid w:val="00334030"/>
    <w:rsid w:val="003342CB"/>
    <w:rsid w:val="00334699"/>
    <w:rsid w:val="00334896"/>
    <w:rsid w:val="003348B7"/>
    <w:rsid w:val="00334D3F"/>
    <w:rsid w:val="00334D4B"/>
    <w:rsid w:val="003352FD"/>
    <w:rsid w:val="00335558"/>
    <w:rsid w:val="00335890"/>
    <w:rsid w:val="00335DC1"/>
    <w:rsid w:val="0033621A"/>
    <w:rsid w:val="00336E02"/>
    <w:rsid w:val="0033714F"/>
    <w:rsid w:val="00337156"/>
    <w:rsid w:val="003371A2"/>
    <w:rsid w:val="00337603"/>
    <w:rsid w:val="003377A8"/>
    <w:rsid w:val="00337A69"/>
    <w:rsid w:val="00337BAE"/>
    <w:rsid w:val="00337E66"/>
    <w:rsid w:val="0034034A"/>
    <w:rsid w:val="00340B34"/>
    <w:rsid w:val="00340ED0"/>
    <w:rsid w:val="003410AB"/>
    <w:rsid w:val="00341183"/>
    <w:rsid w:val="003415FC"/>
    <w:rsid w:val="00341981"/>
    <w:rsid w:val="0034215B"/>
    <w:rsid w:val="00342212"/>
    <w:rsid w:val="003427A3"/>
    <w:rsid w:val="003428DA"/>
    <w:rsid w:val="00342B22"/>
    <w:rsid w:val="00342CA2"/>
    <w:rsid w:val="00342DE8"/>
    <w:rsid w:val="00342F51"/>
    <w:rsid w:val="003430E8"/>
    <w:rsid w:val="00343250"/>
    <w:rsid w:val="003432B7"/>
    <w:rsid w:val="00343961"/>
    <w:rsid w:val="00343A8B"/>
    <w:rsid w:val="00343FAC"/>
    <w:rsid w:val="00344513"/>
    <w:rsid w:val="0034496E"/>
    <w:rsid w:val="00344F79"/>
    <w:rsid w:val="003450C5"/>
    <w:rsid w:val="003450FF"/>
    <w:rsid w:val="00345B9C"/>
    <w:rsid w:val="00345E28"/>
    <w:rsid w:val="00345FE4"/>
    <w:rsid w:val="00346500"/>
    <w:rsid w:val="00346A79"/>
    <w:rsid w:val="00346CF4"/>
    <w:rsid w:val="00346D15"/>
    <w:rsid w:val="00346D16"/>
    <w:rsid w:val="00346D7C"/>
    <w:rsid w:val="0034704B"/>
    <w:rsid w:val="003476E7"/>
    <w:rsid w:val="00350150"/>
    <w:rsid w:val="0035028F"/>
    <w:rsid w:val="003504A5"/>
    <w:rsid w:val="0035052F"/>
    <w:rsid w:val="003506C9"/>
    <w:rsid w:val="00350992"/>
    <w:rsid w:val="00350CB5"/>
    <w:rsid w:val="00350D68"/>
    <w:rsid w:val="00350E5F"/>
    <w:rsid w:val="003514E5"/>
    <w:rsid w:val="003520DE"/>
    <w:rsid w:val="0035216D"/>
    <w:rsid w:val="0035290F"/>
    <w:rsid w:val="0035291C"/>
    <w:rsid w:val="00352CA1"/>
    <w:rsid w:val="0035300E"/>
    <w:rsid w:val="00353025"/>
    <w:rsid w:val="00353092"/>
    <w:rsid w:val="0035310B"/>
    <w:rsid w:val="00354166"/>
    <w:rsid w:val="0035427B"/>
    <w:rsid w:val="003545B9"/>
    <w:rsid w:val="00354716"/>
    <w:rsid w:val="003549DB"/>
    <w:rsid w:val="00354F3F"/>
    <w:rsid w:val="00355846"/>
    <w:rsid w:val="003562B4"/>
    <w:rsid w:val="00356DFE"/>
    <w:rsid w:val="00356E09"/>
    <w:rsid w:val="00357980"/>
    <w:rsid w:val="00357B6E"/>
    <w:rsid w:val="00360125"/>
    <w:rsid w:val="003601CC"/>
    <w:rsid w:val="003604B8"/>
    <w:rsid w:val="003607D0"/>
    <w:rsid w:val="00360CFD"/>
    <w:rsid w:val="00361314"/>
    <w:rsid w:val="00361991"/>
    <w:rsid w:val="00361AF3"/>
    <w:rsid w:val="00361B03"/>
    <w:rsid w:val="00361C43"/>
    <w:rsid w:val="003620F6"/>
    <w:rsid w:val="0036244D"/>
    <w:rsid w:val="00362B8A"/>
    <w:rsid w:val="00362C7E"/>
    <w:rsid w:val="0036322E"/>
    <w:rsid w:val="003632E5"/>
    <w:rsid w:val="0036331F"/>
    <w:rsid w:val="00363504"/>
    <w:rsid w:val="00363A46"/>
    <w:rsid w:val="00364194"/>
    <w:rsid w:val="003642E0"/>
    <w:rsid w:val="00364459"/>
    <w:rsid w:val="0036470B"/>
    <w:rsid w:val="00364B9C"/>
    <w:rsid w:val="003659AF"/>
    <w:rsid w:val="0036611F"/>
    <w:rsid w:val="00366145"/>
    <w:rsid w:val="00366195"/>
    <w:rsid w:val="003667B2"/>
    <w:rsid w:val="0036760B"/>
    <w:rsid w:val="003679F9"/>
    <w:rsid w:val="003704F9"/>
    <w:rsid w:val="00370999"/>
    <w:rsid w:val="003709AD"/>
    <w:rsid w:val="00370B9B"/>
    <w:rsid w:val="00370E2B"/>
    <w:rsid w:val="003712C8"/>
    <w:rsid w:val="00371338"/>
    <w:rsid w:val="003716CF"/>
    <w:rsid w:val="00372013"/>
    <w:rsid w:val="003722B7"/>
    <w:rsid w:val="003722E0"/>
    <w:rsid w:val="003727A1"/>
    <w:rsid w:val="003729E9"/>
    <w:rsid w:val="00372A9F"/>
    <w:rsid w:val="00372B4F"/>
    <w:rsid w:val="00372CD7"/>
    <w:rsid w:val="00373981"/>
    <w:rsid w:val="00373A33"/>
    <w:rsid w:val="00373AA9"/>
    <w:rsid w:val="00373BC9"/>
    <w:rsid w:val="00373DC3"/>
    <w:rsid w:val="0037440C"/>
    <w:rsid w:val="0037443B"/>
    <w:rsid w:val="00374BDC"/>
    <w:rsid w:val="00374DA3"/>
    <w:rsid w:val="00375097"/>
    <w:rsid w:val="003750D4"/>
    <w:rsid w:val="0037518B"/>
    <w:rsid w:val="0037532D"/>
    <w:rsid w:val="00375454"/>
    <w:rsid w:val="00375567"/>
    <w:rsid w:val="00375617"/>
    <w:rsid w:val="0037573D"/>
    <w:rsid w:val="00375AA4"/>
    <w:rsid w:val="00375FE4"/>
    <w:rsid w:val="0037692D"/>
    <w:rsid w:val="00376F71"/>
    <w:rsid w:val="003771F5"/>
    <w:rsid w:val="003771FE"/>
    <w:rsid w:val="00377707"/>
    <w:rsid w:val="00377F39"/>
    <w:rsid w:val="0038012E"/>
    <w:rsid w:val="003804AD"/>
    <w:rsid w:val="003808DF"/>
    <w:rsid w:val="0038135F"/>
    <w:rsid w:val="00381403"/>
    <w:rsid w:val="00381953"/>
    <w:rsid w:val="00381A55"/>
    <w:rsid w:val="003826C8"/>
    <w:rsid w:val="00382C4E"/>
    <w:rsid w:val="00383006"/>
    <w:rsid w:val="003830FA"/>
    <w:rsid w:val="003837EE"/>
    <w:rsid w:val="00383B04"/>
    <w:rsid w:val="00383B55"/>
    <w:rsid w:val="00383B58"/>
    <w:rsid w:val="00383C24"/>
    <w:rsid w:val="00383CCE"/>
    <w:rsid w:val="00384031"/>
    <w:rsid w:val="00384842"/>
    <w:rsid w:val="00385178"/>
    <w:rsid w:val="00385198"/>
    <w:rsid w:val="0038593A"/>
    <w:rsid w:val="00385AD4"/>
    <w:rsid w:val="00385E1C"/>
    <w:rsid w:val="00385E64"/>
    <w:rsid w:val="00385E88"/>
    <w:rsid w:val="00386241"/>
    <w:rsid w:val="00386368"/>
    <w:rsid w:val="0038644E"/>
    <w:rsid w:val="00386882"/>
    <w:rsid w:val="003869D8"/>
    <w:rsid w:val="00386A68"/>
    <w:rsid w:val="00386CAF"/>
    <w:rsid w:val="00386FBB"/>
    <w:rsid w:val="003870F1"/>
    <w:rsid w:val="0038721C"/>
    <w:rsid w:val="00387498"/>
    <w:rsid w:val="00387672"/>
    <w:rsid w:val="00387B12"/>
    <w:rsid w:val="00387F21"/>
    <w:rsid w:val="00387F4C"/>
    <w:rsid w:val="00390686"/>
    <w:rsid w:val="003909F2"/>
    <w:rsid w:val="00390CDE"/>
    <w:rsid w:val="00390EFF"/>
    <w:rsid w:val="00391B2D"/>
    <w:rsid w:val="003921C7"/>
    <w:rsid w:val="0039239C"/>
    <w:rsid w:val="0039250F"/>
    <w:rsid w:val="003925DF"/>
    <w:rsid w:val="003926D7"/>
    <w:rsid w:val="003929A3"/>
    <w:rsid w:val="00393043"/>
    <w:rsid w:val="00393C17"/>
    <w:rsid w:val="00393C1A"/>
    <w:rsid w:val="0039401B"/>
    <w:rsid w:val="003943E3"/>
    <w:rsid w:val="00394444"/>
    <w:rsid w:val="003944B7"/>
    <w:rsid w:val="00394ED0"/>
    <w:rsid w:val="00394F75"/>
    <w:rsid w:val="00394FDD"/>
    <w:rsid w:val="00395942"/>
    <w:rsid w:val="003959F8"/>
    <w:rsid w:val="00396B1B"/>
    <w:rsid w:val="00396BC4"/>
    <w:rsid w:val="00396D5F"/>
    <w:rsid w:val="003978C4"/>
    <w:rsid w:val="0039798D"/>
    <w:rsid w:val="003A0A07"/>
    <w:rsid w:val="003A0CD5"/>
    <w:rsid w:val="003A0D31"/>
    <w:rsid w:val="003A0E91"/>
    <w:rsid w:val="003A13FB"/>
    <w:rsid w:val="003A15C0"/>
    <w:rsid w:val="003A1680"/>
    <w:rsid w:val="003A16A4"/>
    <w:rsid w:val="003A176F"/>
    <w:rsid w:val="003A1886"/>
    <w:rsid w:val="003A21F4"/>
    <w:rsid w:val="003A230A"/>
    <w:rsid w:val="003A23BE"/>
    <w:rsid w:val="003A266F"/>
    <w:rsid w:val="003A3434"/>
    <w:rsid w:val="003A371D"/>
    <w:rsid w:val="003A4121"/>
    <w:rsid w:val="003A44F7"/>
    <w:rsid w:val="003A4BAE"/>
    <w:rsid w:val="003A4BC9"/>
    <w:rsid w:val="003A4E9D"/>
    <w:rsid w:val="003A52F1"/>
    <w:rsid w:val="003A57AA"/>
    <w:rsid w:val="003A5E1A"/>
    <w:rsid w:val="003A60EB"/>
    <w:rsid w:val="003A636A"/>
    <w:rsid w:val="003A6373"/>
    <w:rsid w:val="003A6448"/>
    <w:rsid w:val="003A662F"/>
    <w:rsid w:val="003A6802"/>
    <w:rsid w:val="003A6901"/>
    <w:rsid w:val="003A6AE0"/>
    <w:rsid w:val="003A70DE"/>
    <w:rsid w:val="003A735E"/>
    <w:rsid w:val="003A77DC"/>
    <w:rsid w:val="003A7C61"/>
    <w:rsid w:val="003A7E34"/>
    <w:rsid w:val="003B06E0"/>
    <w:rsid w:val="003B0818"/>
    <w:rsid w:val="003B0E80"/>
    <w:rsid w:val="003B16D2"/>
    <w:rsid w:val="003B1E47"/>
    <w:rsid w:val="003B1F4F"/>
    <w:rsid w:val="003B25D4"/>
    <w:rsid w:val="003B2765"/>
    <w:rsid w:val="003B3479"/>
    <w:rsid w:val="003B3709"/>
    <w:rsid w:val="003B37F1"/>
    <w:rsid w:val="003B42E3"/>
    <w:rsid w:val="003B43B6"/>
    <w:rsid w:val="003B43F5"/>
    <w:rsid w:val="003B453F"/>
    <w:rsid w:val="003B46BF"/>
    <w:rsid w:val="003B4D9C"/>
    <w:rsid w:val="003B573F"/>
    <w:rsid w:val="003B5782"/>
    <w:rsid w:val="003B5D1C"/>
    <w:rsid w:val="003B5D7F"/>
    <w:rsid w:val="003B5EB4"/>
    <w:rsid w:val="003B5FC0"/>
    <w:rsid w:val="003B6018"/>
    <w:rsid w:val="003B64DB"/>
    <w:rsid w:val="003B65FA"/>
    <w:rsid w:val="003B6D99"/>
    <w:rsid w:val="003B7196"/>
    <w:rsid w:val="003B7670"/>
    <w:rsid w:val="003B7719"/>
    <w:rsid w:val="003B7734"/>
    <w:rsid w:val="003B7962"/>
    <w:rsid w:val="003B7E5C"/>
    <w:rsid w:val="003C02A1"/>
    <w:rsid w:val="003C03C7"/>
    <w:rsid w:val="003C0448"/>
    <w:rsid w:val="003C05F9"/>
    <w:rsid w:val="003C090C"/>
    <w:rsid w:val="003C0AF9"/>
    <w:rsid w:val="003C0C3F"/>
    <w:rsid w:val="003C15A9"/>
    <w:rsid w:val="003C162F"/>
    <w:rsid w:val="003C1646"/>
    <w:rsid w:val="003C22DE"/>
    <w:rsid w:val="003C2329"/>
    <w:rsid w:val="003C2521"/>
    <w:rsid w:val="003C2787"/>
    <w:rsid w:val="003C285B"/>
    <w:rsid w:val="003C2AC6"/>
    <w:rsid w:val="003C2AD5"/>
    <w:rsid w:val="003C2FF7"/>
    <w:rsid w:val="003C3228"/>
    <w:rsid w:val="003C3453"/>
    <w:rsid w:val="003C34A0"/>
    <w:rsid w:val="003C3726"/>
    <w:rsid w:val="003C3A3B"/>
    <w:rsid w:val="003C3A42"/>
    <w:rsid w:val="003C3B7E"/>
    <w:rsid w:val="003C3C04"/>
    <w:rsid w:val="003C469F"/>
    <w:rsid w:val="003C46D3"/>
    <w:rsid w:val="003C4744"/>
    <w:rsid w:val="003C488A"/>
    <w:rsid w:val="003C4BB6"/>
    <w:rsid w:val="003C4DB3"/>
    <w:rsid w:val="003C50C7"/>
    <w:rsid w:val="003C52FC"/>
    <w:rsid w:val="003C6134"/>
    <w:rsid w:val="003C6385"/>
    <w:rsid w:val="003C6529"/>
    <w:rsid w:val="003C662E"/>
    <w:rsid w:val="003C6A89"/>
    <w:rsid w:val="003C711D"/>
    <w:rsid w:val="003C7176"/>
    <w:rsid w:val="003C740A"/>
    <w:rsid w:val="003C785A"/>
    <w:rsid w:val="003C7A1D"/>
    <w:rsid w:val="003C7A24"/>
    <w:rsid w:val="003C7C79"/>
    <w:rsid w:val="003C7ED1"/>
    <w:rsid w:val="003D092A"/>
    <w:rsid w:val="003D0B85"/>
    <w:rsid w:val="003D0C5B"/>
    <w:rsid w:val="003D0E0F"/>
    <w:rsid w:val="003D130B"/>
    <w:rsid w:val="003D1614"/>
    <w:rsid w:val="003D1B6E"/>
    <w:rsid w:val="003D2731"/>
    <w:rsid w:val="003D2944"/>
    <w:rsid w:val="003D29D9"/>
    <w:rsid w:val="003D2CCF"/>
    <w:rsid w:val="003D32F8"/>
    <w:rsid w:val="003D332C"/>
    <w:rsid w:val="003D3AB9"/>
    <w:rsid w:val="003D4898"/>
    <w:rsid w:val="003D4A86"/>
    <w:rsid w:val="003D4AE6"/>
    <w:rsid w:val="003D4DD9"/>
    <w:rsid w:val="003D4F6E"/>
    <w:rsid w:val="003D5161"/>
    <w:rsid w:val="003D570E"/>
    <w:rsid w:val="003D5ADB"/>
    <w:rsid w:val="003D6125"/>
    <w:rsid w:val="003D62FA"/>
    <w:rsid w:val="003D646E"/>
    <w:rsid w:val="003D64AD"/>
    <w:rsid w:val="003D69D6"/>
    <w:rsid w:val="003D6BA4"/>
    <w:rsid w:val="003D725C"/>
    <w:rsid w:val="003D74DE"/>
    <w:rsid w:val="003D7CDD"/>
    <w:rsid w:val="003E0524"/>
    <w:rsid w:val="003E0711"/>
    <w:rsid w:val="003E0A71"/>
    <w:rsid w:val="003E0E8F"/>
    <w:rsid w:val="003E10E5"/>
    <w:rsid w:val="003E1D05"/>
    <w:rsid w:val="003E1EB5"/>
    <w:rsid w:val="003E20AC"/>
    <w:rsid w:val="003E2A06"/>
    <w:rsid w:val="003E3074"/>
    <w:rsid w:val="003E37A0"/>
    <w:rsid w:val="003E389F"/>
    <w:rsid w:val="003E3CD6"/>
    <w:rsid w:val="003E3CF0"/>
    <w:rsid w:val="003E3CFE"/>
    <w:rsid w:val="003E3D75"/>
    <w:rsid w:val="003E4089"/>
    <w:rsid w:val="003E48C3"/>
    <w:rsid w:val="003E4A4B"/>
    <w:rsid w:val="003E4FB7"/>
    <w:rsid w:val="003E5C97"/>
    <w:rsid w:val="003E5CF4"/>
    <w:rsid w:val="003E5E0C"/>
    <w:rsid w:val="003E5F49"/>
    <w:rsid w:val="003E6488"/>
    <w:rsid w:val="003E6584"/>
    <w:rsid w:val="003E75F8"/>
    <w:rsid w:val="003E7C2E"/>
    <w:rsid w:val="003E7E47"/>
    <w:rsid w:val="003F0074"/>
    <w:rsid w:val="003F0BE0"/>
    <w:rsid w:val="003F0F52"/>
    <w:rsid w:val="003F0F82"/>
    <w:rsid w:val="003F138E"/>
    <w:rsid w:val="003F13D8"/>
    <w:rsid w:val="003F1583"/>
    <w:rsid w:val="003F195A"/>
    <w:rsid w:val="003F1977"/>
    <w:rsid w:val="003F1AA1"/>
    <w:rsid w:val="003F1BB0"/>
    <w:rsid w:val="003F20BF"/>
    <w:rsid w:val="003F2343"/>
    <w:rsid w:val="003F2709"/>
    <w:rsid w:val="003F2876"/>
    <w:rsid w:val="003F28D0"/>
    <w:rsid w:val="003F2FAE"/>
    <w:rsid w:val="003F3147"/>
    <w:rsid w:val="003F3E95"/>
    <w:rsid w:val="003F3F12"/>
    <w:rsid w:val="003F437D"/>
    <w:rsid w:val="003F449F"/>
    <w:rsid w:val="003F451A"/>
    <w:rsid w:val="003F47BB"/>
    <w:rsid w:val="003F4A49"/>
    <w:rsid w:val="003F4B55"/>
    <w:rsid w:val="003F54EF"/>
    <w:rsid w:val="003F5713"/>
    <w:rsid w:val="003F5B1D"/>
    <w:rsid w:val="003F5DDF"/>
    <w:rsid w:val="003F5DF0"/>
    <w:rsid w:val="003F6D0A"/>
    <w:rsid w:val="003F6D93"/>
    <w:rsid w:val="003F6ED5"/>
    <w:rsid w:val="003F751E"/>
    <w:rsid w:val="003F7CC1"/>
    <w:rsid w:val="003F7F82"/>
    <w:rsid w:val="0040022B"/>
    <w:rsid w:val="004006AE"/>
    <w:rsid w:val="00400FBD"/>
    <w:rsid w:val="004010D6"/>
    <w:rsid w:val="0040123E"/>
    <w:rsid w:val="00401860"/>
    <w:rsid w:val="00401C66"/>
    <w:rsid w:val="00401F1B"/>
    <w:rsid w:val="00401F3A"/>
    <w:rsid w:val="00401F69"/>
    <w:rsid w:val="0040210A"/>
    <w:rsid w:val="004023C5"/>
    <w:rsid w:val="00402B02"/>
    <w:rsid w:val="00402CC6"/>
    <w:rsid w:val="004031DB"/>
    <w:rsid w:val="0040321A"/>
    <w:rsid w:val="004033B5"/>
    <w:rsid w:val="0040442C"/>
    <w:rsid w:val="004044EB"/>
    <w:rsid w:val="00404D43"/>
    <w:rsid w:val="00405271"/>
    <w:rsid w:val="00405478"/>
    <w:rsid w:val="004056B4"/>
    <w:rsid w:val="00405730"/>
    <w:rsid w:val="004059AF"/>
    <w:rsid w:val="00405C27"/>
    <w:rsid w:val="004068EF"/>
    <w:rsid w:val="00406938"/>
    <w:rsid w:val="00407A1D"/>
    <w:rsid w:val="004109E9"/>
    <w:rsid w:val="00410B28"/>
    <w:rsid w:val="00410CA9"/>
    <w:rsid w:val="00410EB7"/>
    <w:rsid w:val="0041114E"/>
    <w:rsid w:val="00411482"/>
    <w:rsid w:val="004115F9"/>
    <w:rsid w:val="004119DB"/>
    <w:rsid w:val="00411AAF"/>
    <w:rsid w:val="00412069"/>
    <w:rsid w:val="0041222A"/>
    <w:rsid w:val="0041246F"/>
    <w:rsid w:val="004129D7"/>
    <w:rsid w:val="0041306E"/>
    <w:rsid w:val="0041328E"/>
    <w:rsid w:val="00413398"/>
    <w:rsid w:val="00413514"/>
    <w:rsid w:val="0041366C"/>
    <w:rsid w:val="004139C0"/>
    <w:rsid w:val="00413A9B"/>
    <w:rsid w:val="004140B8"/>
    <w:rsid w:val="00414696"/>
    <w:rsid w:val="004146B7"/>
    <w:rsid w:val="004149A5"/>
    <w:rsid w:val="00414BEA"/>
    <w:rsid w:val="00414CC8"/>
    <w:rsid w:val="0041515B"/>
    <w:rsid w:val="004151B5"/>
    <w:rsid w:val="00415285"/>
    <w:rsid w:val="0041532D"/>
    <w:rsid w:val="004154B9"/>
    <w:rsid w:val="00415CDF"/>
    <w:rsid w:val="00415DC0"/>
    <w:rsid w:val="00415F39"/>
    <w:rsid w:val="004161AF"/>
    <w:rsid w:val="004161BD"/>
    <w:rsid w:val="004161CC"/>
    <w:rsid w:val="00416394"/>
    <w:rsid w:val="0041643A"/>
    <w:rsid w:val="0041695A"/>
    <w:rsid w:val="00416D88"/>
    <w:rsid w:val="00417108"/>
    <w:rsid w:val="00417660"/>
    <w:rsid w:val="004178A1"/>
    <w:rsid w:val="00417BAC"/>
    <w:rsid w:val="00417F04"/>
    <w:rsid w:val="00417F88"/>
    <w:rsid w:val="00417FC6"/>
    <w:rsid w:val="0042053F"/>
    <w:rsid w:val="004205FE"/>
    <w:rsid w:val="00420FF7"/>
    <w:rsid w:val="00421506"/>
    <w:rsid w:val="004219C7"/>
    <w:rsid w:val="00421B88"/>
    <w:rsid w:val="00421CB8"/>
    <w:rsid w:val="00421CD8"/>
    <w:rsid w:val="00421F67"/>
    <w:rsid w:val="004221D4"/>
    <w:rsid w:val="004223DA"/>
    <w:rsid w:val="00422881"/>
    <w:rsid w:val="00422C73"/>
    <w:rsid w:val="00423326"/>
    <w:rsid w:val="004233C7"/>
    <w:rsid w:val="004238D7"/>
    <w:rsid w:val="00423998"/>
    <w:rsid w:val="00423F6D"/>
    <w:rsid w:val="0042454E"/>
    <w:rsid w:val="004249D5"/>
    <w:rsid w:val="004251AC"/>
    <w:rsid w:val="004252B2"/>
    <w:rsid w:val="00426594"/>
    <w:rsid w:val="004265DA"/>
    <w:rsid w:val="00426708"/>
    <w:rsid w:val="00426C55"/>
    <w:rsid w:val="00426C58"/>
    <w:rsid w:val="00426FC3"/>
    <w:rsid w:val="00427515"/>
    <w:rsid w:val="00427A37"/>
    <w:rsid w:val="00427B7B"/>
    <w:rsid w:val="00430848"/>
    <w:rsid w:val="0043092D"/>
    <w:rsid w:val="00430D22"/>
    <w:rsid w:val="00430FD4"/>
    <w:rsid w:val="004310FC"/>
    <w:rsid w:val="004310FF"/>
    <w:rsid w:val="0043111B"/>
    <w:rsid w:val="00431236"/>
    <w:rsid w:val="00431A4A"/>
    <w:rsid w:val="00432DDF"/>
    <w:rsid w:val="004332EC"/>
    <w:rsid w:val="0043384F"/>
    <w:rsid w:val="00433EDE"/>
    <w:rsid w:val="004340D1"/>
    <w:rsid w:val="004341FD"/>
    <w:rsid w:val="00435135"/>
    <w:rsid w:val="004355F4"/>
    <w:rsid w:val="0043598C"/>
    <w:rsid w:val="00435B41"/>
    <w:rsid w:val="00435E48"/>
    <w:rsid w:val="0043610B"/>
    <w:rsid w:val="00436116"/>
    <w:rsid w:val="00436881"/>
    <w:rsid w:val="00436C21"/>
    <w:rsid w:val="00437273"/>
    <w:rsid w:val="004372B1"/>
    <w:rsid w:val="0043755C"/>
    <w:rsid w:val="00437715"/>
    <w:rsid w:val="004377FA"/>
    <w:rsid w:val="00437D73"/>
    <w:rsid w:val="0044048E"/>
    <w:rsid w:val="004408B7"/>
    <w:rsid w:val="00440CF7"/>
    <w:rsid w:val="00440EFB"/>
    <w:rsid w:val="00441050"/>
    <w:rsid w:val="0044128A"/>
    <w:rsid w:val="00441658"/>
    <w:rsid w:val="0044176D"/>
    <w:rsid w:val="004417D6"/>
    <w:rsid w:val="004422B2"/>
    <w:rsid w:val="004425B6"/>
    <w:rsid w:val="004427BB"/>
    <w:rsid w:val="0044287A"/>
    <w:rsid w:val="0044288C"/>
    <w:rsid w:val="00442898"/>
    <w:rsid w:val="004428C5"/>
    <w:rsid w:val="00442A09"/>
    <w:rsid w:val="00442D0A"/>
    <w:rsid w:val="00442DF4"/>
    <w:rsid w:val="00443251"/>
    <w:rsid w:val="0044374A"/>
    <w:rsid w:val="00443A75"/>
    <w:rsid w:val="00443C38"/>
    <w:rsid w:val="00443EA3"/>
    <w:rsid w:val="00444657"/>
    <w:rsid w:val="00444774"/>
    <w:rsid w:val="00444A65"/>
    <w:rsid w:val="00444F63"/>
    <w:rsid w:val="00444F81"/>
    <w:rsid w:val="00445331"/>
    <w:rsid w:val="00445392"/>
    <w:rsid w:val="00445AEF"/>
    <w:rsid w:val="00445D19"/>
    <w:rsid w:val="004462BB"/>
    <w:rsid w:val="00446514"/>
    <w:rsid w:val="00446549"/>
    <w:rsid w:val="00446676"/>
    <w:rsid w:val="004466FC"/>
    <w:rsid w:val="00446A14"/>
    <w:rsid w:val="00446A5B"/>
    <w:rsid w:val="004471B7"/>
    <w:rsid w:val="00447773"/>
    <w:rsid w:val="00447884"/>
    <w:rsid w:val="00447D4A"/>
    <w:rsid w:val="00447D55"/>
    <w:rsid w:val="00447E15"/>
    <w:rsid w:val="004502B1"/>
    <w:rsid w:val="00450905"/>
    <w:rsid w:val="00450AEA"/>
    <w:rsid w:val="00450AEB"/>
    <w:rsid w:val="00451DB1"/>
    <w:rsid w:val="004528ED"/>
    <w:rsid w:val="00452C99"/>
    <w:rsid w:val="004537FA"/>
    <w:rsid w:val="00454538"/>
    <w:rsid w:val="00454D28"/>
    <w:rsid w:val="004552A9"/>
    <w:rsid w:val="0045545C"/>
    <w:rsid w:val="00455467"/>
    <w:rsid w:val="00455D1D"/>
    <w:rsid w:val="004560AD"/>
    <w:rsid w:val="004564F9"/>
    <w:rsid w:val="00456776"/>
    <w:rsid w:val="00456893"/>
    <w:rsid w:val="004568B1"/>
    <w:rsid w:val="00456AE5"/>
    <w:rsid w:val="00456BD1"/>
    <w:rsid w:val="00456CB1"/>
    <w:rsid w:val="0045722D"/>
    <w:rsid w:val="0045796B"/>
    <w:rsid w:val="00460179"/>
    <w:rsid w:val="00460F36"/>
    <w:rsid w:val="004612A6"/>
    <w:rsid w:val="00461854"/>
    <w:rsid w:val="00461982"/>
    <w:rsid w:val="00461C13"/>
    <w:rsid w:val="004625CB"/>
    <w:rsid w:val="004626BF"/>
    <w:rsid w:val="004627E8"/>
    <w:rsid w:val="00462876"/>
    <w:rsid w:val="0046290D"/>
    <w:rsid w:val="00462A54"/>
    <w:rsid w:val="00462BA8"/>
    <w:rsid w:val="00462C22"/>
    <w:rsid w:val="004633B9"/>
    <w:rsid w:val="004635F8"/>
    <w:rsid w:val="004642C9"/>
    <w:rsid w:val="0046549F"/>
    <w:rsid w:val="00465F4A"/>
    <w:rsid w:val="00466496"/>
    <w:rsid w:val="00466A69"/>
    <w:rsid w:val="00466B02"/>
    <w:rsid w:val="00466F80"/>
    <w:rsid w:val="00467560"/>
    <w:rsid w:val="004675B8"/>
    <w:rsid w:val="00467E05"/>
    <w:rsid w:val="004707B2"/>
    <w:rsid w:val="0047081D"/>
    <w:rsid w:val="004708A8"/>
    <w:rsid w:val="00470EA5"/>
    <w:rsid w:val="00471539"/>
    <w:rsid w:val="00471588"/>
    <w:rsid w:val="00471877"/>
    <w:rsid w:val="00471DEB"/>
    <w:rsid w:val="00471E4C"/>
    <w:rsid w:val="004721EA"/>
    <w:rsid w:val="004728FF"/>
    <w:rsid w:val="00472A6C"/>
    <w:rsid w:val="00472ED7"/>
    <w:rsid w:val="00472FBC"/>
    <w:rsid w:val="00473391"/>
    <w:rsid w:val="004737B5"/>
    <w:rsid w:val="00473B61"/>
    <w:rsid w:val="004740B7"/>
    <w:rsid w:val="004740D7"/>
    <w:rsid w:val="00474176"/>
    <w:rsid w:val="0047434E"/>
    <w:rsid w:val="00474609"/>
    <w:rsid w:val="004749E3"/>
    <w:rsid w:val="00474BC7"/>
    <w:rsid w:val="00474DBA"/>
    <w:rsid w:val="00474DD1"/>
    <w:rsid w:val="00474E44"/>
    <w:rsid w:val="00474FBF"/>
    <w:rsid w:val="00475080"/>
    <w:rsid w:val="00475129"/>
    <w:rsid w:val="00475460"/>
    <w:rsid w:val="0047579E"/>
    <w:rsid w:val="004758EF"/>
    <w:rsid w:val="00475944"/>
    <w:rsid w:val="00475BFD"/>
    <w:rsid w:val="004760F7"/>
    <w:rsid w:val="0047650A"/>
    <w:rsid w:val="004765DF"/>
    <w:rsid w:val="00476AF1"/>
    <w:rsid w:val="00476EE5"/>
    <w:rsid w:val="00477013"/>
    <w:rsid w:val="0047770C"/>
    <w:rsid w:val="0048021F"/>
    <w:rsid w:val="0048088F"/>
    <w:rsid w:val="004809A6"/>
    <w:rsid w:val="00480AD1"/>
    <w:rsid w:val="00480BC4"/>
    <w:rsid w:val="00480F3E"/>
    <w:rsid w:val="004810E0"/>
    <w:rsid w:val="00481678"/>
    <w:rsid w:val="00481C70"/>
    <w:rsid w:val="004823C7"/>
    <w:rsid w:val="00482697"/>
    <w:rsid w:val="00482874"/>
    <w:rsid w:val="00482F01"/>
    <w:rsid w:val="0048306A"/>
    <w:rsid w:val="00483308"/>
    <w:rsid w:val="0048349D"/>
    <w:rsid w:val="00483651"/>
    <w:rsid w:val="00483BF5"/>
    <w:rsid w:val="004840BE"/>
    <w:rsid w:val="004841E9"/>
    <w:rsid w:val="00484227"/>
    <w:rsid w:val="00484251"/>
    <w:rsid w:val="00484409"/>
    <w:rsid w:val="00484611"/>
    <w:rsid w:val="00484B0F"/>
    <w:rsid w:val="00484BA0"/>
    <w:rsid w:val="0048553E"/>
    <w:rsid w:val="00485544"/>
    <w:rsid w:val="0048578F"/>
    <w:rsid w:val="00485AE7"/>
    <w:rsid w:val="00485C67"/>
    <w:rsid w:val="00485E74"/>
    <w:rsid w:val="004861BF"/>
    <w:rsid w:val="004861CF"/>
    <w:rsid w:val="00486391"/>
    <w:rsid w:val="00486679"/>
    <w:rsid w:val="00486F2E"/>
    <w:rsid w:val="0048744E"/>
    <w:rsid w:val="0048770B"/>
    <w:rsid w:val="00487737"/>
    <w:rsid w:val="0048792D"/>
    <w:rsid w:val="00487C68"/>
    <w:rsid w:val="00490353"/>
    <w:rsid w:val="00490711"/>
    <w:rsid w:val="004907E0"/>
    <w:rsid w:val="0049135E"/>
    <w:rsid w:val="0049165E"/>
    <w:rsid w:val="00491C27"/>
    <w:rsid w:val="00491EE1"/>
    <w:rsid w:val="0049218F"/>
    <w:rsid w:val="0049222C"/>
    <w:rsid w:val="0049239C"/>
    <w:rsid w:val="0049243A"/>
    <w:rsid w:val="0049255A"/>
    <w:rsid w:val="00492AD6"/>
    <w:rsid w:val="00492AE0"/>
    <w:rsid w:val="00492E2A"/>
    <w:rsid w:val="0049312E"/>
    <w:rsid w:val="0049352A"/>
    <w:rsid w:val="004935CB"/>
    <w:rsid w:val="004937E3"/>
    <w:rsid w:val="00494789"/>
    <w:rsid w:val="004949A2"/>
    <w:rsid w:val="00494EBB"/>
    <w:rsid w:val="0049536D"/>
    <w:rsid w:val="00495582"/>
    <w:rsid w:val="0049558F"/>
    <w:rsid w:val="00495924"/>
    <w:rsid w:val="00495DBC"/>
    <w:rsid w:val="00495E1D"/>
    <w:rsid w:val="00495FB2"/>
    <w:rsid w:val="0049698F"/>
    <w:rsid w:val="004969AB"/>
    <w:rsid w:val="00496AEB"/>
    <w:rsid w:val="00496E39"/>
    <w:rsid w:val="00496E59"/>
    <w:rsid w:val="00496E80"/>
    <w:rsid w:val="00497359"/>
    <w:rsid w:val="00497512"/>
    <w:rsid w:val="0049768E"/>
    <w:rsid w:val="00497B25"/>
    <w:rsid w:val="00497E9A"/>
    <w:rsid w:val="004A01A4"/>
    <w:rsid w:val="004A0257"/>
    <w:rsid w:val="004A0E49"/>
    <w:rsid w:val="004A1140"/>
    <w:rsid w:val="004A14F1"/>
    <w:rsid w:val="004A15BC"/>
    <w:rsid w:val="004A1858"/>
    <w:rsid w:val="004A1EF4"/>
    <w:rsid w:val="004A1F16"/>
    <w:rsid w:val="004A1FB3"/>
    <w:rsid w:val="004A1FE9"/>
    <w:rsid w:val="004A2D48"/>
    <w:rsid w:val="004A3138"/>
    <w:rsid w:val="004A3158"/>
    <w:rsid w:val="004A321A"/>
    <w:rsid w:val="004A3714"/>
    <w:rsid w:val="004A38C8"/>
    <w:rsid w:val="004A38DE"/>
    <w:rsid w:val="004A3C27"/>
    <w:rsid w:val="004A3F4B"/>
    <w:rsid w:val="004A40F9"/>
    <w:rsid w:val="004A4229"/>
    <w:rsid w:val="004A43F6"/>
    <w:rsid w:val="004A4DF8"/>
    <w:rsid w:val="004A53B2"/>
    <w:rsid w:val="004A5C03"/>
    <w:rsid w:val="004A5F7F"/>
    <w:rsid w:val="004A6172"/>
    <w:rsid w:val="004A61CF"/>
    <w:rsid w:val="004A63C3"/>
    <w:rsid w:val="004A6546"/>
    <w:rsid w:val="004A697B"/>
    <w:rsid w:val="004A6F0D"/>
    <w:rsid w:val="004A7173"/>
    <w:rsid w:val="004A733F"/>
    <w:rsid w:val="004A7B28"/>
    <w:rsid w:val="004A7CD3"/>
    <w:rsid w:val="004B0512"/>
    <w:rsid w:val="004B066B"/>
    <w:rsid w:val="004B09DE"/>
    <w:rsid w:val="004B101A"/>
    <w:rsid w:val="004B1200"/>
    <w:rsid w:val="004B122C"/>
    <w:rsid w:val="004B1597"/>
    <w:rsid w:val="004B15C9"/>
    <w:rsid w:val="004B16CC"/>
    <w:rsid w:val="004B16E4"/>
    <w:rsid w:val="004B1712"/>
    <w:rsid w:val="004B18AA"/>
    <w:rsid w:val="004B19DF"/>
    <w:rsid w:val="004B20CB"/>
    <w:rsid w:val="004B2632"/>
    <w:rsid w:val="004B2F03"/>
    <w:rsid w:val="004B3121"/>
    <w:rsid w:val="004B323B"/>
    <w:rsid w:val="004B3472"/>
    <w:rsid w:val="004B3799"/>
    <w:rsid w:val="004B3875"/>
    <w:rsid w:val="004B38E3"/>
    <w:rsid w:val="004B3B76"/>
    <w:rsid w:val="004B42DC"/>
    <w:rsid w:val="004B468C"/>
    <w:rsid w:val="004B4710"/>
    <w:rsid w:val="004B4745"/>
    <w:rsid w:val="004B487C"/>
    <w:rsid w:val="004B557F"/>
    <w:rsid w:val="004B55BF"/>
    <w:rsid w:val="004B562E"/>
    <w:rsid w:val="004B5789"/>
    <w:rsid w:val="004B57AE"/>
    <w:rsid w:val="004B59B4"/>
    <w:rsid w:val="004B5C02"/>
    <w:rsid w:val="004B5EAF"/>
    <w:rsid w:val="004B61CA"/>
    <w:rsid w:val="004B663F"/>
    <w:rsid w:val="004B6B12"/>
    <w:rsid w:val="004B6F5E"/>
    <w:rsid w:val="004B7081"/>
    <w:rsid w:val="004B7243"/>
    <w:rsid w:val="004B72AE"/>
    <w:rsid w:val="004B7434"/>
    <w:rsid w:val="004B7628"/>
    <w:rsid w:val="004B795D"/>
    <w:rsid w:val="004B7ACE"/>
    <w:rsid w:val="004B7AD6"/>
    <w:rsid w:val="004B7AE1"/>
    <w:rsid w:val="004C0400"/>
    <w:rsid w:val="004C044A"/>
    <w:rsid w:val="004C0462"/>
    <w:rsid w:val="004C055E"/>
    <w:rsid w:val="004C0731"/>
    <w:rsid w:val="004C07BE"/>
    <w:rsid w:val="004C08D0"/>
    <w:rsid w:val="004C0B28"/>
    <w:rsid w:val="004C0E3C"/>
    <w:rsid w:val="004C113D"/>
    <w:rsid w:val="004C14AB"/>
    <w:rsid w:val="004C1760"/>
    <w:rsid w:val="004C20A2"/>
    <w:rsid w:val="004C258B"/>
    <w:rsid w:val="004C261A"/>
    <w:rsid w:val="004C2CAC"/>
    <w:rsid w:val="004C2F05"/>
    <w:rsid w:val="004C2FD3"/>
    <w:rsid w:val="004C31AE"/>
    <w:rsid w:val="004C321D"/>
    <w:rsid w:val="004C3299"/>
    <w:rsid w:val="004C35FE"/>
    <w:rsid w:val="004C3AB0"/>
    <w:rsid w:val="004C3CB7"/>
    <w:rsid w:val="004C3D08"/>
    <w:rsid w:val="004C3FFA"/>
    <w:rsid w:val="004C4522"/>
    <w:rsid w:val="004C467D"/>
    <w:rsid w:val="004C4EA3"/>
    <w:rsid w:val="004C4ED8"/>
    <w:rsid w:val="004C4F41"/>
    <w:rsid w:val="004C5110"/>
    <w:rsid w:val="004C5986"/>
    <w:rsid w:val="004C6236"/>
    <w:rsid w:val="004C63FF"/>
    <w:rsid w:val="004C6717"/>
    <w:rsid w:val="004C68C8"/>
    <w:rsid w:val="004C6951"/>
    <w:rsid w:val="004C6AC5"/>
    <w:rsid w:val="004C6D90"/>
    <w:rsid w:val="004C6F73"/>
    <w:rsid w:val="004C748A"/>
    <w:rsid w:val="004C788F"/>
    <w:rsid w:val="004C7B35"/>
    <w:rsid w:val="004C7FB4"/>
    <w:rsid w:val="004D0101"/>
    <w:rsid w:val="004D07E9"/>
    <w:rsid w:val="004D0DD2"/>
    <w:rsid w:val="004D0E47"/>
    <w:rsid w:val="004D0FB8"/>
    <w:rsid w:val="004D10AB"/>
    <w:rsid w:val="004D12C9"/>
    <w:rsid w:val="004D132A"/>
    <w:rsid w:val="004D13F3"/>
    <w:rsid w:val="004D17E3"/>
    <w:rsid w:val="004D1B2F"/>
    <w:rsid w:val="004D1C75"/>
    <w:rsid w:val="004D1C89"/>
    <w:rsid w:val="004D1F74"/>
    <w:rsid w:val="004D1F85"/>
    <w:rsid w:val="004D2218"/>
    <w:rsid w:val="004D24C1"/>
    <w:rsid w:val="004D281B"/>
    <w:rsid w:val="004D284D"/>
    <w:rsid w:val="004D32E0"/>
    <w:rsid w:val="004D3307"/>
    <w:rsid w:val="004D3546"/>
    <w:rsid w:val="004D369C"/>
    <w:rsid w:val="004D36D5"/>
    <w:rsid w:val="004D39F9"/>
    <w:rsid w:val="004D3B3A"/>
    <w:rsid w:val="004D458E"/>
    <w:rsid w:val="004D47B3"/>
    <w:rsid w:val="004D4C40"/>
    <w:rsid w:val="004D4EF6"/>
    <w:rsid w:val="004D5193"/>
    <w:rsid w:val="004D52F5"/>
    <w:rsid w:val="004D56DF"/>
    <w:rsid w:val="004D5AA0"/>
    <w:rsid w:val="004D601F"/>
    <w:rsid w:val="004D6155"/>
    <w:rsid w:val="004D618C"/>
    <w:rsid w:val="004D6BBB"/>
    <w:rsid w:val="004D6DB9"/>
    <w:rsid w:val="004D6F99"/>
    <w:rsid w:val="004D725A"/>
    <w:rsid w:val="004D767A"/>
    <w:rsid w:val="004D787B"/>
    <w:rsid w:val="004D7B22"/>
    <w:rsid w:val="004D7DF0"/>
    <w:rsid w:val="004D7F64"/>
    <w:rsid w:val="004E00C7"/>
    <w:rsid w:val="004E067B"/>
    <w:rsid w:val="004E06DC"/>
    <w:rsid w:val="004E0BD8"/>
    <w:rsid w:val="004E0E00"/>
    <w:rsid w:val="004E0F0C"/>
    <w:rsid w:val="004E10EE"/>
    <w:rsid w:val="004E1372"/>
    <w:rsid w:val="004E1910"/>
    <w:rsid w:val="004E1BFD"/>
    <w:rsid w:val="004E1C4E"/>
    <w:rsid w:val="004E1D40"/>
    <w:rsid w:val="004E25DA"/>
    <w:rsid w:val="004E264F"/>
    <w:rsid w:val="004E26D3"/>
    <w:rsid w:val="004E26DC"/>
    <w:rsid w:val="004E2887"/>
    <w:rsid w:val="004E289D"/>
    <w:rsid w:val="004E28B7"/>
    <w:rsid w:val="004E30E0"/>
    <w:rsid w:val="004E349E"/>
    <w:rsid w:val="004E36C8"/>
    <w:rsid w:val="004E373C"/>
    <w:rsid w:val="004E3C08"/>
    <w:rsid w:val="004E3D76"/>
    <w:rsid w:val="004E3DAE"/>
    <w:rsid w:val="004E45D0"/>
    <w:rsid w:val="004E4EA5"/>
    <w:rsid w:val="004E50A9"/>
    <w:rsid w:val="004E5162"/>
    <w:rsid w:val="004E53F2"/>
    <w:rsid w:val="004E56D1"/>
    <w:rsid w:val="004E5742"/>
    <w:rsid w:val="004E5B5C"/>
    <w:rsid w:val="004E5E4E"/>
    <w:rsid w:val="004E621A"/>
    <w:rsid w:val="004E68FD"/>
    <w:rsid w:val="004E70CC"/>
    <w:rsid w:val="004E71C9"/>
    <w:rsid w:val="004E785E"/>
    <w:rsid w:val="004E7AC4"/>
    <w:rsid w:val="004F014D"/>
    <w:rsid w:val="004F05D7"/>
    <w:rsid w:val="004F0BFC"/>
    <w:rsid w:val="004F0F28"/>
    <w:rsid w:val="004F10A9"/>
    <w:rsid w:val="004F10E1"/>
    <w:rsid w:val="004F1951"/>
    <w:rsid w:val="004F19D6"/>
    <w:rsid w:val="004F24B9"/>
    <w:rsid w:val="004F2504"/>
    <w:rsid w:val="004F2ABB"/>
    <w:rsid w:val="004F2C05"/>
    <w:rsid w:val="004F3012"/>
    <w:rsid w:val="004F30EC"/>
    <w:rsid w:val="004F3220"/>
    <w:rsid w:val="004F33F6"/>
    <w:rsid w:val="004F3448"/>
    <w:rsid w:val="004F37FA"/>
    <w:rsid w:val="004F3832"/>
    <w:rsid w:val="004F3C20"/>
    <w:rsid w:val="004F3C78"/>
    <w:rsid w:val="004F3FFD"/>
    <w:rsid w:val="004F4493"/>
    <w:rsid w:val="004F4FF9"/>
    <w:rsid w:val="004F589D"/>
    <w:rsid w:val="004F5B23"/>
    <w:rsid w:val="004F63BA"/>
    <w:rsid w:val="004F6435"/>
    <w:rsid w:val="004F654E"/>
    <w:rsid w:val="004F68C2"/>
    <w:rsid w:val="004F69AE"/>
    <w:rsid w:val="004F704C"/>
    <w:rsid w:val="004F735F"/>
    <w:rsid w:val="004F7404"/>
    <w:rsid w:val="004F77B1"/>
    <w:rsid w:val="004F7844"/>
    <w:rsid w:val="004F790F"/>
    <w:rsid w:val="004F7F29"/>
    <w:rsid w:val="004F7FD2"/>
    <w:rsid w:val="005002EE"/>
    <w:rsid w:val="00500343"/>
    <w:rsid w:val="00500827"/>
    <w:rsid w:val="0050170E"/>
    <w:rsid w:val="005017A5"/>
    <w:rsid w:val="00501D17"/>
    <w:rsid w:val="005024F0"/>
    <w:rsid w:val="00502699"/>
    <w:rsid w:val="005026BB"/>
    <w:rsid w:val="0050274D"/>
    <w:rsid w:val="0050295F"/>
    <w:rsid w:val="00502C9D"/>
    <w:rsid w:val="0050309E"/>
    <w:rsid w:val="00503892"/>
    <w:rsid w:val="005038C7"/>
    <w:rsid w:val="00503A18"/>
    <w:rsid w:val="00504213"/>
    <w:rsid w:val="00504335"/>
    <w:rsid w:val="00504437"/>
    <w:rsid w:val="0050453D"/>
    <w:rsid w:val="005047F7"/>
    <w:rsid w:val="0050485A"/>
    <w:rsid w:val="0050622D"/>
    <w:rsid w:val="005063DC"/>
    <w:rsid w:val="00506E24"/>
    <w:rsid w:val="00506E70"/>
    <w:rsid w:val="00507587"/>
    <w:rsid w:val="005076BB"/>
    <w:rsid w:val="005078F0"/>
    <w:rsid w:val="00507D29"/>
    <w:rsid w:val="00507E95"/>
    <w:rsid w:val="00507F62"/>
    <w:rsid w:val="00507FC0"/>
    <w:rsid w:val="0051000B"/>
    <w:rsid w:val="005100A1"/>
    <w:rsid w:val="00510519"/>
    <w:rsid w:val="005107D4"/>
    <w:rsid w:val="0051114F"/>
    <w:rsid w:val="00511641"/>
    <w:rsid w:val="00511DFC"/>
    <w:rsid w:val="0051247C"/>
    <w:rsid w:val="00512494"/>
    <w:rsid w:val="005132B3"/>
    <w:rsid w:val="00513435"/>
    <w:rsid w:val="0051359B"/>
    <w:rsid w:val="005137CC"/>
    <w:rsid w:val="005139C8"/>
    <w:rsid w:val="00513A3B"/>
    <w:rsid w:val="00513B68"/>
    <w:rsid w:val="00513DF7"/>
    <w:rsid w:val="00513FCB"/>
    <w:rsid w:val="00514219"/>
    <w:rsid w:val="005144DD"/>
    <w:rsid w:val="00514661"/>
    <w:rsid w:val="0051491F"/>
    <w:rsid w:val="0051495C"/>
    <w:rsid w:val="0051497C"/>
    <w:rsid w:val="00514B9A"/>
    <w:rsid w:val="00514BFB"/>
    <w:rsid w:val="00514E81"/>
    <w:rsid w:val="00515105"/>
    <w:rsid w:val="00515A5B"/>
    <w:rsid w:val="00515CD5"/>
    <w:rsid w:val="005160D3"/>
    <w:rsid w:val="005163E3"/>
    <w:rsid w:val="00516519"/>
    <w:rsid w:val="005167CE"/>
    <w:rsid w:val="00516990"/>
    <w:rsid w:val="00516DE4"/>
    <w:rsid w:val="00516FC6"/>
    <w:rsid w:val="00517016"/>
    <w:rsid w:val="00517128"/>
    <w:rsid w:val="005173C1"/>
    <w:rsid w:val="005174CA"/>
    <w:rsid w:val="005175C4"/>
    <w:rsid w:val="00517EA5"/>
    <w:rsid w:val="00517EEA"/>
    <w:rsid w:val="00520119"/>
    <w:rsid w:val="005201F7"/>
    <w:rsid w:val="005204E0"/>
    <w:rsid w:val="005206BB"/>
    <w:rsid w:val="00520799"/>
    <w:rsid w:val="00520C72"/>
    <w:rsid w:val="00520CB5"/>
    <w:rsid w:val="0052188E"/>
    <w:rsid w:val="00521E30"/>
    <w:rsid w:val="0052230A"/>
    <w:rsid w:val="00522ABA"/>
    <w:rsid w:val="00522B61"/>
    <w:rsid w:val="00523251"/>
    <w:rsid w:val="00523445"/>
    <w:rsid w:val="00523549"/>
    <w:rsid w:val="0052398F"/>
    <w:rsid w:val="00523AA6"/>
    <w:rsid w:val="00523CCA"/>
    <w:rsid w:val="00524256"/>
    <w:rsid w:val="00524386"/>
    <w:rsid w:val="00524593"/>
    <w:rsid w:val="00524653"/>
    <w:rsid w:val="005246F0"/>
    <w:rsid w:val="0052483A"/>
    <w:rsid w:val="00524872"/>
    <w:rsid w:val="00524D90"/>
    <w:rsid w:val="00524E5F"/>
    <w:rsid w:val="0052514B"/>
    <w:rsid w:val="0052542A"/>
    <w:rsid w:val="0052565D"/>
    <w:rsid w:val="00525CEB"/>
    <w:rsid w:val="00526612"/>
    <w:rsid w:val="00526675"/>
    <w:rsid w:val="00526897"/>
    <w:rsid w:val="005268B9"/>
    <w:rsid w:val="00527B28"/>
    <w:rsid w:val="00530319"/>
    <w:rsid w:val="0053033E"/>
    <w:rsid w:val="005312C4"/>
    <w:rsid w:val="00531307"/>
    <w:rsid w:val="005316D4"/>
    <w:rsid w:val="00531FC7"/>
    <w:rsid w:val="00532253"/>
    <w:rsid w:val="005322EF"/>
    <w:rsid w:val="0053270F"/>
    <w:rsid w:val="005328EE"/>
    <w:rsid w:val="00532B97"/>
    <w:rsid w:val="0053311A"/>
    <w:rsid w:val="00533352"/>
    <w:rsid w:val="005334A1"/>
    <w:rsid w:val="00533A23"/>
    <w:rsid w:val="00534189"/>
    <w:rsid w:val="005342F8"/>
    <w:rsid w:val="005345DD"/>
    <w:rsid w:val="00534649"/>
    <w:rsid w:val="005347BF"/>
    <w:rsid w:val="005347C4"/>
    <w:rsid w:val="0053498F"/>
    <w:rsid w:val="005356B2"/>
    <w:rsid w:val="005357E7"/>
    <w:rsid w:val="00535835"/>
    <w:rsid w:val="00535A25"/>
    <w:rsid w:val="005365C0"/>
    <w:rsid w:val="0053663D"/>
    <w:rsid w:val="00536A54"/>
    <w:rsid w:val="00536EE2"/>
    <w:rsid w:val="005371AD"/>
    <w:rsid w:val="005373F0"/>
    <w:rsid w:val="005374E3"/>
    <w:rsid w:val="0053757C"/>
    <w:rsid w:val="00537A80"/>
    <w:rsid w:val="00537B5C"/>
    <w:rsid w:val="00540788"/>
    <w:rsid w:val="00540934"/>
    <w:rsid w:val="00540C24"/>
    <w:rsid w:val="00540F5D"/>
    <w:rsid w:val="005410A7"/>
    <w:rsid w:val="00541223"/>
    <w:rsid w:val="005422B6"/>
    <w:rsid w:val="005427A3"/>
    <w:rsid w:val="0054287C"/>
    <w:rsid w:val="00542882"/>
    <w:rsid w:val="00542F64"/>
    <w:rsid w:val="00542FD1"/>
    <w:rsid w:val="00543288"/>
    <w:rsid w:val="0054335F"/>
    <w:rsid w:val="00543531"/>
    <w:rsid w:val="005438FB"/>
    <w:rsid w:val="00543E6E"/>
    <w:rsid w:val="005445ED"/>
    <w:rsid w:val="00544746"/>
    <w:rsid w:val="00544938"/>
    <w:rsid w:val="00544A57"/>
    <w:rsid w:val="00544E98"/>
    <w:rsid w:val="00545A00"/>
    <w:rsid w:val="00545DEE"/>
    <w:rsid w:val="00545EE7"/>
    <w:rsid w:val="00546516"/>
    <w:rsid w:val="00546888"/>
    <w:rsid w:val="005468F9"/>
    <w:rsid w:val="00546999"/>
    <w:rsid w:val="005469C1"/>
    <w:rsid w:val="00546E59"/>
    <w:rsid w:val="0054789A"/>
    <w:rsid w:val="00547912"/>
    <w:rsid w:val="00550084"/>
    <w:rsid w:val="00550288"/>
    <w:rsid w:val="00550A8A"/>
    <w:rsid w:val="00550ADB"/>
    <w:rsid w:val="00550C7E"/>
    <w:rsid w:val="00550FFE"/>
    <w:rsid w:val="00551030"/>
    <w:rsid w:val="00551560"/>
    <w:rsid w:val="005517FC"/>
    <w:rsid w:val="00552271"/>
    <w:rsid w:val="005523D7"/>
    <w:rsid w:val="005524C1"/>
    <w:rsid w:val="00552CC7"/>
    <w:rsid w:val="005532B2"/>
    <w:rsid w:val="00553451"/>
    <w:rsid w:val="00553465"/>
    <w:rsid w:val="00553C30"/>
    <w:rsid w:val="00553C86"/>
    <w:rsid w:val="00553F4C"/>
    <w:rsid w:val="00554137"/>
    <w:rsid w:val="0055465D"/>
    <w:rsid w:val="00554B8B"/>
    <w:rsid w:val="00554C40"/>
    <w:rsid w:val="0055539A"/>
    <w:rsid w:val="00555580"/>
    <w:rsid w:val="0055561A"/>
    <w:rsid w:val="00555B63"/>
    <w:rsid w:val="00555E86"/>
    <w:rsid w:val="0055682A"/>
    <w:rsid w:val="00556865"/>
    <w:rsid w:val="0055698A"/>
    <w:rsid w:val="00556A6F"/>
    <w:rsid w:val="00556B4A"/>
    <w:rsid w:val="0055719E"/>
    <w:rsid w:val="0055782C"/>
    <w:rsid w:val="00557B09"/>
    <w:rsid w:val="00557C4A"/>
    <w:rsid w:val="005609AF"/>
    <w:rsid w:val="00560E17"/>
    <w:rsid w:val="00560FBA"/>
    <w:rsid w:val="00561033"/>
    <w:rsid w:val="00561586"/>
    <w:rsid w:val="00561786"/>
    <w:rsid w:val="00561890"/>
    <w:rsid w:val="005619D6"/>
    <w:rsid w:val="00561B0E"/>
    <w:rsid w:val="00561EE3"/>
    <w:rsid w:val="00562440"/>
    <w:rsid w:val="00562456"/>
    <w:rsid w:val="0056260B"/>
    <w:rsid w:val="00562767"/>
    <w:rsid w:val="00562789"/>
    <w:rsid w:val="00562829"/>
    <w:rsid w:val="00562845"/>
    <w:rsid w:val="00562D9F"/>
    <w:rsid w:val="005631E4"/>
    <w:rsid w:val="00563505"/>
    <w:rsid w:val="0056375E"/>
    <w:rsid w:val="00563957"/>
    <w:rsid w:val="00563A3E"/>
    <w:rsid w:val="00563A75"/>
    <w:rsid w:val="00563CE7"/>
    <w:rsid w:val="00564169"/>
    <w:rsid w:val="005644FF"/>
    <w:rsid w:val="0056481C"/>
    <w:rsid w:val="005649BF"/>
    <w:rsid w:val="00564CA0"/>
    <w:rsid w:val="00564F1D"/>
    <w:rsid w:val="0056533F"/>
    <w:rsid w:val="00565559"/>
    <w:rsid w:val="0056567F"/>
    <w:rsid w:val="0056589F"/>
    <w:rsid w:val="00566032"/>
    <w:rsid w:val="00566607"/>
    <w:rsid w:val="005668EF"/>
    <w:rsid w:val="00566A26"/>
    <w:rsid w:val="00566F21"/>
    <w:rsid w:val="005671DC"/>
    <w:rsid w:val="00567324"/>
    <w:rsid w:val="00567619"/>
    <w:rsid w:val="00567AF5"/>
    <w:rsid w:val="00567F18"/>
    <w:rsid w:val="0057006F"/>
    <w:rsid w:val="0057012D"/>
    <w:rsid w:val="00570473"/>
    <w:rsid w:val="0057047F"/>
    <w:rsid w:val="00571821"/>
    <w:rsid w:val="00571B54"/>
    <w:rsid w:val="00571EFF"/>
    <w:rsid w:val="005724F9"/>
    <w:rsid w:val="00572995"/>
    <w:rsid w:val="0057346A"/>
    <w:rsid w:val="0057375F"/>
    <w:rsid w:val="00573C74"/>
    <w:rsid w:val="00573D41"/>
    <w:rsid w:val="00574141"/>
    <w:rsid w:val="00574386"/>
    <w:rsid w:val="00574531"/>
    <w:rsid w:val="0057485A"/>
    <w:rsid w:val="00574C57"/>
    <w:rsid w:val="00574EE8"/>
    <w:rsid w:val="005751F0"/>
    <w:rsid w:val="00575341"/>
    <w:rsid w:val="00575380"/>
    <w:rsid w:val="0057540C"/>
    <w:rsid w:val="0057569C"/>
    <w:rsid w:val="00575785"/>
    <w:rsid w:val="00575CD3"/>
    <w:rsid w:val="00575DE1"/>
    <w:rsid w:val="00575F13"/>
    <w:rsid w:val="00576062"/>
    <w:rsid w:val="00576093"/>
    <w:rsid w:val="00576A97"/>
    <w:rsid w:val="00576D5B"/>
    <w:rsid w:val="005776CF"/>
    <w:rsid w:val="00577746"/>
    <w:rsid w:val="0057791E"/>
    <w:rsid w:val="00580CED"/>
    <w:rsid w:val="00581546"/>
    <w:rsid w:val="00581964"/>
    <w:rsid w:val="005822F8"/>
    <w:rsid w:val="005827C8"/>
    <w:rsid w:val="00582A40"/>
    <w:rsid w:val="00582ECC"/>
    <w:rsid w:val="005832FF"/>
    <w:rsid w:val="00583418"/>
    <w:rsid w:val="005835BD"/>
    <w:rsid w:val="0058390A"/>
    <w:rsid w:val="00583B12"/>
    <w:rsid w:val="00584172"/>
    <w:rsid w:val="0058430F"/>
    <w:rsid w:val="0058434D"/>
    <w:rsid w:val="005845E7"/>
    <w:rsid w:val="00584C1D"/>
    <w:rsid w:val="00584C6B"/>
    <w:rsid w:val="0058543F"/>
    <w:rsid w:val="00585A29"/>
    <w:rsid w:val="00585D99"/>
    <w:rsid w:val="00585E3B"/>
    <w:rsid w:val="00585ED3"/>
    <w:rsid w:val="005863A2"/>
    <w:rsid w:val="0058667F"/>
    <w:rsid w:val="005869AC"/>
    <w:rsid w:val="00586AAB"/>
    <w:rsid w:val="00586ACC"/>
    <w:rsid w:val="00586EC2"/>
    <w:rsid w:val="005871E4"/>
    <w:rsid w:val="005875A0"/>
    <w:rsid w:val="00587932"/>
    <w:rsid w:val="00587984"/>
    <w:rsid w:val="005879A0"/>
    <w:rsid w:val="00590471"/>
    <w:rsid w:val="005906C7"/>
    <w:rsid w:val="00590CC0"/>
    <w:rsid w:val="005910AA"/>
    <w:rsid w:val="005914C6"/>
    <w:rsid w:val="00591728"/>
    <w:rsid w:val="00591B14"/>
    <w:rsid w:val="00591F3B"/>
    <w:rsid w:val="00592008"/>
    <w:rsid w:val="0059233A"/>
    <w:rsid w:val="005924B6"/>
    <w:rsid w:val="00592813"/>
    <w:rsid w:val="005928E0"/>
    <w:rsid w:val="005932D0"/>
    <w:rsid w:val="00593525"/>
    <w:rsid w:val="0059354F"/>
    <w:rsid w:val="005935BC"/>
    <w:rsid w:val="005937B2"/>
    <w:rsid w:val="0059384F"/>
    <w:rsid w:val="0059390B"/>
    <w:rsid w:val="00593A0A"/>
    <w:rsid w:val="00593E97"/>
    <w:rsid w:val="00594C7B"/>
    <w:rsid w:val="00594E11"/>
    <w:rsid w:val="00595100"/>
    <w:rsid w:val="00595360"/>
    <w:rsid w:val="0059542C"/>
    <w:rsid w:val="0059587B"/>
    <w:rsid w:val="0059592F"/>
    <w:rsid w:val="00595C44"/>
    <w:rsid w:val="00595F07"/>
    <w:rsid w:val="00595FFC"/>
    <w:rsid w:val="005963A1"/>
    <w:rsid w:val="005964E0"/>
    <w:rsid w:val="00596531"/>
    <w:rsid w:val="00596CFF"/>
    <w:rsid w:val="00596E79"/>
    <w:rsid w:val="0059709D"/>
    <w:rsid w:val="00597383"/>
    <w:rsid w:val="00597CDC"/>
    <w:rsid w:val="005A012A"/>
    <w:rsid w:val="005A030F"/>
    <w:rsid w:val="005A0B59"/>
    <w:rsid w:val="005A0EA9"/>
    <w:rsid w:val="005A1084"/>
    <w:rsid w:val="005A12FB"/>
    <w:rsid w:val="005A15E3"/>
    <w:rsid w:val="005A1EA2"/>
    <w:rsid w:val="005A1EED"/>
    <w:rsid w:val="005A223B"/>
    <w:rsid w:val="005A25DB"/>
    <w:rsid w:val="005A2DF8"/>
    <w:rsid w:val="005A2E04"/>
    <w:rsid w:val="005A33DE"/>
    <w:rsid w:val="005A35DC"/>
    <w:rsid w:val="005A3779"/>
    <w:rsid w:val="005A3A42"/>
    <w:rsid w:val="005A3B9D"/>
    <w:rsid w:val="005A3C30"/>
    <w:rsid w:val="005A3F37"/>
    <w:rsid w:val="005A427E"/>
    <w:rsid w:val="005A43B5"/>
    <w:rsid w:val="005A45E1"/>
    <w:rsid w:val="005A4BBB"/>
    <w:rsid w:val="005A4C8C"/>
    <w:rsid w:val="005A4D09"/>
    <w:rsid w:val="005A4FCD"/>
    <w:rsid w:val="005A53A3"/>
    <w:rsid w:val="005A53FF"/>
    <w:rsid w:val="005A5596"/>
    <w:rsid w:val="005A56AD"/>
    <w:rsid w:val="005A56F1"/>
    <w:rsid w:val="005A5C85"/>
    <w:rsid w:val="005A5D4F"/>
    <w:rsid w:val="005A5F11"/>
    <w:rsid w:val="005A5F6A"/>
    <w:rsid w:val="005A61DC"/>
    <w:rsid w:val="005A7219"/>
    <w:rsid w:val="005B041E"/>
    <w:rsid w:val="005B112F"/>
    <w:rsid w:val="005B1D37"/>
    <w:rsid w:val="005B1E50"/>
    <w:rsid w:val="005B2385"/>
    <w:rsid w:val="005B268E"/>
    <w:rsid w:val="005B2786"/>
    <w:rsid w:val="005B28C3"/>
    <w:rsid w:val="005B30C7"/>
    <w:rsid w:val="005B356F"/>
    <w:rsid w:val="005B3A14"/>
    <w:rsid w:val="005B3CAD"/>
    <w:rsid w:val="005B3D83"/>
    <w:rsid w:val="005B3E96"/>
    <w:rsid w:val="005B3FA1"/>
    <w:rsid w:val="005B4044"/>
    <w:rsid w:val="005B404E"/>
    <w:rsid w:val="005B512E"/>
    <w:rsid w:val="005B5380"/>
    <w:rsid w:val="005B56D2"/>
    <w:rsid w:val="005B5728"/>
    <w:rsid w:val="005B57E5"/>
    <w:rsid w:val="005B5DEC"/>
    <w:rsid w:val="005B5ED6"/>
    <w:rsid w:val="005B644F"/>
    <w:rsid w:val="005B6558"/>
    <w:rsid w:val="005B65C0"/>
    <w:rsid w:val="005B6B4F"/>
    <w:rsid w:val="005B7233"/>
    <w:rsid w:val="005B7539"/>
    <w:rsid w:val="005B7629"/>
    <w:rsid w:val="005B78A2"/>
    <w:rsid w:val="005B7B35"/>
    <w:rsid w:val="005B7CD0"/>
    <w:rsid w:val="005B7E2C"/>
    <w:rsid w:val="005B7E38"/>
    <w:rsid w:val="005C03CD"/>
    <w:rsid w:val="005C05C2"/>
    <w:rsid w:val="005C06FA"/>
    <w:rsid w:val="005C0C30"/>
    <w:rsid w:val="005C0C8B"/>
    <w:rsid w:val="005C1232"/>
    <w:rsid w:val="005C1325"/>
    <w:rsid w:val="005C161D"/>
    <w:rsid w:val="005C1995"/>
    <w:rsid w:val="005C20E6"/>
    <w:rsid w:val="005C28AF"/>
    <w:rsid w:val="005C2FF0"/>
    <w:rsid w:val="005C32C8"/>
    <w:rsid w:val="005C3A42"/>
    <w:rsid w:val="005C3CEF"/>
    <w:rsid w:val="005C3E79"/>
    <w:rsid w:val="005C42FB"/>
    <w:rsid w:val="005C44E4"/>
    <w:rsid w:val="005C4612"/>
    <w:rsid w:val="005C4718"/>
    <w:rsid w:val="005C4CD1"/>
    <w:rsid w:val="005C4F1A"/>
    <w:rsid w:val="005C530C"/>
    <w:rsid w:val="005C59E9"/>
    <w:rsid w:val="005C5A23"/>
    <w:rsid w:val="005C5AAD"/>
    <w:rsid w:val="005C5EBA"/>
    <w:rsid w:val="005C6876"/>
    <w:rsid w:val="005C6916"/>
    <w:rsid w:val="005C6A1F"/>
    <w:rsid w:val="005C6AD8"/>
    <w:rsid w:val="005C6C5E"/>
    <w:rsid w:val="005C6CE0"/>
    <w:rsid w:val="005C6F54"/>
    <w:rsid w:val="005C7C4E"/>
    <w:rsid w:val="005D040C"/>
    <w:rsid w:val="005D04EE"/>
    <w:rsid w:val="005D0615"/>
    <w:rsid w:val="005D09EC"/>
    <w:rsid w:val="005D0B14"/>
    <w:rsid w:val="005D0C98"/>
    <w:rsid w:val="005D0F13"/>
    <w:rsid w:val="005D1267"/>
    <w:rsid w:val="005D1314"/>
    <w:rsid w:val="005D14CE"/>
    <w:rsid w:val="005D1EE6"/>
    <w:rsid w:val="005D2065"/>
    <w:rsid w:val="005D250A"/>
    <w:rsid w:val="005D342A"/>
    <w:rsid w:val="005D34D0"/>
    <w:rsid w:val="005D3657"/>
    <w:rsid w:val="005D423D"/>
    <w:rsid w:val="005D42E3"/>
    <w:rsid w:val="005D4358"/>
    <w:rsid w:val="005D463F"/>
    <w:rsid w:val="005D4794"/>
    <w:rsid w:val="005D49F1"/>
    <w:rsid w:val="005D4CAD"/>
    <w:rsid w:val="005D4E19"/>
    <w:rsid w:val="005D4F18"/>
    <w:rsid w:val="005D5176"/>
    <w:rsid w:val="005D52C7"/>
    <w:rsid w:val="005D5B2E"/>
    <w:rsid w:val="005D5D5D"/>
    <w:rsid w:val="005D5F67"/>
    <w:rsid w:val="005D64C8"/>
    <w:rsid w:val="005D67CC"/>
    <w:rsid w:val="005D6C60"/>
    <w:rsid w:val="005D6CDF"/>
    <w:rsid w:val="005D6EC1"/>
    <w:rsid w:val="005D762B"/>
    <w:rsid w:val="005D777A"/>
    <w:rsid w:val="005D7F8D"/>
    <w:rsid w:val="005E02AE"/>
    <w:rsid w:val="005E0955"/>
    <w:rsid w:val="005E09C6"/>
    <w:rsid w:val="005E19B6"/>
    <w:rsid w:val="005E1F0C"/>
    <w:rsid w:val="005E1F23"/>
    <w:rsid w:val="005E200D"/>
    <w:rsid w:val="005E20F5"/>
    <w:rsid w:val="005E275B"/>
    <w:rsid w:val="005E2791"/>
    <w:rsid w:val="005E2AA6"/>
    <w:rsid w:val="005E2DD7"/>
    <w:rsid w:val="005E2F36"/>
    <w:rsid w:val="005E30DA"/>
    <w:rsid w:val="005E355F"/>
    <w:rsid w:val="005E3A3A"/>
    <w:rsid w:val="005E3A5D"/>
    <w:rsid w:val="005E3B8D"/>
    <w:rsid w:val="005E3CC5"/>
    <w:rsid w:val="005E3D2B"/>
    <w:rsid w:val="005E4204"/>
    <w:rsid w:val="005E4348"/>
    <w:rsid w:val="005E446E"/>
    <w:rsid w:val="005E4515"/>
    <w:rsid w:val="005E46DD"/>
    <w:rsid w:val="005E4A98"/>
    <w:rsid w:val="005E4FA2"/>
    <w:rsid w:val="005E5CBF"/>
    <w:rsid w:val="005E5D18"/>
    <w:rsid w:val="005E6457"/>
    <w:rsid w:val="005E6D99"/>
    <w:rsid w:val="005E6DD9"/>
    <w:rsid w:val="005E73D3"/>
    <w:rsid w:val="005E743C"/>
    <w:rsid w:val="005E79D6"/>
    <w:rsid w:val="005E7B25"/>
    <w:rsid w:val="005E7FD9"/>
    <w:rsid w:val="005F00D0"/>
    <w:rsid w:val="005F0537"/>
    <w:rsid w:val="005F06CB"/>
    <w:rsid w:val="005F07F8"/>
    <w:rsid w:val="005F0F13"/>
    <w:rsid w:val="005F10E0"/>
    <w:rsid w:val="005F14A2"/>
    <w:rsid w:val="005F155F"/>
    <w:rsid w:val="005F18FC"/>
    <w:rsid w:val="005F1B94"/>
    <w:rsid w:val="005F1DF2"/>
    <w:rsid w:val="005F2156"/>
    <w:rsid w:val="005F297F"/>
    <w:rsid w:val="005F2E3D"/>
    <w:rsid w:val="005F2F10"/>
    <w:rsid w:val="005F2F94"/>
    <w:rsid w:val="005F2FA4"/>
    <w:rsid w:val="005F32CE"/>
    <w:rsid w:val="005F3456"/>
    <w:rsid w:val="005F37CE"/>
    <w:rsid w:val="005F3BA2"/>
    <w:rsid w:val="005F3FEE"/>
    <w:rsid w:val="005F439C"/>
    <w:rsid w:val="005F4820"/>
    <w:rsid w:val="005F49E4"/>
    <w:rsid w:val="005F5279"/>
    <w:rsid w:val="005F52F9"/>
    <w:rsid w:val="005F5447"/>
    <w:rsid w:val="005F56B8"/>
    <w:rsid w:val="005F58DA"/>
    <w:rsid w:val="005F59BA"/>
    <w:rsid w:val="005F5AB2"/>
    <w:rsid w:val="005F5AD2"/>
    <w:rsid w:val="005F673F"/>
    <w:rsid w:val="005F68B4"/>
    <w:rsid w:val="005F6F27"/>
    <w:rsid w:val="005F7897"/>
    <w:rsid w:val="005F7978"/>
    <w:rsid w:val="00600288"/>
    <w:rsid w:val="0060087F"/>
    <w:rsid w:val="00600A99"/>
    <w:rsid w:val="00600BCF"/>
    <w:rsid w:val="006011B1"/>
    <w:rsid w:val="00601288"/>
    <w:rsid w:val="006013C5"/>
    <w:rsid w:val="00601E03"/>
    <w:rsid w:val="00601F21"/>
    <w:rsid w:val="006022D4"/>
    <w:rsid w:val="0060255D"/>
    <w:rsid w:val="0060272D"/>
    <w:rsid w:val="006027CE"/>
    <w:rsid w:val="00602B68"/>
    <w:rsid w:val="006033E9"/>
    <w:rsid w:val="00603408"/>
    <w:rsid w:val="006038F4"/>
    <w:rsid w:val="00603956"/>
    <w:rsid w:val="006039E4"/>
    <w:rsid w:val="0060437C"/>
    <w:rsid w:val="006043E1"/>
    <w:rsid w:val="00604705"/>
    <w:rsid w:val="00604725"/>
    <w:rsid w:val="00604D7B"/>
    <w:rsid w:val="00604EFB"/>
    <w:rsid w:val="00605124"/>
    <w:rsid w:val="0060542B"/>
    <w:rsid w:val="006054B7"/>
    <w:rsid w:val="0060556A"/>
    <w:rsid w:val="00605A38"/>
    <w:rsid w:val="00605B59"/>
    <w:rsid w:val="00605BA5"/>
    <w:rsid w:val="00605D1D"/>
    <w:rsid w:val="00605D69"/>
    <w:rsid w:val="00606641"/>
    <w:rsid w:val="00606735"/>
    <w:rsid w:val="00606850"/>
    <w:rsid w:val="00606DC3"/>
    <w:rsid w:val="00607599"/>
    <w:rsid w:val="006078E1"/>
    <w:rsid w:val="00607D9B"/>
    <w:rsid w:val="006100D0"/>
    <w:rsid w:val="0061061C"/>
    <w:rsid w:val="006106F6"/>
    <w:rsid w:val="00610764"/>
    <w:rsid w:val="006107E8"/>
    <w:rsid w:val="006109F2"/>
    <w:rsid w:val="00610BA8"/>
    <w:rsid w:val="00610C47"/>
    <w:rsid w:val="00610FF2"/>
    <w:rsid w:val="00611184"/>
    <w:rsid w:val="00611875"/>
    <w:rsid w:val="0061222F"/>
    <w:rsid w:val="006126F8"/>
    <w:rsid w:val="00612965"/>
    <w:rsid w:val="00612ABC"/>
    <w:rsid w:val="006131B9"/>
    <w:rsid w:val="00613223"/>
    <w:rsid w:val="006133E0"/>
    <w:rsid w:val="00613648"/>
    <w:rsid w:val="0061388A"/>
    <w:rsid w:val="00613DB6"/>
    <w:rsid w:val="006143D1"/>
    <w:rsid w:val="0061464E"/>
    <w:rsid w:val="00615262"/>
    <w:rsid w:val="00615284"/>
    <w:rsid w:val="00615602"/>
    <w:rsid w:val="006161D6"/>
    <w:rsid w:val="0061649D"/>
    <w:rsid w:val="0061685A"/>
    <w:rsid w:val="00616E34"/>
    <w:rsid w:val="00617199"/>
    <w:rsid w:val="00617557"/>
    <w:rsid w:val="00617DE8"/>
    <w:rsid w:val="00617F1D"/>
    <w:rsid w:val="006201E4"/>
    <w:rsid w:val="0062100F"/>
    <w:rsid w:val="006211DE"/>
    <w:rsid w:val="006216DE"/>
    <w:rsid w:val="006219C5"/>
    <w:rsid w:val="00621AF9"/>
    <w:rsid w:val="00621B15"/>
    <w:rsid w:val="00621E60"/>
    <w:rsid w:val="006227F6"/>
    <w:rsid w:val="006229C5"/>
    <w:rsid w:val="00622C7C"/>
    <w:rsid w:val="006231B8"/>
    <w:rsid w:val="00623509"/>
    <w:rsid w:val="00623798"/>
    <w:rsid w:val="00623E90"/>
    <w:rsid w:val="00624842"/>
    <w:rsid w:val="00624899"/>
    <w:rsid w:val="00624DC9"/>
    <w:rsid w:val="006252F8"/>
    <w:rsid w:val="00625550"/>
    <w:rsid w:val="00625A55"/>
    <w:rsid w:val="00625DD7"/>
    <w:rsid w:val="00625F78"/>
    <w:rsid w:val="0062660B"/>
    <w:rsid w:val="00626749"/>
    <w:rsid w:val="00626BD1"/>
    <w:rsid w:val="00626E29"/>
    <w:rsid w:val="00626F6C"/>
    <w:rsid w:val="006273E6"/>
    <w:rsid w:val="006276C1"/>
    <w:rsid w:val="00627C4F"/>
    <w:rsid w:val="00627EE6"/>
    <w:rsid w:val="006302A6"/>
    <w:rsid w:val="00630556"/>
    <w:rsid w:val="00630621"/>
    <w:rsid w:val="0063068D"/>
    <w:rsid w:val="00630A74"/>
    <w:rsid w:val="00631097"/>
    <w:rsid w:val="0063129E"/>
    <w:rsid w:val="00631BB8"/>
    <w:rsid w:val="00631CBA"/>
    <w:rsid w:val="00631CBB"/>
    <w:rsid w:val="00631E97"/>
    <w:rsid w:val="00631ED7"/>
    <w:rsid w:val="00631F9F"/>
    <w:rsid w:val="00632222"/>
    <w:rsid w:val="00632402"/>
    <w:rsid w:val="006326DA"/>
    <w:rsid w:val="00632DD3"/>
    <w:rsid w:val="00633017"/>
    <w:rsid w:val="00633285"/>
    <w:rsid w:val="006333F8"/>
    <w:rsid w:val="00633AB5"/>
    <w:rsid w:val="00633EF3"/>
    <w:rsid w:val="0063456F"/>
    <w:rsid w:val="00634957"/>
    <w:rsid w:val="00634D56"/>
    <w:rsid w:val="00634DAC"/>
    <w:rsid w:val="006351A6"/>
    <w:rsid w:val="006357AF"/>
    <w:rsid w:val="00635944"/>
    <w:rsid w:val="00635D2E"/>
    <w:rsid w:val="00635DDC"/>
    <w:rsid w:val="00635E74"/>
    <w:rsid w:val="0063600E"/>
    <w:rsid w:val="006362E1"/>
    <w:rsid w:val="00636549"/>
    <w:rsid w:val="00637846"/>
    <w:rsid w:val="00637A29"/>
    <w:rsid w:val="00637E17"/>
    <w:rsid w:val="006401DB"/>
    <w:rsid w:val="006404DD"/>
    <w:rsid w:val="006406A4"/>
    <w:rsid w:val="00640DCD"/>
    <w:rsid w:val="00640FB2"/>
    <w:rsid w:val="00640FF9"/>
    <w:rsid w:val="006411AD"/>
    <w:rsid w:val="006415EA"/>
    <w:rsid w:val="006417C1"/>
    <w:rsid w:val="006419F0"/>
    <w:rsid w:val="00641A0D"/>
    <w:rsid w:val="00641CF4"/>
    <w:rsid w:val="00641F18"/>
    <w:rsid w:val="00641FE1"/>
    <w:rsid w:val="0064267D"/>
    <w:rsid w:val="00642FAA"/>
    <w:rsid w:val="006431E3"/>
    <w:rsid w:val="0064395D"/>
    <w:rsid w:val="006441ED"/>
    <w:rsid w:val="0064455D"/>
    <w:rsid w:val="00644560"/>
    <w:rsid w:val="00644B00"/>
    <w:rsid w:val="00644EED"/>
    <w:rsid w:val="00644F46"/>
    <w:rsid w:val="006451CE"/>
    <w:rsid w:val="006452EA"/>
    <w:rsid w:val="00645349"/>
    <w:rsid w:val="00645C65"/>
    <w:rsid w:val="006460F4"/>
    <w:rsid w:val="006461FE"/>
    <w:rsid w:val="006467FB"/>
    <w:rsid w:val="006468A5"/>
    <w:rsid w:val="00646D2D"/>
    <w:rsid w:val="006470E0"/>
    <w:rsid w:val="00647198"/>
    <w:rsid w:val="0064765D"/>
    <w:rsid w:val="006476CE"/>
    <w:rsid w:val="006476E9"/>
    <w:rsid w:val="00647A42"/>
    <w:rsid w:val="006501BB"/>
    <w:rsid w:val="00650250"/>
    <w:rsid w:val="006502E8"/>
    <w:rsid w:val="0065034F"/>
    <w:rsid w:val="0065037F"/>
    <w:rsid w:val="0065071E"/>
    <w:rsid w:val="00650E44"/>
    <w:rsid w:val="006511CC"/>
    <w:rsid w:val="006512B1"/>
    <w:rsid w:val="0065178C"/>
    <w:rsid w:val="00651A4D"/>
    <w:rsid w:val="00651C00"/>
    <w:rsid w:val="00652037"/>
    <w:rsid w:val="006522C2"/>
    <w:rsid w:val="00652562"/>
    <w:rsid w:val="00652573"/>
    <w:rsid w:val="0065304D"/>
    <w:rsid w:val="00653817"/>
    <w:rsid w:val="00653835"/>
    <w:rsid w:val="00653E33"/>
    <w:rsid w:val="00654059"/>
    <w:rsid w:val="00654062"/>
    <w:rsid w:val="006544B5"/>
    <w:rsid w:val="006545DC"/>
    <w:rsid w:val="00654C9C"/>
    <w:rsid w:val="00655417"/>
    <w:rsid w:val="0065591D"/>
    <w:rsid w:val="006559E9"/>
    <w:rsid w:val="00655AA6"/>
    <w:rsid w:val="00655B27"/>
    <w:rsid w:val="0065614A"/>
    <w:rsid w:val="0065638F"/>
    <w:rsid w:val="0065656C"/>
    <w:rsid w:val="00656EB5"/>
    <w:rsid w:val="00657055"/>
    <w:rsid w:val="00657238"/>
    <w:rsid w:val="0065727D"/>
    <w:rsid w:val="00657545"/>
    <w:rsid w:val="006601D1"/>
    <w:rsid w:val="006601DA"/>
    <w:rsid w:val="00660254"/>
    <w:rsid w:val="006602EA"/>
    <w:rsid w:val="00660353"/>
    <w:rsid w:val="006603AB"/>
    <w:rsid w:val="00660638"/>
    <w:rsid w:val="00660D1F"/>
    <w:rsid w:val="00661398"/>
    <w:rsid w:val="0066153C"/>
    <w:rsid w:val="006619BA"/>
    <w:rsid w:val="0066259D"/>
    <w:rsid w:val="006627EA"/>
    <w:rsid w:val="0066297C"/>
    <w:rsid w:val="00662A3D"/>
    <w:rsid w:val="00662B4A"/>
    <w:rsid w:val="00663365"/>
    <w:rsid w:val="00663569"/>
    <w:rsid w:val="006636CD"/>
    <w:rsid w:val="00663919"/>
    <w:rsid w:val="0066401E"/>
    <w:rsid w:val="006640E4"/>
    <w:rsid w:val="0066440B"/>
    <w:rsid w:val="00664427"/>
    <w:rsid w:val="00664679"/>
    <w:rsid w:val="0066496F"/>
    <w:rsid w:val="00664B66"/>
    <w:rsid w:val="00664ED9"/>
    <w:rsid w:val="00664F2C"/>
    <w:rsid w:val="0066502A"/>
    <w:rsid w:val="006650A4"/>
    <w:rsid w:val="006651B7"/>
    <w:rsid w:val="00665BAC"/>
    <w:rsid w:val="006660F5"/>
    <w:rsid w:val="006662E6"/>
    <w:rsid w:val="0066644B"/>
    <w:rsid w:val="00666686"/>
    <w:rsid w:val="00666AF5"/>
    <w:rsid w:val="00666DD2"/>
    <w:rsid w:val="00667146"/>
    <w:rsid w:val="00667522"/>
    <w:rsid w:val="00667630"/>
    <w:rsid w:val="0066790B"/>
    <w:rsid w:val="00667DE9"/>
    <w:rsid w:val="00670046"/>
    <w:rsid w:val="00670816"/>
    <w:rsid w:val="00670D5A"/>
    <w:rsid w:val="00670F2A"/>
    <w:rsid w:val="006713F2"/>
    <w:rsid w:val="0067149D"/>
    <w:rsid w:val="0067151E"/>
    <w:rsid w:val="0067152A"/>
    <w:rsid w:val="00671823"/>
    <w:rsid w:val="006719AD"/>
    <w:rsid w:val="00671F40"/>
    <w:rsid w:val="00672415"/>
    <w:rsid w:val="00672460"/>
    <w:rsid w:val="00672AC4"/>
    <w:rsid w:val="00672AFC"/>
    <w:rsid w:val="00672D24"/>
    <w:rsid w:val="00672E7F"/>
    <w:rsid w:val="006738F5"/>
    <w:rsid w:val="00673EA2"/>
    <w:rsid w:val="00673FE8"/>
    <w:rsid w:val="0067416B"/>
    <w:rsid w:val="0067421A"/>
    <w:rsid w:val="006743B8"/>
    <w:rsid w:val="00674790"/>
    <w:rsid w:val="0067497F"/>
    <w:rsid w:val="00674C18"/>
    <w:rsid w:val="00674EF6"/>
    <w:rsid w:val="00674F1A"/>
    <w:rsid w:val="006753D3"/>
    <w:rsid w:val="006756F2"/>
    <w:rsid w:val="00675A98"/>
    <w:rsid w:val="00675B5B"/>
    <w:rsid w:val="00675DB4"/>
    <w:rsid w:val="00675F2F"/>
    <w:rsid w:val="00676173"/>
    <w:rsid w:val="00676364"/>
    <w:rsid w:val="00676E17"/>
    <w:rsid w:val="0067705B"/>
    <w:rsid w:val="00677506"/>
    <w:rsid w:val="00680240"/>
    <w:rsid w:val="00680488"/>
    <w:rsid w:val="00680B23"/>
    <w:rsid w:val="00681035"/>
    <w:rsid w:val="00681446"/>
    <w:rsid w:val="00681AB9"/>
    <w:rsid w:val="00681C79"/>
    <w:rsid w:val="00681D05"/>
    <w:rsid w:val="00681FC0"/>
    <w:rsid w:val="006820F8"/>
    <w:rsid w:val="006825C2"/>
    <w:rsid w:val="006825D8"/>
    <w:rsid w:val="006826C3"/>
    <w:rsid w:val="00682A6C"/>
    <w:rsid w:val="00682D8D"/>
    <w:rsid w:val="006830ED"/>
    <w:rsid w:val="006832D1"/>
    <w:rsid w:val="00683ECE"/>
    <w:rsid w:val="00683F28"/>
    <w:rsid w:val="006845D8"/>
    <w:rsid w:val="0068474D"/>
    <w:rsid w:val="006847AC"/>
    <w:rsid w:val="006850C7"/>
    <w:rsid w:val="006851AD"/>
    <w:rsid w:val="0068529A"/>
    <w:rsid w:val="006854A2"/>
    <w:rsid w:val="00685D28"/>
    <w:rsid w:val="00685ED2"/>
    <w:rsid w:val="00686374"/>
    <w:rsid w:val="00686570"/>
    <w:rsid w:val="0068680E"/>
    <w:rsid w:val="00686924"/>
    <w:rsid w:val="00686B57"/>
    <w:rsid w:val="00687479"/>
    <w:rsid w:val="00687862"/>
    <w:rsid w:val="00687AEE"/>
    <w:rsid w:val="00690130"/>
    <w:rsid w:val="006902EB"/>
    <w:rsid w:val="00690998"/>
    <w:rsid w:val="00690C31"/>
    <w:rsid w:val="00690EA6"/>
    <w:rsid w:val="0069142D"/>
    <w:rsid w:val="00691768"/>
    <w:rsid w:val="00691970"/>
    <w:rsid w:val="00691981"/>
    <w:rsid w:val="00691B9D"/>
    <w:rsid w:val="00691D10"/>
    <w:rsid w:val="0069224D"/>
    <w:rsid w:val="006924EC"/>
    <w:rsid w:val="0069254F"/>
    <w:rsid w:val="006927F4"/>
    <w:rsid w:val="00692CB9"/>
    <w:rsid w:val="00693275"/>
    <w:rsid w:val="00693BC0"/>
    <w:rsid w:val="00693D5D"/>
    <w:rsid w:val="00694172"/>
    <w:rsid w:val="0069448D"/>
    <w:rsid w:val="006944A3"/>
    <w:rsid w:val="00694639"/>
    <w:rsid w:val="00694A7A"/>
    <w:rsid w:val="00694A7E"/>
    <w:rsid w:val="00694C14"/>
    <w:rsid w:val="00695451"/>
    <w:rsid w:val="00695A08"/>
    <w:rsid w:val="00695B36"/>
    <w:rsid w:val="00695DB6"/>
    <w:rsid w:val="00696684"/>
    <w:rsid w:val="006969D5"/>
    <w:rsid w:val="00697A0B"/>
    <w:rsid w:val="00697AEE"/>
    <w:rsid w:val="00697BF8"/>
    <w:rsid w:val="00697D60"/>
    <w:rsid w:val="00697D6D"/>
    <w:rsid w:val="00697ED8"/>
    <w:rsid w:val="00697F52"/>
    <w:rsid w:val="00697F77"/>
    <w:rsid w:val="006A02F6"/>
    <w:rsid w:val="006A0457"/>
    <w:rsid w:val="006A05C3"/>
    <w:rsid w:val="006A05FD"/>
    <w:rsid w:val="006A0BCF"/>
    <w:rsid w:val="006A0D12"/>
    <w:rsid w:val="006A0E04"/>
    <w:rsid w:val="006A0F07"/>
    <w:rsid w:val="006A142B"/>
    <w:rsid w:val="006A15DC"/>
    <w:rsid w:val="006A190E"/>
    <w:rsid w:val="006A1BA8"/>
    <w:rsid w:val="006A1D70"/>
    <w:rsid w:val="006A1FF0"/>
    <w:rsid w:val="006A21D5"/>
    <w:rsid w:val="006A223A"/>
    <w:rsid w:val="006A2379"/>
    <w:rsid w:val="006A237F"/>
    <w:rsid w:val="006A247B"/>
    <w:rsid w:val="006A2AF8"/>
    <w:rsid w:val="006A306F"/>
    <w:rsid w:val="006A35E6"/>
    <w:rsid w:val="006A3A81"/>
    <w:rsid w:val="006A3B89"/>
    <w:rsid w:val="006A4026"/>
    <w:rsid w:val="006A4553"/>
    <w:rsid w:val="006A45F4"/>
    <w:rsid w:val="006A46A6"/>
    <w:rsid w:val="006A47E1"/>
    <w:rsid w:val="006A4BCC"/>
    <w:rsid w:val="006A4D05"/>
    <w:rsid w:val="006A57D6"/>
    <w:rsid w:val="006A5E6F"/>
    <w:rsid w:val="006A5F21"/>
    <w:rsid w:val="006A5F84"/>
    <w:rsid w:val="006A6156"/>
    <w:rsid w:val="006A6558"/>
    <w:rsid w:val="006A667E"/>
    <w:rsid w:val="006A6999"/>
    <w:rsid w:val="006A6BE9"/>
    <w:rsid w:val="006A6E0D"/>
    <w:rsid w:val="006A6E82"/>
    <w:rsid w:val="006A6FCA"/>
    <w:rsid w:val="006A710E"/>
    <w:rsid w:val="006A72FE"/>
    <w:rsid w:val="006A7328"/>
    <w:rsid w:val="006A7382"/>
    <w:rsid w:val="006A745E"/>
    <w:rsid w:val="006A7E7F"/>
    <w:rsid w:val="006A7F68"/>
    <w:rsid w:val="006B03AD"/>
    <w:rsid w:val="006B0413"/>
    <w:rsid w:val="006B0446"/>
    <w:rsid w:val="006B04F5"/>
    <w:rsid w:val="006B0946"/>
    <w:rsid w:val="006B0A09"/>
    <w:rsid w:val="006B0B31"/>
    <w:rsid w:val="006B0B67"/>
    <w:rsid w:val="006B0C1E"/>
    <w:rsid w:val="006B12E0"/>
    <w:rsid w:val="006B2327"/>
    <w:rsid w:val="006B2546"/>
    <w:rsid w:val="006B2AD9"/>
    <w:rsid w:val="006B2AFE"/>
    <w:rsid w:val="006B2FF9"/>
    <w:rsid w:val="006B301B"/>
    <w:rsid w:val="006B362E"/>
    <w:rsid w:val="006B3700"/>
    <w:rsid w:val="006B3726"/>
    <w:rsid w:val="006B378A"/>
    <w:rsid w:val="006B42A5"/>
    <w:rsid w:val="006B44CC"/>
    <w:rsid w:val="006B4962"/>
    <w:rsid w:val="006B4D9C"/>
    <w:rsid w:val="006B4DCA"/>
    <w:rsid w:val="006B4F6B"/>
    <w:rsid w:val="006B5031"/>
    <w:rsid w:val="006B56EC"/>
    <w:rsid w:val="006B5722"/>
    <w:rsid w:val="006B5943"/>
    <w:rsid w:val="006B5D69"/>
    <w:rsid w:val="006B61F1"/>
    <w:rsid w:val="006B64DE"/>
    <w:rsid w:val="006B6827"/>
    <w:rsid w:val="006B68AB"/>
    <w:rsid w:val="006B6BFB"/>
    <w:rsid w:val="006B6E22"/>
    <w:rsid w:val="006B7141"/>
    <w:rsid w:val="006B719A"/>
    <w:rsid w:val="006B745B"/>
    <w:rsid w:val="006B765E"/>
    <w:rsid w:val="006B7A48"/>
    <w:rsid w:val="006B7F14"/>
    <w:rsid w:val="006C07B6"/>
    <w:rsid w:val="006C07C6"/>
    <w:rsid w:val="006C0EBA"/>
    <w:rsid w:val="006C0F6E"/>
    <w:rsid w:val="006C111C"/>
    <w:rsid w:val="006C1C89"/>
    <w:rsid w:val="006C24D3"/>
    <w:rsid w:val="006C281E"/>
    <w:rsid w:val="006C2AD3"/>
    <w:rsid w:val="006C2D0C"/>
    <w:rsid w:val="006C3206"/>
    <w:rsid w:val="006C38A7"/>
    <w:rsid w:val="006C3C49"/>
    <w:rsid w:val="006C3D77"/>
    <w:rsid w:val="006C3E2B"/>
    <w:rsid w:val="006C403B"/>
    <w:rsid w:val="006C40EB"/>
    <w:rsid w:val="006C443F"/>
    <w:rsid w:val="006C46C4"/>
    <w:rsid w:val="006C4D34"/>
    <w:rsid w:val="006C4F9E"/>
    <w:rsid w:val="006C50AF"/>
    <w:rsid w:val="006C5349"/>
    <w:rsid w:val="006C5753"/>
    <w:rsid w:val="006C58C9"/>
    <w:rsid w:val="006C5942"/>
    <w:rsid w:val="006C5A82"/>
    <w:rsid w:val="006C5B45"/>
    <w:rsid w:val="006C5B62"/>
    <w:rsid w:val="006C5CAB"/>
    <w:rsid w:val="006C5F17"/>
    <w:rsid w:val="006C6C1A"/>
    <w:rsid w:val="006C759E"/>
    <w:rsid w:val="006C769D"/>
    <w:rsid w:val="006C7A48"/>
    <w:rsid w:val="006D0509"/>
    <w:rsid w:val="006D0777"/>
    <w:rsid w:val="006D07DE"/>
    <w:rsid w:val="006D1460"/>
    <w:rsid w:val="006D164D"/>
    <w:rsid w:val="006D1E36"/>
    <w:rsid w:val="006D219E"/>
    <w:rsid w:val="006D2A76"/>
    <w:rsid w:val="006D2AA4"/>
    <w:rsid w:val="006D2C67"/>
    <w:rsid w:val="006D2F86"/>
    <w:rsid w:val="006D2FD7"/>
    <w:rsid w:val="006D32E7"/>
    <w:rsid w:val="006D3329"/>
    <w:rsid w:val="006D33D1"/>
    <w:rsid w:val="006D378A"/>
    <w:rsid w:val="006D39CB"/>
    <w:rsid w:val="006D3EA1"/>
    <w:rsid w:val="006D3ECD"/>
    <w:rsid w:val="006D43E8"/>
    <w:rsid w:val="006D46D2"/>
    <w:rsid w:val="006D4A52"/>
    <w:rsid w:val="006D503E"/>
    <w:rsid w:val="006D5409"/>
    <w:rsid w:val="006D55EE"/>
    <w:rsid w:val="006D5656"/>
    <w:rsid w:val="006D571C"/>
    <w:rsid w:val="006D5731"/>
    <w:rsid w:val="006D582E"/>
    <w:rsid w:val="006D5AB1"/>
    <w:rsid w:val="006D5BDF"/>
    <w:rsid w:val="006D5E13"/>
    <w:rsid w:val="006D67D7"/>
    <w:rsid w:val="006D6A7B"/>
    <w:rsid w:val="006D6EB2"/>
    <w:rsid w:val="006D7954"/>
    <w:rsid w:val="006E025C"/>
    <w:rsid w:val="006E0678"/>
    <w:rsid w:val="006E075C"/>
    <w:rsid w:val="006E0824"/>
    <w:rsid w:val="006E0935"/>
    <w:rsid w:val="006E0CCB"/>
    <w:rsid w:val="006E105A"/>
    <w:rsid w:val="006E10A2"/>
    <w:rsid w:val="006E131D"/>
    <w:rsid w:val="006E1384"/>
    <w:rsid w:val="006E189D"/>
    <w:rsid w:val="006E1B6C"/>
    <w:rsid w:val="006E1FF3"/>
    <w:rsid w:val="006E23DD"/>
    <w:rsid w:val="006E24F7"/>
    <w:rsid w:val="006E2AD0"/>
    <w:rsid w:val="006E2D00"/>
    <w:rsid w:val="006E3102"/>
    <w:rsid w:val="006E3999"/>
    <w:rsid w:val="006E3B1D"/>
    <w:rsid w:val="006E42F1"/>
    <w:rsid w:val="006E4805"/>
    <w:rsid w:val="006E4840"/>
    <w:rsid w:val="006E490D"/>
    <w:rsid w:val="006E4AB9"/>
    <w:rsid w:val="006E54AB"/>
    <w:rsid w:val="006E54BE"/>
    <w:rsid w:val="006E5BA1"/>
    <w:rsid w:val="006E5F9F"/>
    <w:rsid w:val="006E61BD"/>
    <w:rsid w:val="006E6664"/>
    <w:rsid w:val="006E7360"/>
    <w:rsid w:val="006E7804"/>
    <w:rsid w:val="006E7CB8"/>
    <w:rsid w:val="006E7CCD"/>
    <w:rsid w:val="006E7F3A"/>
    <w:rsid w:val="006F037F"/>
    <w:rsid w:val="006F0612"/>
    <w:rsid w:val="006F065E"/>
    <w:rsid w:val="006F06A7"/>
    <w:rsid w:val="006F084F"/>
    <w:rsid w:val="006F09E1"/>
    <w:rsid w:val="006F0B02"/>
    <w:rsid w:val="006F10CE"/>
    <w:rsid w:val="006F158D"/>
    <w:rsid w:val="006F16C2"/>
    <w:rsid w:val="006F18C2"/>
    <w:rsid w:val="006F1B3E"/>
    <w:rsid w:val="006F1C88"/>
    <w:rsid w:val="006F1CBB"/>
    <w:rsid w:val="006F1EC7"/>
    <w:rsid w:val="006F25D6"/>
    <w:rsid w:val="006F28A9"/>
    <w:rsid w:val="006F3185"/>
    <w:rsid w:val="006F3AA2"/>
    <w:rsid w:val="006F3B10"/>
    <w:rsid w:val="006F40E0"/>
    <w:rsid w:val="006F422A"/>
    <w:rsid w:val="006F4477"/>
    <w:rsid w:val="006F53BD"/>
    <w:rsid w:val="006F5527"/>
    <w:rsid w:val="006F5B10"/>
    <w:rsid w:val="006F5BC7"/>
    <w:rsid w:val="006F6337"/>
    <w:rsid w:val="006F6711"/>
    <w:rsid w:val="006F67DE"/>
    <w:rsid w:val="006F688F"/>
    <w:rsid w:val="006F6DBF"/>
    <w:rsid w:val="006F6E3C"/>
    <w:rsid w:val="006F7110"/>
    <w:rsid w:val="006F724E"/>
    <w:rsid w:val="006F7303"/>
    <w:rsid w:val="006F7459"/>
    <w:rsid w:val="006F7E3E"/>
    <w:rsid w:val="007000A7"/>
    <w:rsid w:val="0070052A"/>
    <w:rsid w:val="00700A39"/>
    <w:rsid w:val="00700D3B"/>
    <w:rsid w:val="00700F7A"/>
    <w:rsid w:val="00700FAA"/>
    <w:rsid w:val="00701919"/>
    <w:rsid w:val="00702141"/>
    <w:rsid w:val="00702646"/>
    <w:rsid w:val="0070280D"/>
    <w:rsid w:val="00702A8E"/>
    <w:rsid w:val="00703698"/>
    <w:rsid w:val="00703915"/>
    <w:rsid w:val="00703B2A"/>
    <w:rsid w:val="0070400D"/>
    <w:rsid w:val="00704389"/>
    <w:rsid w:val="007044B5"/>
    <w:rsid w:val="00704546"/>
    <w:rsid w:val="007045B3"/>
    <w:rsid w:val="00704828"/>
    <w:rsid w:val="00704F12"/>
    <w:rsid w:val="00704FBF"/>
    <w:rsid w:val="00704FC9"/>
    <w:rsid w:val="00705047"/>
    <w:rsid w:val="00705AAB"/>
    <w:rsid w:val="00705C78"/>
    <w:rsid w:val="007063D7"/>
    <w:rsid w:val="00706717"/>
    <w:rsid w:val="00706980"/>
    <w:rsid w:val="007069DD"/>
    <w:rsid w:val="007069EA"/>
    <w:rsid w:val="007072E1"/>
    <w:rsid w:val="007077FE"/>
    <w:rsid w:val="00707A96"/>
    <w:rsid w:val="00710190"/>
    <w:rsid w:val="00710836"/>
    <w:rsid w:val="007108BA"/>
    <w:rsid w:val="00711123"/>
    <w:rsid w:val="007111E3"/>
    <w:rsid w:val="00711D0D"/>
    <w:rsid w:val="00711DBE"/>
    <w:rsid w:val="00711E01"/>
    <w:rsid w:val="0071207E"/>
    <w:rsid w:val="0071225A"/>
    <w:rsid w:val="007122F7"/>
    <w:rsid w:val="0071248C"/>
    <w:rsid w:val="00712548"/>
    <w:rsid w:val="007128E8"/>
    <w:rsid w:val="007129FE"/>
    <w:rsid w:val="00712A5D"/>
    <w:rsid w:val="00712C93"/>
    <w:rsid w:val="0071312D"/>
    <w:rsid w:val="0071354C"/>
    <w:rsid w:val="00713760"/>
    <w:rsid w:val="0071392C"/>
    <w:rsid w:val="00713DA6"/>
    <w:rsid w:val="0071417E"/>
    <w:rsid w:val="0071494B"/>
    <w:rsid w:val="007149A8"/>
    <w:rsid w:val="00714C2C"/>
    <w:rsid w:val="00714E6B"/>
    <w:rsid w:val="007159FA"/>
    <w:rsid w:val="00715E8C"/>
    <w:rsid w:val="007166DD"/>
    <w:rsid w:val="00716960"/>
    <w:rsid w:val="00716B06"/>
    <w:rsid w:val="00716B17"/>
    <w:rsid w:val="00717416"/>
    <w:rsid w:val="007174A0"/>
    <w:rsid w:val="007177FF"/>
    <w:rsid w:val="0072014B"/>
    <w:rsid w:val="00720347"/>
    <w:rsid w:val="00720365"/>
    <w:rsid w:val="007205C2"/>
    <w:rsid w:val="00720802"/>
    <w:rsid w:val="007208A9"/>
    <w:rsid w:val="007209DB"/>
    <w:rsid w:val="00720AE1"/>
    <w:rsid w:val="00720EF4"/>
    <w:rsid w:val="007212C7"/>
    <w:rsid w:val="00721BEC"/>
    <w:rsid w:val="00722088"/>
    <w:rsid w:val="0072236D"/>
    <w:rsid w:val="00722AB8"/>
    <w:rsid w:val="00722D0E"/>
    <w:rsid w:val="00722EAA"/>
    <w:rsid w:val="007238B0"/>
    <w:rsid w:val="00723C19"/>
    <w:rsid w:val="00723D4D"/>
    <w:rsid w:val="00723D68"/>
    <w:rsid w:val="00723EF8"/>
    <w:rsid w:val="00724048"/>
    <w:rsid w:val="007244F3"/>
    <w:rsid w:val="007245B3"/>
    <w:rsid w:val="007246F5"/>
    <w:rsid w:val="00724A48"/>
    <w:rsid w:val="00724B58"/>
    <w:rsid w:val="00725009"/>
    <w:rsid w:val="007254E4"/>
    <w:rsid w:val="00725A86"/>
    <w:rsid w:val="007261DC"/>
    <w:rsid w:val="00726358"/>
    <w:rsid w:val="007263A3"/>
    <w:rsid w:val="007263DE"/>
    <w:rsid w:val="00726894"/>
    <w:rsid w:val="00726CE3"/>
    <w:rsid w:val="00726D6A"/>
    <w:rsid w:val="0072711B"/>
    <w:rsid w:val="00727332"/>
    <w:rsid w:val="00727574"/>
    <w:rsid w:val="00727B8A"/>
    <w:rsid w:val="00727EBF"/>
    <w:rsid w:val="007301B5"/>
    <w:rsid w:val="00730310"/>
    <w:rsid w:val="007305EB"/>
    <w:rsid w:val="007306CC"/>
    <w:rsid w:val="00730AB7"/>
    <w:rsid w:val="00730D0E"/>
    <w:rsid w:val="00730FCC"/>
    <w:rsid w:val="0073104F"/>
    <w:rsid w:val="00731169"/>
    <w:rsid w:val="00731236"/>
    <w:rsid w:val="007317B1"/>
    <w:rsid w:val="00731C1F"/>
    <w:rsid w:val="00731CD2"/>
    <w:rsid w:val="007321AF"/>
    <w:rsid w:val="00732207"/>
    <w:rsid w:val="00732385"/>
    <w:rsid w:val="007326FF"/>
    <w:rsid w:val="00732B5C"/>
    <w:rsid w:val="00732D98"/>
    <w:rsid w:val="007333E2"/>
    <w:rsid w:val="0073363F"/>
    <w:rsid w:val="00733822"/>
    <w:rsid w:val="00733A8C"/>
    <w:rsid w:val="00733B66"/>
    <w:rsid w:val="00733CE8"/>
    <w:rsid w:val="00734706"/>
    <w:rsid w:val="00734757"/>
    <w:rsid w:val="007349D0"/>
    <w:rsid w:val="00734C50"/>
    <w:rsid w:val="007351A6"/>
    <w:rsid w:val="0073528F"/>
    <w:rsid w:val="0073557A"/>
    <w:rsid w:val="00735DC7"/>
    <w:rsid w:val="00735F5A"/>
    <w:rsid w:val="00735F5B"/>
    <w:rsid w:val="007361B0"/>
    <w:rsid w:val="0073681F"/>
    <w:rsid w:val="00736AAE"/>
    <w:rsid w:val="00736D9C"/>
    <w:rsid w:val="00737106"/>
    <w:rsid w:val="007373C2"/>
    <w:rsid w:val="00737423"/>
    <w:rsid w:val="00737446"/>
    <w:rsid w:val="00737541"/>
    <w:rsid w:val="00737843"/>
    <w:rsid w:val="0073791E"/>
    <w:rsid w:val="00737979"/>
    <w:rsid w:val="007379FA"/>
    <w:rsid w:val="00737B68"/>
    <w:rsid w:val="007401FC"/>
    <w:rsid w:val="00740315"/>
    <w:rsid w:val="007403C2"/>
    <w:rsid w:val="00740831"/>
    <w:rsid w:val="007409A9"/>
    <w:rsid w:val="00740C67"/>
    <w:rsid w:val="00740D50"/>
    <w:rsid w:val="00740DD7"/>
    <w:rsid w:val="00740F7A"/>
    <w:rsid w:val="0074155D"/>
    <w:rsid w:val="00741664"/>
    <w:rsid w:val="00741711"/>
    <w:rsid w:val="00741915"/>
    <w:rsid w:val="00742510"/>
    <w:rsid w:val="007425F1"/>
    <w:rsid w:val="00742CC7"/>
    <w:rsid w:val="00743024"/>
    <w:rsid w:val="00743090"/>
    <w:rsid w:val="00743D52"/>
    <w:rsid w:val="0074424B"/>
    <w:rsid w:val="00744707"/>
    <w:rsid w:val="00744AED"/>
    <w:rsid w:val="00744DF5"/>
    <w:rsid w:val="00744FF1"/>
    <w:rsid w:val="0074568B"/>
    <w:rsid w:val="0074573B"/>
    <w:rsid w:val="00745BA1"/>
    <w:rsid w:val="00745DA1"/>
    <w:rsid w:val="00745EE0"/>
    <w:rsid w:val="00746033"/>
    <w:rsid w:val="007468DA"/>
    <w:rsid w:val="007469B0"/>
    <w:rsid w:val="00747587"/>
    <w:rsid w:val="007477EE"/>
    <w:rsid w:val="0074783C"/>
    <w:rsid w:val="00747BE6"/>
    <w:rsid w:val="00747CA6"/>
    <w:rsid w:val="00750302"/>
    <w:rsid w:val="00750483"/>
    <w:rsid w:val="00750568"/>
    <w:rsid w:val="00750B6C"/>
    <w:rsid w:val="00750CFE"/>
    <w:rsid w:val="0075117E"/>
    <w:rsid w:val="0075121D"/>
    <w:rsid w:val="007516B2"/>
    <w:rsid w:val="007516BA"/>
    <w:rsid w:val="00751B01"/>
    <w:rsid w:val="00751D8E"/>
    <w:rsid w:val="00751E2A"/>
    <w:rsid w:val="0075231F"/>
    <w:rsid w:val="0075270D"/>
    <w:rsid w:val="0075279A"/>
    <w:rsid w:val="007528F6"/>
    <w:rsid w:val="00752A6C"/>
    <w:rsid w:val="00752B0B"/>
    <w:rsid w:val="007530B6"/>
    <w:rsid w:val="007541E4"/>
    <w:rsid w:val="007544E4"/>
    <w:rsid w:val="0075477D"/>
    <w:rsid w:val="00754B43"/>
    <w:rsid w:val="00754BFD"/>
    <w:rsid w:val="00755196"/>
    <w:rsid w:val="00755451"/>
    <w:rsid w:val="007555D2"/>
    <w:rsid w:val="0075560E"/>
    <w:rsid w:val="00756091"/>
    <w:rsid w:val="007561BA"/>
    <w:rsid w:val="00756541"/>
    <w:rsid w:val="007569C0"/>
    <w:rsid w:val="007570D9"/>
    <w:rsid w:val="00757606"/>
    <w:rsid w:val="00757B94"/>
    <w:rsid w:val="00757CC7"/>
    <w:rsid w:val="00757DB3"/>
    <w:rsid w:val="00757ECF"/>
    <w:rsid w:val="00760CB3"/>
    <w:rsid w:val="00761176"/>
    <w:rsid w:val="007617F5"/>
    <w:rsid w:val="00761997"/>
    <w:rsid w:val="00762299"/>
    <w:rsid w:val="0076249B"/>
    <w:rsid w:val="007624FB"/>
    <w:rsid w:val="00762879"/>
    <w:rsid w:val="007628AC"/>
    <w:rsid w:val="007629DB"/>
    <w:rsid w:val="00762B6C"/>
    <w:rsid w:val="0076300A"/>
    <w:rsid w:val="00763126"/>
    <w:rsid w:val="00763157"/>
    <w:rsid w:val="007632A4"/>
    <w:rsid w:val="00763480"/>
    <w:rsid w:val="00763569"/>
    <w:rsid w:val="00763679"/>
    <w:rsid w:val="00763A15"/>
    <w:rsid w:val="00763A72"/>
    <w:rsid w:val="007643F7"/>
    <w:rsid w:val="0076454C"/>
    <w:rsid w:val="007649FC"/>
    <w:rsid w:val="00764A4D"/>
    <w:rsid w:val="00764EAD"/>
    <w:rsid w:val="0076501B"/>
    <w:rsid w:val="007659D5"/>
    <w:rsid w:val="00765CD5"/>
    <w:rsid w:val="007660EE"/>
    <w:rsid w:val="0076625C"/>
    <w:rsid w:val="0076626C"/>
    <w:rsid w:val="00766368"/>
    <w:rsid w:val="007663CD"/>
    <w:rsid w:val="0076649E"/>
    <w:rsid w:val="00766BBC"/>
    <w:rsid w:val="00766F1E"/>
    <w:rsid w:val="00767756"/>
    <w:rsid w:val="00767A1C"/>
    <w:rsid w:val="00770400"/>
    <w:rsid w:val="007705B3"/>
    <w:rsid w:val="0077078E"/>
    <w:rsid w:val="00770ADE"/>
    <w:rsid w:val="00770CBF"/>
    <w:rsid w:val="00770D87"/>
    <w:rsid w:val="00770DCE"/>
    <w:rsid w:val="00770E66"/>
    <w:rsid w:val="00770F1E"/>
    <w:rsid w:val="0077112D"/>
    <w:rsid w:val="007718B0"/>
    <w:rsid w:val="00771B36"/>
    <w:rsid w:val="00771B3E"/>
    <w:rsid w:val="00772742"/>
    <w:rsid w:val="0077277E"/>
    <w:rsid w:val="00772780"/>
    <w:rsid w:val="0077297A"/>
    <w:rsid w:val="00772A50"/>
    <w:rsid w:val="00772B47"/>
    <w:rsid w:val="0077305D"/>
    <w:rsid w:val="00773206"/>
    <w:rsid w:val="00773505"/>
    <w:rsid w:val="007735C3"/>
    <w:rsid w:val="007736B6"/>
    <w:rsid w:val="00773C6B"/>
    <w:rsid w:val="0077403A"/>
    <w:rsid w:val="00774285"/>
    <w:rsid w:val="0077432D"/>
    <w:rsid w:val="00774515"/>
    <w:rsid w:val="0077453F"/>
    <w:rsid w:val="0077475A"/>
    <w:rsid w:val="00774B22"/>
    <w:rsid w:val="0077522F"/>
    <w:rsid w:val="0077576D"/>
    <w:rsid w:val="00775A28"/>
    <w:rsid w:val="00775EBD"/>
    <w:rsid w:val="00776141"/>
    <w:rsid w:val="0077637F"/>
    <w:rsid w:val="007764CB"/>
    <w:rsid w:val="00776820"/>
    <w:rsid w:val="007768F6"/>
    <w:rsid w:val="00776F85"/>
    <w:rsid w:val="0077718C"/>
    <w:rsid w:val="00777B38"/>
    <w:rsid w:val="00777D0D"/>
    <w:rsid w:val="00777F02"/>
    <w:rsid w:val="0078022F"/>
    <w:rsid w:val="007819B5"/>
    <w:rsid w:val="00781A35"/>
    <w:rsid w:val="00781FA0"/>
    <w:rsid w:val="00782226"/>
    <w:rsid w:val="007824D8"/>
    <w:rsid w:val="00782864"/>
    <w:rsid w:val="00782BC4"/>
    <w:rsid w:val="00782EF5"/>
    <w:rsid w:val="00782FBA"/>
    <w:rsid w:val="007831DE"/>
    <w:rsid w:val="00783232"/>
    <w:rsid w:val="0078374B"/>
    <w:rsid w:val="00783A4A"/>
    <w:rsid w:val="0078441C"/>
    <w:rsid w:val="007845AD"/>
    <w:rsid w:val="00784709"/>
    <w:rsid w:val="00784B15"/>
    <w:rsid w:val="00784F43"/>
    <w:rsid w:val="00784FB2"/>
    <w:rsid w:val="007852CA"/>
    <w:rsid w:val="007854F1"/>
    <w:rsid w:val="00785593"/>
    <w:rsid w:val="0078586A"/>
    <w:rsid w:val="00785AF3"/>
    <w:rsid w:val="00785B9E"/>
    <w:rsid w:val="00785BAB"/>
    <w:rsid w:val="00785C14"/>
    <w:rsid w:val="00786159"/>
    <w:rsid w:val="007861AC"/>
    <w:rsid w:val="00786386"/>
    <w:rsid w:val="00786528"/>
    <w:rsid w:val="00786F05"/>
    <w:rsid w:val="00787053"/>
    <w:rsid w:val="0078727F"/>
    <w:rsid w:val="00787816"/>
    <w:rsid w:val="007901A8"/>
    <w:rsid w:val="007901EF"/>
    <w:rsid w:val="00790664"/>
    <w:rsid w:val="00791A79"/>
    <w:rsid w:val="0079244E"/>
    <w:rsid w:val="00792466"/>
    <w:rsid w:val="0079264F"/>
    <w:rsid w:val="0079291A"/>
    <w:rsid w:val="00793188"/>
    <w:rsid w:val="007932CC"/>
    <w:rsid w:val="007933F6"/>
    <w:rsid w:val="007933F7"/>
    <w:rsid w:val="00793560"/>
    <w:rsid w:val="007935E6"/>
    <w:rsid w:val="0079372B"/>
    <w:rsid w:val="00793BC5"/>
    <w:rsid w:val="00793FC0"/>
    <w:rsid w:val="00794C68"/>
    <w:rsid w:val="00794C95"/>
    <w:rsid w:val="00794D13"/>
    <w:rsid w:val="00794DE5"/>
    <w:rsid w:val="007953A0"/>
    <w:rsid w:val="007956AE"/>
    <w:rsid w:val="00795B2E"/>
    <w:rsid w:val="00796258"/>
    <w:rsid w:val="00796279"/>
    <w:rsid w:val="00796A7C"/>
    <w:rsid w:val="007971C9"/>
    <w:rsid w:val="0079796C"/>
    <w:rsid w:val="00797F1C"/>
    <w:rsid w:val="007A008A"/>
    <w:rsid w:val="007A039F"/>
    <w:rsid w:val="007A043D"/>
    <w:rsid w:val="007A08DE"/>
    <w:rsid w:val="007A0B7C"/>
    <w:rsid w:val="007A1002"/>
    <w:rsid w:val="007A18BD"/>
    <w:rsid w:val="007A1C4B"/>
    <w:rsid w:val="007A230E"/>
    <w:rsid w:val="007A23CD"/>
    <w:rsid w:val="007A25BD"/>
    <w:rsid w:val="007A25CD"/>
    <w:rsid w:val="007A2700"/>
    <w:rsid w:val="007A2847"/>
    <w:rsid w:val="007A297D"/>
    <w:rsid w:val="007A33AC"/>
    <w:rsid w:val="007A3675"/>
    <w:rsid w:val="007A3A52"/>
    <w:rsid w:val="007A3F95"/>
    <w:rsid w:val="007A40CC"/>
    <w:rsid w:val="007A40D9"/>
    <w:rsid w:val="007A42C5"/>
    <w:rsid w:val="007A459D"/>
    <w:rsid w:val="007A4803"/>
    <w:rsid w:val="007A4861"/>
    <w:rsid w:val="007A4B62"/>
    <w:rsid w:val="007A4F64"/>
    <w:rsid w:val="007A51C8"/>
    <w:rsid w:val="007A52D2"/>
    <w:rsid w:val="007A5561"/>
    <w:rsid w:val="007A58A9"/>
    <w:rsid w:val="007A5946"/>
    <w:rsid w:val="007A59F1"/>
    <w:rsid w:val="007A642C"/>
    <w:rsid w:val="007A64AD"/>
    <w:rsid w:val="007A6781"/>
    <w:rsid w:val="007A687A"/>
    <w:rsid w:val="007A6F54"/>
    <w:rsid w:val="007A6FD4"/>
    <w:rsid w:val="007A70DA"/>
    <w:rsid w:val="007A72EF"/>
    <w:rsid w:val="007A73A5"/>
    <w:rsid w:val="007A7DFF"/>
    <w:rsid w:val="007A7F0F"/>
    <w:rsid w:val="007A7F28"/>
    <w:rsid w:val="007B0053"/>
    <w:rsid w:val="007B03FE"/>
    <w:rsid w:val="007B06A4"/>
    <w:rsid w:val="007B0865"/>
    <w:rsid w:val="007B0C79"/>
    <w:rsid w:val="007B0DE9"/>
    <w:rsid w:val="007B0F1A"/>
    <w:rsid w:val="007B1053"/>
    <w:rsid w:val="007B1199"/>
    <w:rsid w:val="007B158F"/>
    <w:rsid w:val="007B176E"/>
    <w:rsid w:val="007B1A39"/>
    <w:rsid w:val="007B1ADC"/>
    <w:rsid w:val="007B1E20"/>
    <w:rsid w:val="007B21F2"/>
    <w:rsid w:val="007B2275"/>
    <w:rsid w:val="007B2471"/>
    <w:rsid w:val="007B27EF"/>
    <w:rsid w:val="007B2B85"/>
    <w:rsid w:val="007B2C7D"/>
    <w:rsid w:val="007B2E46"/>
    <w:rsid w:val="007B2FEC"/>
    <w:rsid w:val="007B3693"/>
    <w:rsid w:val="007B3850"/>
    <w:rsid w:val="007B3AFF"/>
    <w:rsid w:val="007B3D8A"/>
    <w:rsid w:val="007B3E55"/>
    <w:rsid w:val="007B40CD"/>
    <w:rsid w:val="007B40D7"/>
    <w:rsid w:val="007B41C6"/>
    <w:rsid w:val="007B42F3"/>
    <w:rsid w:val="007B440E"/>
    <w:rsid w:val="007B4930"/>
    <w:rsid w:val="007B4E93"/>
    <w:rsid w:val="007B5447"/>
    <w:rsid w:val="007B55BF"/>
    <w:rsid w:val="007B56A1"/>
    <w:rsid w:val="007B5759"/>
    <w:rsid w:val="007B589B"/>
    <w:rsid w:val="007B5F17"/>
    <w:rsid w:val="007B6406"/>
    <w:rsid w:val="007B6BDC"/>
    <w:rsid w:val="007B6D61"/>
    <w:rsid w:val="007B7382"/>
    <w:rsid w:val="007B7951"/>
    <w:rsid w:val="007B7C8E"/>
    <w:rsid w:val="007B7D58"/>
    <w:rsid w:val="007C03CF"/>
    <w:rsid w:val="007C0470"/>
    <w:rsid w:val="007C0999"/>
    <w:rsid w:val="007C0D22"/>
    <w:rsid w:val="007C106A"/>
    <w:rsid w:val="007C1162"/>
    <w:rsid w:val="007C1697"/>
    <w:rsid w:val="007C1A11"/>
    <w:rsid w:val="007C1F0F"/>
    <w:rsid w:val="007C357E"/>
    <w:rsid w:val="007C382A"/>
    <w:rsid w:val="007C3C36"/>
    <w:rsid w:val="007C4058"/>
    <w:rsid w:val="007C41C7"/>
    <w:rsid w:val="007C4695"/>
    <w:rsid w:val="007C4713"/>
    <w:rsid w:val="007C4F3D"/>
    <w:rsid w:val="007C57A0"/>
    <w:rsid w:val="007C59D8"/>
    <w:rsid w:val="007C5BA8"/>
    <w:rsid w:val="007C6128"/>
    <w:rsid w:val="007C618E"/>
    <w:rsid w:val="007C621D"/>
    <w:rsid w:val="007C6225"/>
    <w:rsid w:val="007C670D"/>
    <w:rsid w:val="007C6A0C"/>
    <w:rsid w:val="007C6FF3"/>
    <w:rsid w:val="007C7687"/>
    <w:rsid w:val="007C7C5F"/>
    <w:rsid w:val="007D00FA"/>
    <w:rsid w:val="007D01E7"/>
    <w:rsid w:val="007D024C"/>
    <w:rsid w:val="007D0473"/>
    <w:rsid w:val="007D0986"/>
    <w:rsid w:val="007D0C37"/>
    <w:rsid w:val="007D1082"/>
    <w:rsid w:val="007D16CD"/>
    <w:rsid w:val="007D1ACC"/>
    <w:rsid w:val="007D208D"/>
    <w:rsid w:val="007D21EE"/>
    <w:rsid w:val="007D256F"/>
    <w:rsid w:val="007D276E"/>
    <w:rsid w:val="007D2871"/>
    <w:rsid w:val="007D2881"/>
    <w:rsid w:val="007D29F6"/>
    <w:rsid w:val="007D2AEF"/>
    <w:rsid w:val="007D2B18"/>
    <w:rsid w:val="007D2D31"/>
    <w:rsid w:val="007D2E82"/>
    <w:rsid w:val="007D3188"/>
    <w:rsid w:val="007D31BE"/>
    <w:rsid w:val="007D4AEC"/>
    <w:rsid w:val="007D4B35"/>
    <w:rsid w:val="007D4F0B"/>
    <w:rsid w:val="007D595A"/>
    <w:rsid w:val="007D5B14"/>
    <w:rsid w:val="007D612F"/>
    <w:rsid w:val="007D63CE"/>
    <w:rsid w:val="007D67EB"/>
    <w:rsid w:val="007D6994"/>
    <w:rsid w:val="007D6C58"/>
    <w:rsid w:val="007D751A"/>
    <w:rsid w:val="007D7629"/>
    <w:rsid w:val="007D7A6C"/>
    <w:rsid w:val="007D7C6D"/>
    <w:rsid w:val="007D7D20"/>
    <w:rsid w:val="007E0400"/>
    <w:rsid w:val="007E05DE"/>
    <w:rsid w:val="007E0B2C"/>
    <w:rsid w:val="007E0F08"/>
    <w:rsid w:val="007E1661"/>
    <w:rsid w:val="007E211E"/>
    <w:rsid w:val="007E329F"/>
    <w:rsid w:val="007E34B9"/>
    <w:rsid w:val="007E3539"/>
    <w:rsid w:val="007E363D"/>
    <w:rsid w:val="007E3686"/>
    <w:rsid w:val="007E384D"/>
    <w:rsid w:val="007E3B5A"/>
    <w:rsid w:val="007E3B5F"/>
    <w:rsid w:val="007E3C77"/>
    <w:rsid w:val="007E41C8"/>
    <w:rsid w:val="007E430C"/>
    <w:rsid w:val="007E4833"/>
    <w:rsid w:val="007E56B0"/>
    <w:rsid w:val="007E5B67"/>
    <w:rsid w:val="007E60FF"/>
    <w:rsid w:val="007E67CD"/>
    <w:rsid w:val="007E69D6"/>
    <w:rsid w:val="007E6AD9"/>
    <w:rsid w:val="007E738F"/>
    <w:rsid w:val="007E77F9"/>
    <w:rsid w:val="007E79D1"/>
    <w:rsid w:val="007E7C5F"/>
    <w:rsid w:val="007F022C"/>
    <w:rsid w:val="007F0563"/>
    <w:rsid w:val="007F0889"/>
    <w:rsid w:val="007F16D5"/>
    <w:rsid w:val="007F18AA"/>
    <w:rsid w:val="007F18DD"/>
    <w:rsid w:val="007F23B4"/>
    <w:rsid w:val="007F261D"/>
    <w:rsid w:val="007F2C08"/>
    <w:rsid w:val="007F2D55"/>
    <w:rsid w:val="007F3059"/>
    <w:rsid w:val="007F37BC"/>
    <w:rsid w:val="007F3805"/>
    <w:rsid w:val="007F3911"/>
    <w:rsid w:val="007F443A"/>
    <w:rsid w:val="007F4BB7"/>
    <w:rsid w:val="007F50FD"/>
    <w:rsid w:val="007F52FF"/>
    <w:rsid w:val="007F59AD"/>
    <w:rsid w:val="007F5B6A"/>
    <w:rsid w:val="007F5C7E"/>
    <w:rsid w:val="007F5F94"/>
    <w:rsid w:val="007F6574"/>
    <w:rsid w:val="007F6735"/>
    <w:rsid w:val="007F6A70"/>
    <w:rsid w:val="007F6BE7"/>
    <w:rsid w:val="007F6E6E"/>
    <w:rsid w:val="007F71D9"/>
    <w:rsid w:val="007F7238"/>
    <w:rsid w:val="007F77D5"/>
    <w:rsid w:val="007F7C03"/>
    <w:rsid w:val="007F7FDD"/>
    <w:rsid w:val="008006EE"/>
    <w:rsid w:val="00800772"/>
    <w:rsid w:val="00800B5D"/>
    <w:rsid w:val="00801145"/>
    <w:rsid w:val="008018DE"/>
    <w:rsid w:val="00801D08"/>
    <w:rsid w:val="008024C8"/>
    <w:rsid w:val="008024EA"/>
    <w:rsid w:val="008027B5"/>
    <w:rsid w:val="008027CE"/>
    <w:rsid w:val="008027D7"/>
    <w:rsid w:val="00802838"/>
    <w:rsid w:val="00802D33"/>
    <w:rsid w:val="00803782"/>
    <w:rsid w:val="0080384A"/>
    <w:rsid w:val="0080390A"/>
    <w:rsid w:val="00803AC7"/>
    <w:rsid w:val="00803E80"/>
    <w:rsid w:val="00803FC0"/>
    <w:rsid w:val="00803FE7"/>
    <w:rsid w:val="0080422A"/>
    <w:rsid w:val="00804469"/>
    <w:rsid w:val="0080474F"/>
    <w:rsid w:val="00804D25"/>
    <w:rsid w:val="00804D30"/>
    <w:rsid w:val="0080513B"/>
    <w:rsid w:val="008056DB"/>
    <w:rsid w:val="00805766"/>
    <w:rsid w:val="0080589D"/>
    <w:rsid w:val="00806A3A"/>
    <w:rsid w:val="00806CDB"/>
    <w:rsid w:val="00806E3C"/>
    <w:rsid w:val="008076F6"/>
    <w:rsid w:val="008077A0"/>
    <w:rsid w:val="00810EB9"/>
    <w:rsid w:val="008114F6"/>
    <w:rsid w:val="008115DE"/>
    <w:rsid w:val="008116B9"/>
    <w:rsid w:val="008117C5"/>
    <w:rsid w:val="00811C2D"/>
    <w:rsid w:val="00811C61"/>
    <w:rsid w:val="00811C76"/>
    <w:rsid w:val="00811D46"/>
    <w:rsid w:val="00811DCF"/>
    <w:rsid w:val="00811E00"/>
    <w:rsid w:val="00812289"/>
    <w:rsid w:val="008124B2"/>
    <w:rsid w:val="00812551"/>
    <w:rsid w:val="0081259B"/>
    <w:rsid w:val="00812E97"/>
    <w:rsid w:val="0081320E"/>
    <w:rsid w:val="00813702"/>
    <w:rsid w:val="00813882"/>
    <w:rsid w:val="00813C22"/>
    <w:rsid w:val="00813E16"/>
    <w:rsid w:val="008141AA"/>
    <w:rsid w:val="008143AB"/>
    <w:rsid w:val="00814411"/>
    <w:rsid w:val="00814537"/>
    <w:rsid w:val="00814784"/>
    <w:rsid w:val="00814FA9"/>
    <w:rsid w:val="008152FD"/>
    <w:rsid w:val="0081531B"/>
    <w:rsid w:val="00815C7C"/>
    <w:rsid w:val="00815E3A"/>
    <w:rsid w:val="00815F7F"/>
    <w:rsid w:val="0081626C"/>
    <w:rsid w:val="0081638B"/>
    <w:rsid w:val="00816652"/>
    <w:rsid w:val="00816749"/>
    <w:rsid w:val="0081729C"/>
    <w:rsid w:val="00817629"/>
    <w:rsid w:val="00820388"/>
    <w:rsid w:val="0082046E"/>
    <w:rsid w:val="00820473"/>
    <w:rsid w:val="00820704"/>
    <w:rsid w:val="00820743"/>
    <w:rsid w:val="008207B2"/>
    <w:rsid w:val="00820B01"/>
    <w:rsid w:val="00820F2D"/>
    <w:rsid w:val="00821475"/>
    <w:rsid w:val="00821AF5"/>
    <w:rsid w:val="00821E56"/>
    <w:rsid w:val="00822014"/>
    <w:rsid w:val="008223C6"/>
    <w:rsid w:val="00822D60"/>
    <w:rsid w:val="008238C2"/>
    <w:rsid w:val="00823CB7"/>
    <w:rsid w:val="00823F2D"/>
    <w:rsid w:val="00824394"/>
    <w:rsid w:val="00824678"/>
    <w:rsid w:val="00824C4D"/>
    <w:rsid w:val="008251DA"/>
    <w:rsid w:val="00825242"/>
    <w:rsid w:val="0082577D"/>
    <w:rsid w:val="00825E27"/>
    <w:rsid w:val="00825E75"/>
    <w:rsid w:val="008266A8"/>
    <w:rsid w:val="00826A34"/>
    <w:rsid w:val="00827568"/>
    <w:rsid w:val="00827802"/>
    <w:rsid w:val="00827803"/>
    <w:rsid w:val="00827C26"/>
    <w:rsid w:val="008300F1"/>
    <w:rsid w:val="00830208"/>
    <w:rsid w:val="00830215"/>
    <w:rsid w:val="008304A4"/>
    <w:rsid w:val="00830740"/>
    <w:rsid w:val="00830845"/>
    <w:rsid w:val="0083085A"/>
    <w:rsid w:val="008308CB"/>
    <w:rsid w:val="0083090D"/>
    <w:rsid w:val="00830C31"/>
    <w:rsid w:val="00830C5E"/>
    <w:rsid w:val="00830F1A"/>
    <w:rsid w:val="00831323"/>
    <w:rsid w:val="008313CB"/>
    <w:rsid w:val="008320D5"/>
    <w:rsid w:val="0083215D"/>
    <w:rsid w:val="008327E4"/>
    <w:rsid w:val="0083295E"/>
    <w:rsid w:val="00832D2A"/>
    <w:rsid w:val="0083338B"/>
    <w:rsid w:val="008338A3"/>
    <w:rsid w:val="00833AC1"/>
    <w:rsid w:val="00833B67"/>
    <w:rsid w:val="00833C65"/>
    <w:rsid w:val="00833D44"/>
    <w:rsid w:val="00833DBC"/>
    <w:rsid w:val="00833DDA"/>
    <w:rsid w:val="00833FD6"/>
    <w:rsid w:val="0083401C"/>
    <w:rsid w:val="008344B6"/>
    <w:rsid w:val="008348F2"/>
    <w:rsid w:val="00834C05"/>
    <w:rsid w:val="00834D32"/>
    <w:rsid w:val="00834DE9"/>
    <w:rsid w:val="008350B3"/>
    <w:rsid w:val="0083567F"/>
    <w:rsid w:val="00835988"/>
    <w:rsid w:val="008359AD"/>
    <w:rsid w:val="00835A13"/>
    <w:rsid w:val="00835F15"/>
    <w:rsid w:val="00836170"/>
    <w:rsid w:val="008362C8"/>
    <w:rsid w:val="00836780"/>
    <w:rsid w:val="00836859"/>
    <w:rsid w:val="00836C7F"/>
    <w:rsid w:val="00836D8C"/>
    <w:rsid w:val="00836FF5"/>
    <w:rsid w:val="0083717A"/>
    <w:rsid w:val="00837496"/>
    <w:rsid w:val="008375F8"/>
    <w:rsid w:val="0083785F"/>
    <w:rsid w:val="00837D28"/>
    <w:rsid w:val="00840030"/>
    <w:rsid w:val="0084021E"/>
    <w:rsid w:val="00840541"/>
    <w:rsid w:val="0084098F"/>
    <w:rsid w:val="00840B4E"/>
    <w:rsid w:val="00840C84"/>
    <w:rsid w:val="00840ED6"/>
    <w:rsid w:val="00841618"/>
    <w:rsid w:val="00842041"/>
    <w:rsid w:val="008420CE"/>
    <w:rsid w:val="00842B04"/>
    <w:rsid w:val="00843232"/>
    <w:rsid w:val="008433D5"/>
    <w:rsid w:val="00843808"/>
    <w:rsid w:val="008438AC"/>
    <w:rsid w:val="00843950"/>
    <w:rsid w:val="00844053"/>
    <w:rsid w:val="00844266"/>
    <w:rsid w:val="0084456C"/>
    <w:rsid w:val="00844C72"/>
    <w:rsid w:val="00844D75"/>
    <w:rsid w:val="00845531"/>
    <w:rsid w:val="0084553B"/>
    <w:rsid w:val="00845A60"/>
    <w:rsid w:val="00845CEC"/>
    <w:rsid w:val="00845F2F"/>
    <w:rsid w:val="0084627D"/>
    <w:rsid w:val="00846306"/>
    <w:rsid w:val="008464FC"/>
    <w:rsid w:val="008465E0"/>
    <w:rsid w:val="00846670"/>
    <w:rsid w:val="008466D0"/>
    <w:rsid w:val="008468F1"/>
    <w:rsid w:val="00846B57"/>
    <w:rsid w:val="00847180"/>
    <w:rsid w:val="008471C1"/>
    <w:rsid w:val="0084737B"/>
    <w:rsid w:val="008474B9"/>
    <w:rsid w:val="00847B01"/>
    <w:rsid w:val="00847CB6"/>
    <w:rsid w:val="00847E07"/>
    <w:rsid w:val="00847F13"/>
    <w:rsid w:val="0085030F"/>
    <w:rsid w:val="008508D0"/>
    <w:rsid w:val="00850A5D"/>
    <w:rsid w:val="00850CED"/>
    <w:rsid w:val="00851089"/>
    <w:rsid w:val="00851462"/>
    <w:rsid w:val="00851565"/>
    <w:rsid w:val="0085160C"/>
    <w:rsid w:val="00851A0D"/>
    <w:rsid w:val="00851A1F"/>
    <w:rsid w:val="00851AE7"/>
    <w:rsid w:val="00851FA9"/>
    <w:rsid w:val="008524E1"/>
    <w:rsid w:val="008528A9"/>
    <w:rsid w:val="00852E33"/>
    <w:rsid w:val="00852F99"/>
    <w:rsid w:val="0085313B"/>
    <w:rsid w:val="0085359B"/>
    <w:rsid w:val="008539FC"/>
    <w:rsid w:val="00854254"/>
    <w:rsid w:val="0085433B"/>
    <w:rsid w:val="00854C34"/>
    <w:rsid w:val="00854C7C"/>
    <w:rsid w:val="008555A9"/>
    <w:rsid w:val="00855770"/>
    <w:rsid w:val="0085580B"/>
    <w:rsid w:val="00855D82"/>
    <w:rsid w:val="008562BF"/>
    <w:rsid w:val="00856305"/>
    <w:rsid w:val="008563FB"/>
    <w:rsid w:val="008564B8"/>
    <w:rsid w:val="008569F1"/>
    <w:rsid w:val="00856C04"/>
    <w:rsid w:val="00856D1B"/>
    <w:rsid w:val="008572B3"/>
    <w:rsid w:val="0085750E"/>
    <w:rsid w:val="00857846"/>
    <w:rsid w:val="008578FA"/>
    <w:rsid w:val="00857947"/>
    <w:rsid w:val="00857D95"/>
    <w:rsid w:val="00857E57"/>
    <w:rsid w:val="00857E9D"/>
    <w:rsid w:val="008608E3"/>
    <w:rsid w:val="00860A50"/>
    <w:rsid w:val="00861120"/>
    <w:rsid w:val="008614B2"/>
    <w:rsid w:val="008617F8"/>
    <w:rsid w:val="00861B2B"/>
    <w:rsid w:val="00861BC3"/>
    <w:rsid w:val="00861BD0"/>
    <w:rsid w:val="00861D3D"/>
    <w:rsid w:val="008620C3"/>
    <w:rsid w:val="00862A26"/>
    <w:rsid w:val="00862BA1"/>
    <w:rsid w:val="00862C74"/>
    <w:rsid w:val="0086323F"/>
    <w:rsid w:val="0086345A"/>
    <w:rsid w:val="008634FC"/>
    <w:rsid w:val="00863E4E"/>
    <w:rsid w:val="008647C2"/>
    <w:rsid w:val="00864CCD"/>
    <w:rsid w:val="008651EB"/>
    <w:rsid w:val="0086522C"/>
    <w:rsid w:val="00865493"/>
    <w:rsid w:val="008659B5"/>
    <w:rsid w:val="00865A92"/>
    <w:rsid w:val="00865AAA"/>
    <w:rsid w:val="00865B92"/>
    <w:rsid w:val="00865E04"/>
    <w:rsid w:val="00866248"/>
    <w:rsid w:val="0086625F"/>
    <w:rsid w:val="0086679E"/>
    <w:rsid w:val="00866BC6"/>
    <w:rsid w:val="00866C9B"/>
    <w:rsid w:val="00866D0A"/>
    <w:rsid w:val="00866FF2"/>
    <w:rsid w:val="0086711B"/>
    <w:rsid w:val="0086778C"/>
    <w:rsid w:val="0087004A"/>
    <w:rsid w:val="00870451"/>
    <w:rsid w:val="00870A04"/>
    <w:rsid w:val="00871036"/>
    <w:rsid w:val="00871C99"/>
    <w:rsid w:val="00871F31"/>
    <w:rsid w:val="00871F49"/>
    <w:rsid w:val="00872618"/>
    <w:rsid w:val="00872B8A"/>
    <w:rsid w:val="00872C1A"/>
    <w:rsid w:val="00872C6B"/>
    <w:rsid w:val="00872DB9"/>
    <w:rsid w:val="00872E08"/>
    <w:rsid w:val="00872E7C"/>
    <w:rsid w:val="00872EBD"/>
    <w:rsid w:val="0087347A"/>
    <w:rsid w:val="00873A73"/>
    <w:rsid w:val="00873A77"/>
    <w:rsid w:val="008742C7"/>
    <w:rsid w:val="008742F4"/>
    <w:rsid w:val="00874316"/>
    <w:rsid w:val="00875153"/>
    <w:rsid w:val="0087585D"/>
    <w:rsid w:val="008759D2"/>
    <w:rsid w:val="00875CE5"/>
    <w:rsid w:val="00876040"/>
    <w:rsid w:val="008760A4"/>
    <w:rsid w:val="00876345"/>
    <w:rsid w:val="00876702"/>
    <w:rsid w:val="00876A26"/>
    <w:rsid w:val="00876C5A"/>
    <w:rsid w:val="00876FF6"/>
    <w:rsid w:val="0087734B"/>
    <w:rsid w:val="00877423"/>
    <w:rsid w:val="0087798C"/>
    <w:rsid w:val="00877C8A"/>
    <w:rsid w:val="00880274"/>
    <w:rsid w:val="0088040F"/>
    <w:rsid w:val="00880BC6"/>
    <w:rsid w:val="00880D01"/>
    <w:rsid w:val="00880D92"/>
    <w:rsid w:val="0088122D"/>
    <w:rsid w:val="0088155D"/>
    <w:rsid w:val="008817F6"/>
    <w:rsid w:val="00881A63"/>
    <w:rsid w:val="00881E1D"/>
    <w:rsid w:val="00881EAD"/>
    <w:rsid w:val="00882063"/>
    <w:rsid w:val="00882216"/>
    <w:rsid w:val="0088246C"/>
    <w:rsid w:val="008824BC"/>
    <w:rsid w:val="00882E4A"/>
    <w:rsid w:val="00883057"/>
    <w:rsid w:val="00883154"/>
    <w:rsid w:val="00883689"/>
    <w:rsid w:val="00883A0D"/>
    <w:rsid w:val="00883F36"/>
    <w:rsid w:val="008843CC"/>
    <w:rsid w:val="008846D7"/>
    <w:rsid w:val="0088508E"/>
    <w:rsid w:val="008857E2"/>
    <w:rsid w:val="008859B0"/>
    <w:rsid w:val="00885D9A"/>
    <w:rsid w:val="00886304"/>
    <w:rsid w:val="008863D8"/>
    <w:rsid w:val="00886B56"/>
    <w:rsid w:val="0088705C"/>
    <w:rsid w:val="00887061"/>
    <w:rsid w:val="00887098"/>
    <w:rsid w:val="00887123"/>
    <w:rsid w:val="0088716D"/>
    <w:rsid w:val="008872A7"/>
    <w:rsid w:val="00887421"/>
    <w:rsid w:val="0088751B"/>
    <w:rsid w:val="0088759C"/>
    <w:rsid w:val="00887C25"/>
    <w:rsid w:val="00887E57"/>
    <w:rsid w:val="008900A6"/>
    <w:rsid w:val="00890178"/>
    <w:rsid w:val="00890796"/>
    <w:rsid w:val="00890CEC"/>
    <w:rsid w:val="00891716"/>
    <w:rsid w:val="00892BD5"/>
    <w:rsid w:val="00892D7C"/>
    <w:rsid w:val="00893A0F"/>
    <w:rsid w:val="00893BB0"/>
    <w:rsid w:val="00893C09"/>
    <w:rsid w:val="00893C11"/>
    <w:rsid w:val="00893CC4"/>
    <w:rsid w:val="008943CB"/>
    <w:rsid w:val="008944C1"/>
    <w:rsid w:val="00894955"/>
    <w:rsid w:val="00894BAB"/>
    <w:rsid w:val="00895120"/>
    <w:rsid w:val="008954F7"/>
    <w:rsid w:val="0089563D"/>
    <w:rsid w:val="0089583C"/>
    <w:rsid w:val="00895BA2"/>
    <w:rsid w:val="00895D68"/>
    <w:rsid w:val="00895DC4"/>
    <w:rsid w:val="008961A1"/>
    <w:rsid w:val="00896614"/>
    <w:rsid w:val="00896978"/>
    <w:rsid w:val="00896A6D"/>
    <w:rsid w:val="00896C3E"/>
    <w:rsid w:val="00896EC4"/>
    <w:rsid w:val="00896F0D"/>
    <w:rsid w:val="00896F98"/>
    <w:rsid w:val="008972D7"/>
    <w:rsid w:val="00897CC3"/>
    <w:rsid w:val="00897E3A"/>
    <w:rsid w:val="00897EEE"/>
    <w:rsid w:val="008A02FA"/>
    <w:rsid w:val="008A090A"/>
    <w:rsid w:val="008A1216"/>
    <w:rsid w:val="008A1246"/>
    <w:rsid w:val="008A1254"/>
    <w:rsid w:val="008A1784"/>
    <w:rsid w:val="008A1B07"/>
    <w:rsid w:val="008A1E9B"/>
    <w:rsid w:val="008A1ECC"/>
    <w:rsid w:val="008A1F4A"/>
    <w:rsid w:val="008A1F51"/>
    <w:rsid w:val="008A2149"/>
    <w:rsid w:val="008A2266"/>
    <w:rsid w:val="008A2634"/>
    <w:rsid w:val="008A2B67"/>
    <w:rsid w:val="008A3486"/>
    <w:rsid w:val="008A34CF"/>
    <w:rsid w:val="008A3508"/>
    <w:rsid w:val="008A388D"/>
    <w:rsid w:val="008A3972"/>
    <w:rsid w:val="008A3E78"/>
    <w:rsid w:val="008A45E3"/>
    <w:rsid w:val="008A46C5"/>
    <w:rsid w:val="008A481B"/>
    <w:rsid w:val="008A49FD"/>
    <w:rsid w:val="008A4D16"/>
    <w:rsid w:val="008A4EFD"/>
    <w:rsid w:val="008A4F06"/>
    <w:rsid w:val="008A4F80"/>
    <w:rsid w:val="008A517F"/>
    <w:rsid w:val="008A54F9"/>
    <w:rsid w:val="008A5615"/>
    <w:rsid w:val="008A58ED"/>
    <w:rsid w:val="008A5C45"/>
    <w:rsid w:val="008A600C"/>
    <w:rsid w:val="008A628E"/>
    <w:rsid w:val="008A6385"/>
    <w:rsid w:val="008A63ED"/>
    <w:rsid w:val="008A65BA"/>
    <w:rsid w:val="008A6607"/>
    <w:rsid w:val="008A6861"/>
    <w:rsid w:val="008A7193"/>
    <w:rsid w:val="008A7197"/>
    <w:rsid w:val="008B0132"/>
    <w:rsid w:val="008B144C"/>
    <w:rsid w:val="008B1526"/>
    <w:rsid w:val="008B1DA8"/>
    <w:rsid w:val="008B2114"/>
    <w:rsid w:val="008B24FC"/>
    <w:rsid w:val="008B2569"/>
    <w:rsid w:val="008B26BC"/>
    <w:rsid w:val="008B28C2"/>
    <w:rsid w:val="008B30E1"/>
    <w:rsid w:val="008B30F3"/>
    <w:rsid w:val="008B3162"/>
    <w:rsid w:val="008B3398"/>
    <w:rsid w:val="008B34BF"/>
    <w:rsid w:val="008B34C6"/>
    <w:rsid w:val="008B3DD3"/>
    <w:rsid w:val="008B4545"/>
    <w:rsid w:val="008B48DB"/>
    <w:rsid w:val="008B496E"/>
    <w:rsid w:val="008B4CD3"/>
    <w:rsid w:val="008B4CEB"/>
    <w:rsid w:val="008B4F0D"/>
    <w:rsid w:val="008B52E0"/>
    <w:rsid w:val="008B534D"/>
    <w:rsid w:val="008B5BA7"/>
    <w:rsid w:val="008B5F4F"/>
    <w:rsid w:val="008B5FB5"/>
    <w:rsid w:val="008B6222"/>
    <w:rsid w:val="008B6519"/>
    <w:rsid w:val="008B6691"/>
    <w:rsid w:val="008B6762"/>
    <w:rsid w:val="008B6A22"/>
    <w:rsid w:val="008B6BF5"/>
    <w:rsid w:val="008B7379"/>
    <w:rsid w:val="008B7545"/>
    <w:rsid w:val="008B75AF"/>
    <w:rsid w:val="008B7ECD"/>
    <w:rsid w:val="008C061B"/>
    <w:rsid w:val="008C09D1"/>
    <w:rsid w:val="008C0A2D"/>
    <w:rsid w:val="008C10C0"/>
    <w:rsid w:val="008C1294"/>
    <w:rsid w:val="008C13AA"/>
    <w:rsid w:val="008C13D1"/>
    <w:rsid w:val="008C15E4"/>
    <w:rsid w:val="008C162A"/>
    <w:rsid w:val="008C1922"/>
    <w:rsid w:val="008C1988"/>
    <w:rsid w:val="008C1E5D"/>
    <w:rsid w:val="008C2344"/>
    <w:rsid w:val="008C28EC"/>
    <w:rsid w:val="008C29FF"/>
    <w:rsid w:val="008C303A"/>
    <w:rsid w:val="008C306C"/>
    <w:rsid w:val="008C3146"/>
    <w:rsid w:val="008C399C"/>
    <w:rsid w:val="008C3D7F"/>
    <w:rsid w:val="008C3FAE"/>
    <w:rsid w:val="008C428D"/>
    <w:rsid w:val="008C4411"/>
    <w:rsid w:val="008C47FC"/>
    <w:rsid w:val="008C4907"/>
    <w:rsid w:val="008C4D31"/>
    <w:rsid w:val="008C50D3"/>
    <w:rsid w:val="008C56B5"/>
    <w:rsid w:val="008C59C1"/>
    <w:rsid w:val="008C5CF3"/>
    <w:rsid w:val="008C65B7"/>
    <w:rsid w:val="008C66DE"/>
    <w:rsid w:val="008C6732"/>
    <w:rsid w:val="008C6986"/>
    <w:rsid w:val="008C6E9B"/>
    <w:rsid w:val="008C7332"/>
    <w:rsid w:val="008C73C6"/>
    <w:rsid w:val="008C74E3"/>
    <w:rsid w:val="008C764F"/>
    <w:rsid w:val="008C7778"/>
    <w:rsid w:val="008C77EA"/>
    <w:rsid w:val="008C7B34"/>
    <w:rsid w:val="008D03C2"/>
    <w:rsid w:val="008D07FE"/>
    <w:rsid w:val="008D0810"/>
    <w:rsid w:val="008D0AA9"/>
    <w:rsid w:val="008D0BA4"/>
    <w:rsid w:val="008D0BBA"/>
    <w:rsid w:val="008D0E3A"/>
    <w:rsid w:val="008D1034"/>
    <w:rsid w:val="008D1358"/>
    <w:rsid w:val="008D15E9"/>
    <w:rsid w:val="008D16FC"/>
    <w:rsid w:val="008D1781"/>
    <w:rsid w:val="008D192F"/>
    <w:rsid w:val="008D21BB"/>
    <w:rsid w:val="008D2725"/>
    <w:rsid w:val="008D30E4"/>
    <w:rsid w:val="008D32DD"/>
    <w:rsid w:val="008D35C6"/>
    <w:rsid w:val="008D3A02"/>
    <w:rsid w:val="008D3A9D"/>
    <w:rsid w:val="008D4614"/>
    <w:rsid w:val="008D461E"/>
    <w:rsid w:val="008D4731"/>
    <w:rsid w:val="008D47F8"/>
    <w:rsid w:val="008D4894"/>
    <w:rsid w:val="008D4BBF"/>
    <w:rsid w:val="008D4D3B"/>
    <w:rsid w:val="008D4F91"/>
    <w:rsid w:val="008D5413"/>
    <w:rsid w:val="008D543E"/>
    <w:rsid w:val="008D5863"/>
    <w:rsid w:val="008D58CD"/>
    <w:rsid w:val="008D5F25"/>
    <w:rsid w:val="008D6614"/>
    <w:rsid w:val="008D66B3"/>
    <w:rsid w:val="008D6940"/>
    <w:rsid w:val="008D6DED"/>
    <w:rsid w:val="008D72A5"/>
    <w:rsid w:val="008D7515"/>
    <w:rsid w:val="008D752F"/>
    <w:rsid w:val="008D7847"/>
    <w:rsid w:val="008D7AC3"/>
    <w:rsid w:val="008D7E8D"/>
    <w:rsid w:val="008D7F88"/>
    <w:rsid w:val="008E001B"/>
    <w:rsid w:val="008E075F"/>
    <w:rsid w:val="008E099C"/>
    <w:rsid w:val="008E0C05"/>
    <w:rsid w:val="008E106F"/>
    <w:rsid w:val="008E11AC"/>
    <w:rsid w:val="008E12CC"/>
    <w:rsid w:val="008E1AB5"/>
    <w:rsid w:val="008E1AE7"/>
    <w:rsid w:val="008E1C0C"/>
    <w:rsid w:val="008E1C94"/>
    <w:rsid w:val="008E1D96"/>
    <w:rsid w:val="008E2865"/>
    <w:rsid w:val="008E40A1"/>
    <w:rsid w:val="008E41CC"/>
    <w:rsid w:val="008E4A72"/>
    <w:rsid w:val="008E4DB6"/>
    <w:rsid w:val="008E57B0"/>
    <w:rsid w:val="008E5848"/>
    <w:rsid w:val="008E685C"/>
    <w:rsid w:val="008E6A04"/>
    <w:rsid w:val="008E6E63"/>
    <w:rsid w:val="008E722B"/>
    <w:rsid w:val="008E760F"/>
    <w:rsid w:val="008E78A0"/>
    <w:rsid w:val="008E78A7"/>
    <w:rsid w:val="008E78E6"/>
    <w:rsid w:val="008F02BD"/>
    <w:rsid w:val="008F0632"/>
    <w:rsid w:val="008F0864"/>
    <w:rsid w:val="008F0BE4"/>
    <w:rsid w:val="008F1069"/>
    <w:rsid w:val="008F1123"/>
    <w:rsid w:val="008F12CC"/>
    <w:rsid w:val="008F1412"/>
    <w:rsid w:val="008F190D"/>
    <w:rsid w:val="008F1CF5"/>
    <w:rsid w:val="008F2082"/>
    <w:rsid w:val="008F2890"/>
    <w:rsid w:val="008F28C0"/>
    <w:rsid w:val="008F29F3"/>
    <w:rsid w:val="008F2C8E"/>
    <w:rsid w:val="008F3590"/>
    <w:rsid w:val="008F4063"/>
    <w:rsid w:val="008F472E"/>
    <w:rsid w:val="008F4C75"/>
    <w:rsid w:val="008F4D63"/>
    <w:rsid w:val="008F525F"/>
    <w:rsid w:val="008F5273"/>
    <w:rsid w:val="008F5306"/>
    <w:rsid w:val="008F5A62"/>
    <w:rsid w:val="008F5AB7"/>
    <w:rsid w:val="008F5C41"/>
    <w:rsid w:val="008F6056"/>
    <w:rsid w:val="008F6718"/>
    <w:rsid w:val="008F6B81"/>
    <w:rsid w:val="008F6C49"/>
    <w:rsid w:val="008F6E6A"/>
    <w:rsid w:val="008F6F60"/>
    <w:rsid w:val="008F7445"/>
    <w:rsid w:val="008F7750"/>
    <w:rsid w:val="008F7DF1"/>
    <w:rsid w:val="0090043A"/>
    <w:rsid w:val="00901247"/>
    <w:rsid w:val="009019D5"/>
    <w:rsid w:val="00901D6B"/>
    <w:rsid w:val="00902276"/>
    <w:rsid w:val="009024E9"/>
    <w:rsid w:val="0090293A"/>
    <w:rsid w:val="00902BCF"/>
    <w:rsid w:val="0090345D"/>
    <w:rsid w:val="00903934"/>
    <w:rsid w:val="00903969"/>
    <w:rsid w:val="00903FED"/>
    <w:rsid w:val="009042C0"/>
    <w:rsid w:val="009047F6"/>
    <w:rsid w:val="00905583"/>
    <w:rsid w:val="00905811"/>
    <w:rsid w:val="00905DB6"/>
    <w:rsid w:val="00905DB8"/>
    <w:rsid w:val="009061F6"/>
    <w:rsid w:val="00906253"/>
    <w:rsid w:val="00906371"/>
    <w:rsid w:val="00906587"/>
    <w:rsid w:val="00906691"/>
    <w:rsid w:val="00907482"/>
    <w:rsid w:val="00907B73"/>
    <w:rsid w:val="00907F4B"/>
    <w:rsid w:val="0091003D"/>
    <w:rsid w:val="009100B6"/>
    <w:rsid w:val="009100CA"/>
    <w:rsid w:val="00910486"/>
    <w:rsid w:val="0091054C"/>
    <w:rsid w:val="00910D85"/>
    <w:rsid w:val="0091116B"/>
    <w:rsid w:val="00911A43"/>
    <w:rsid w:val="00911D95"/>
    <w:rsid w:val="00911FB7"/>
    <w:rsid w:val="0091203B"/>
    <w:rsid w:val="0091220D"/>
    <w:rsid w:val="00912823"/>
    <w:rsid w:val="00913405"/>
    <w:rsid w:val="009135BA"/>
    <w:rsid w:val="00913864"/>
    <w:rsid w:val="009138E5"/>
    <w:rsid w:val="00913B0B"/>
    <w:rsid w:val="00914411"/>
    <w:rsid w:val="00914677"/>
    <w:rsid w:val="00914ED0"/>
    <w:rsid w:val="00914EE2"/>
    <w:rsid w:val="00915390"/>
    <w:rsid w:val="009153F3"/>
    <w:rsid w:val="00916455"/>
    <w:rsid w:val="00916554"/>
    <w:rsid w:val="009168EA"/>
    <w:rsid w:val="00916910"/>
    <w:rsid w:val="00916CA0"/>
    <w:rsid w:val="009171E3"/>
    <w:rsid w:val="00917247"/>
    <w:rsid w:val="00917980"/>
    <w:rsid w:val="00917AB8"/>
    <w:rsid w:val="00917D22"/>
    <w:rsid w:val="00917E0C"/>
    <w:rsid w:val="00917F1E"/>
    <w:rsid w:val="00920406"/>
    <w:rsid w:val="0092041C"/>
    <w:rsid w:val="00920438"/>
    <w:rsid w:val="00920E8F"/>
    <w:rsid w:val="00920FE3"/>
    <w:rsid w:val="00920FFF"/>
    <w:rsid w:val="00921015"/>
    <w:rsid w:val="00921348"/>
    <w:rsid w:val="00921384"/>
    <w:rsid w:val="00921487"/>
    <w:rsid w:val="00921655"/>
    <w:rsid w:val="00921CF5"/>
    <w:rsid w:val="00921DF4"/>
    <w:rsid w:val="00921E43"/>
    <w:rsid w:val="00921FD3"/>
    <w:rsid w:val="009225DF"/>
    <w:rsid w:val="00922CC9"/>
    <w:rsid w:val="00922D05"/>
    <w:rsid w:val="00922F49"/>
    <w:rsid w:val="009232B0"/>
    <w:rsid w:val="009236FA"/>
    <w:rsid w:val="009239AB"/>
    <w:rsid w:val="00924343"/>
    <w:rsid w:val="009244E8"/>
    <w:rsid w:val="009246D1"/>
    <w:rsid w:val="0092472B"/>
    <w:rsid w:val="00924963"/>
    <w:rsid w:val="00925667"/>
    <w:rsid w:val="00925894"/>
    <w:rsid w:val="00925D0E"/>
    <w:rsid w:val="00926242"/>
    <w:rsid w:val="0092687D"/>
    <w:rsid w:val="00926BE2"/>
    <w:rsid w:val="00927489"/>
    <w:rsid w:val="0092791C"/>
    <w:rsid w:val="00927981"/>
    <w:rsid w:val="00927B96"/>
    <w:rsid w:val="00927CCF"/>
    <w:rsid w:val="0093015B"/>
    <w:rsid w:val="00930705"/>
    <w:rsid w:val="00930B4A"/>
    <w:rsid w:val="00930F5D"/>
    <w:rsid w:val="0093170B"/>
    <w:rsid w:val="009318B8"/>
    <w:rsid w:val="00931BAB"/>
    <w:rsid w:val="00931E82"/>
    <w:rsid w:val="00931FEE"/>
    <w:rsid w:val="0093200B"/>
    <w:rsid w:val="0093236D"/>
    <w:rsid w:val="00932615"/>
    <w:rsid w:val="0093287F"/>
    <w:rsid w:val="00932D8C"/>
    <w:rsid w:val="00932F6B"/>
    <w:rsid w:val="00932FAA"/>
    <w:rsid w:val="00933088"/>
    <w:rsid w:val="0093349D"/>
    <w:rsid w:val="00933747"/>
    <w:rsid w:val="009337F9"/>
    <w:rsid w:val="0093408E"/>
    <w:rsid w:val="009343C5"/>
    <w:rsid w:val="0093549E"/>
    <w:rsid w:val="009354F8"/>
    <w:rsid w:val="00935715"/>
    <w:rsid w:val="00935F4B"/>
    <w:rsid w:val="00936119"/>
    <w:rsid w:val="009361B4"/>
    <w:rsid w:val="009362E8"/>
    <w:rsid w:val="0093670C"/>
    <w:rsid w:val="00936D0D"/>
    <w:rsid w:val="00937559"/>
    <w:rsid w:val="00940EC2"/>
    <w:rsid w:val="00941410"/>
    <w:rsid w:val="00941B4D"/>
    <w:rsid w:val="00942060"/>
    <w:rsid w:val="0094220A"/>
    <w:rsid w:val="0094232F"/>
    <w:rsid w:val="00942C1E"/>
    <w:rsid w:val="00942F2E"/>
    <w:rsid w:val="00942F72"/>
    <w:rsid w:val="009439CB"/>
    <w:rsid w:val="009445CB"/>
    <w:rsid w:val="009446E6"/>
    <w:rsid w:val="00944BEB"/>
    <w:rsid w:val="00944D7F"/>
    <w:rsid w:val="00944F24"/>
    <w:rsid w:val="00945A15"/>
    <w:rsid w:val="00945ADA"/>
    <w:rsid w:val="00945AFC"/>
    <w:rsid w:val="00945E88"/>
    <w:rsid w:val="009461EA"/>
    <w:rsid w:val="00946B6A"/>
    <w:rsid w:val="00946BB5"/>
    <w:rsid w:val="009479AE"/>
    <w:rsid w:val="00950007"/>
    <w:rsid w:val="009500D7"/>
    <w:rsid w:val="0095013F"/>
    <w:rsid w:val="00950273"/>
    <w:rsid w:val="009503A5"/>
    <w:rsid w:val="00950E63"/>
    <w:rsid w:val="00951101"/>
    <w:rsid w:val="009512B6"/>
    <w:rsid w:val="009512BD"/>
    <w:rsid w:val="009512D1"/>
    <w:rsid w:val="00951320"/>
    <w:rsid w:val="009514D6"/>
    <w:rsid w:val="00951729"/>
    <w:rsid w:val="009521CC"/>
    <w:rsid w:val="0095297C"/>
    <w:rsid w:val="00952A83"/>
    <w:rsid w:val="00952AD3"/>
    <w:rsid w:val="00952C90"/>
    <w:rsid w:val="00952D24"/>
    <w:rsid w:val="00952F98"/>
    <w:rsid w:val="00953400"/>
    <w:rsid w:val="009536E9"/>
    <w:rsid w:val="00953937"/>
    <w:rsid w:val="00953A62"/>
    <w:rsid w:val="00953A90"/>
    <w:rsid w:val="00953B91"/>
    <w:rsid w:val="0095414B"/>
    <w:rsid w:val="009543FD"/>
    <w:rsid w:val="009547A4"/>
    <w:rsid w:val="00954F0C"/>
    <w:rsid w:val="0095536E"/>
    <w:rsid w:val="00955445"/>
    <w:rsid w:val="00955890"/>
    <w:rsid w:val="00955DEC"/>
    <w:rsid w:val="00955F95"/>
    <w:rsid w:val="0095611E"/>
    <w:rsid w:val="009562C4"/>
    <w:rsid w:val="00956D78"/>
    <w:rsid w:val="0095705B"/>
    <w:rsid w:val="00957767"/>
    <w:rsid w:val="009578E6"/>
    <w:rsid w:val="00957919"/>
    <w:rsid w:val="00957F10"/>
    <w:rsid w:val="00960413"/>
    <w:rsid w:val="00960947"/>
    <w:rsid w:val="009611EE"/>
    <w:rsid w:val="00961707"/>
    <w:rsid w:val="009619C4"/>
    <w:rsid w:val="00961A0F"/>
    <w:rsid w:val="00961D9D"/>
    <w:rsid w:val="00961ED2"/>
    <w:rsid w:val="00961F84"/>
    <w:rsid w:val="00961F95"/>
    <w:rsid w:val="00962364"/>
    <w:rsid w:val="00962519"/>
    <w:rsid w:val="00962540"/>
    <w:rsid w:val="009626A5"/>
    <w:rsid w:val="00962776"/>
    <w:rsid w:val="00963322"/>
    <w:rsid w:val="00963636"/>
    <w:rsid w:val="00963736"/>
    <w:rsid w:val="00963B72"/>
    <w:rsid w:val="00963EAE"/>
    <w:rsid w:val="009643A5"/>
    <w:rsid w:val="00964635"/>
    <w:rsid w:val="00964A6C"/>
    <w:rsid w:val="00964CCA"/>
    <w:rsid w:val="00964CE1"/>
    <w:rsid w:val="009652D2"/>
    <w:rsid w:val="009653E5"/>
    <w:rsid w:val="00965795"/>
    <w:rsid w:val="00965A82"/>
    <w:rsid w:val="00965DE1"/>
    <w:rsid w:val="0096630F"/>
    <w:rsid w:val="009663EC"/>
    <w:rsid w:val="00966889"/>
    <w:rsid w:val="00966ADC"/>
    <w:rsid w:val="00966BCC"/>
    <w:rsid w:val="00966D98"/>
    <w:rsid w:val="00967BBE"/>
    <w:rsid w:val="00967D53"/>
    <w:rsid w:val="009701B9"/>
    <w:rsid w:val="0097055A"/>
    <w:rsid w:val="00970926"/>
    <w:rsid w:val="00970D05"/>
    <w:rsid w:val="00970D3D"/>
    <w:rsid w:val="009719BE"/>
    <w:rsid w:val="00971F7A"/>
    <w:rsid w:val="009721FC"/>
    <w:rsid w:val="00972751"/>
    <w:rsid w:val="00972D48"/>
    <w:rsid w:val="00972E40"/>
    <w:rsid w:val="009732B8"/>
    <w:rsid w:val="0097331C"/>
    <w:rsid w:val="009734AC"/>
    <w:rsid w:val="00973578"/>
    <w:rsid w:val="0097361D"/>
    <w:rsid w:val="009739BF"/>
    <w:rsid w:val="00974415"/>
    <w:rsid w:val="009744D9"/>
    <w:rsid w:val="009745CD"/>
    <w:rsid w:val="009746CD"/>
    <w:rsid w:val="00974CBA"/>
    <w:rsid w:val="00974F42"/>
    <w:rsid w:val="00975124"/>
    <w:rsid w:val="00975635"/>
    <w:rsid w:val="00975A59"/>
    <w:rsid w:val="00975F57"/>
    <w:rsid w:val="00976152"/>
    <w:rsid w:val="0097624A"/>
    <w:rsid w:val="00976B95"/>
    <w:rsid w:val="009802EF"/>
    <w:rsid w:val="009804B3"/>
    <w:rsid w:val="0098052B"/>
    <w:rsid w:val="00981377"/>
    <w:rsid w:val="0098140F"/>
    <w:rsid w:val="00981553"/>
    <w:rsid w:val="00981785"/>
    <w:rsid w:val="00981B72"/>
    <w:rsid w:val="0098230F"/>
    <w:rsid w:val="009825A7"/>
    <w:rsid w:val="00982867"/>
    <w:rsid w:val="0098293E"/>
    <w:rsid w:val="00982B8D"/>
    <w:rsid w:val="00982FF9"/>
    <w:rsid w:val="00983C4B"/>
    <w:rsid w:val="00983C51"/>
    <w:rsid w:val="00983D14"/>
    <w:rsid w:val="00983F25"/>
    <w:rsid w:val="00984032"/>
    <w:rsid w:val="0098453A"/>
    <w:rsid w:val="009846F0"/>
    <w:rsid w:val="00984B54"/>
    <w:rsid w:val="0098503E"/>
    <w:rsid w:val="009856C8"/>
    <w:rsid w:val="00986BA4"/>
    <w:rsid w:val="00986E01"/>
    <w:rsid w:val="00987162"/>
    <w:rsid w:val="00987165"/>
    <w:rsid w:val="0098742C"/>
    <w:rsid w:val="0098777A"/>
    <w:rsid w:val="0099026E"/>
    <w:rsid w:val="00990519"/>
    <w:rsid w:val="00991C26"/>
    <w:rsid w:val="00991E48"/>
    <w:rsid w:val="00991E59"/>
    <w:rsid w:val="0099223A"/>
    <w:rsid w:val="0099241E"/>
    <w:rsid w:val="00992764"/>
    <w:rsid w:val="00992BF0"/>
    <w:rsid w:val="00992F23"/>
    <w:rsid w:val="00992F33"/>
    <w:rsid w:val="00992F7A"/>
    <w:rsid w:val="00993391"/>
    <w:rsid w:val="009934AB"/>
    <w:rsid w:val="0099352B"/>
    <w:rsid w:val="00993563"/>
    <w:rsid w:val="00993754"/>
    <w:rsid w:val="00993830"/>
    <w:rsid w:val="009938B9"/>
    <w:rsid w:val="009939BB"/>
    <w:rsid w:val="009947DE"/>
    <w:rsid w:val="00994EEB"/>
    <w:rsid w:val="0099537F"/>
    <w:rsid w:val="00995C1F"/>
    <w:rsid w:val="00996109"/>
    <w:rsid w:val="009961E1"/>
    <w:rsid w:val="0099632A"/>
    <w:rsid w:val="009967CA"/>
    <w:rsid w:val="009969F1"/>
    <w:rsid w:val="00996B42"/>
    <w:rsid w:val="0099763D"/>
    <w:rsid w:val="009976CD"/>
    <w:rsid w:val="00997891"/>
    <w:rsid w:val="00997D8A"/>
    <w:rsid w:val="00997DA5"/>
    <w:rsid w:val="009A014A"/>
    <w:rsid w:val="009A09E5"/>
    <w:rsid w:val="009A0AC0"/>
    <w:rsid w:val="009A0CBE"/>
    <w:rsid w:val="009A14CC"/>
    <w:rsid w:val="009A1AC1"/>
    <w:rsid w:val="009A1BF9"/>
    <w:rsid w:val="009A2CFF"/>
    <w:rsid w:val="009A2E48"/>
    <w:rsid w:val="009A2F9F"/>
    <w:rsid w:val="009A3046"/>
    <w:rsid w:val="009A319B"/>
    <w:rsid w:val="009A3352"/>
    <w:rsid w:val="009A3703"/>
    <w:rsid w:val="009A418B"/>
    <w:rsid w:val="009A42BF"/>
    <w:rsid w:val="009A4E39"/>
    <w:rsid w:val="009A4ECF"/>
    <w:rsid w:val="009A4F39"/>
    <w:rsid w:val="009A5769"/>
    <w:rsid w:val="009A5937"/>
    <w:rsid w:val="009A5CEB"/>
    <w:rsid w:val="009A5F0E"/>
    <w:rsid w:val="009A6017"/>
    <w:rsid w:val="009A60E2"/>
    <w:rsid w:val="009A6201"/>
    <w:rsid w:val="009A6E5C"/>
    <w:rsid w:val="009A6F61"/>
    <w:rsid w:val="009A70FF"/>
    <w:rsid w:val="009A72EF"/>
    <w:rsid w:val="009A73DD"/>
    <w:rsid w:val="009A7978"/>
    <w:rsid w:val="009A7B46"/>
    <w:rsid w:val="009A7C13"/>
    <w:rsid w:val="009B04A0"/>
    <w:rsid w:val="009B0B36"/>
    <w:rsid w:val="009B0D31"/>
    <w:rsid w:val="009B0E77"/>
    <w:rsid w:val="009B0F1E"/>
    <w:rsid w:val="009B1263"/>
    <w:rsid w:val="009B15D0"/>
    <w:rsid w:val="009B200C"/>
    <w:rsid w:val="009B2FFE"/>
    <w:rsid w:val="009B31FC"/>
    <w:rsid w:val="009B363D"/>
    <w:rsid w:val="009B38D4"/>
    <w:rsid w:val="009B3E3A"/>
    <w:rsid w:val="009B42FD"/>
    <w:rsid w:val="009B4AB0"/>
    <w:rsid w:val="009B5017"/>
    <w:rsid w:val="009B55BE"/>
    <w:rsid w:val="009B5662"/>
    <w:rsid w:val="009B6260"/>
    <w:rsid w:val="009B6B43"/>
    <w:rsid w:val="009B6E2A"/>
    <w:rsid w:val="009B7219"/>
    <w:rsid w:val="009B72BE"/>
    <w:rsid w:val="009B7531"/>
    <w:rsid w:val="009B7B8A"/>
    <w:rsid w:val="009B7C80"/>
    <w:rsid w:val="009B7D8A"/>
    <w:rsid w:val="009B7DF9"/>
    <w:rsid w:val="009C0E52"/>
    <w:rsid w:val="009C130E"/>
    <w:rsid w:val="009C1581"/>
    <w:rsid w:val="009C1B3D"/>
    <w:rsid w:val="009C1BAB"/>
    <w:rsid w:val="009C1CA4"/>
    <w:rsid w:val="009C213E"/>
    <w:rsid w:val="009C236C"/>
    <w:rsid w:val="009C3526"/>
    <w:rsid w:val="009C362A"/>
    <w:rsid w:val="009C4040"/>
    <w:rsid w:val="009C430D"/>
    <w:rsid w:val="009C4576"/>
    <w:rsid w:val="009C4613"/>
    <w:rsid w:val="009C4FBC"/>
    <w:rsid w:val="009C5064"/>
    <w:rsid w:val="009C508C"/>
    <w:rsid w:val="009C524D"/>
    <w:rsid w:val="009C580C"/>
    <w:rsid w:val="009C5B1C"/>
    <w:rsid w:val="009C5B9C"/>
    <w:rsid w:val="009C5D5D"/>
    <w:rsid w:val="009C629A"/>
    <w:rsid w:val="009C641D"/>
    <w:rsid w:val="009C6559"/>
    <w:rsid w:val="009C65F1"/>
    <w:rsid w:val="009C66CF"/>
    <w:rsid w:val="009C6837"/>
    <w:rsid w:val="009C6B11"/>
    <w:rsid w:val="009C71F8"/>
    <w:rsid w:val="009C7C0B"/>
    <w:rsid w:val="009C7E5F"/>
    <w:rsid w:val="009D0247"/>
    <w:rsid w:val="009D0669"/>
    <w:rsid w:val="009D0946"/>
    <w:rsid w:val="009D0C94"/>
    <w:rsid w:val="009D143D"/>
    <w:rsid w:val="009D182B"/>
    <w:rsid w:val="009D185A"/>
    <w:rsid w:val="009D18F3"/>
    <w:rsid w:val="009D222B"/>
    <w:rsid w:val="009D22FC"/>
    <w:rsid w:val="009D254E"/>
    <w:rsid w:val="009D2712"/>
    <w:rsid w:val="009D273D"/>
    <w:rsid w:val="009D27BE"/>
    <w:rsid w:val="009D29D7"/>
    <w:rsid w:val="009D2E9B"/>
    <w:rsid w:val="009D3156"/>
    <w:rsid w:val="009D352C"/>
    <w:rsid w:val="009D3563"/>
    <w:rsid w:val="009D3D7D"/>
    <w:rsid w:val="009D4166"/>
    <w:rsid w:val="009D41F9"/>
    <w:rsid w:val="009D42A1"/>
    <w:rsid w:val="009D4477"/>
    <w:rsid w:val="009D488B"/>
    <w:rsid w:val="009D4AA3"/>
    <w:rsid w:val="009D5139"/>
    <w:rsid w:val="009D52C8"/>
    <w:rsid w:val="009D53F3"/>
    <w:rsid w:val="009D60CD"/>
    <w:rsid w:val="009D61E6"/>
    <w:rsid w:val="009D62BE"/>
    <w:rsid w:val="009D689E"/>
    <w:rsid w:val="009D6A1E"/>
    <w:rsid w:val="009D6AA3"/>
    <w:rsid w:val="009D6E2C"/>
    <w:rsid w:val="009D708E"/>
    <w:rsid w:val="009D731F"/>
    <w:rsid w:val="009D767B"/>
    <w:rsid w:val="009D7870"/>
    <w:rsid w:val="009D7962"/>
    <w:rsid w:val="009D7C5F"/>
    <w:rsid w:val="009D7F63"/>
    <w:rsid w:val="009E012D"/>
    <w:rsid w:val="009E01EC"/>
    <w:rsid w:val="009E0425"/>
    <w:rsid w:val="009E07A0"/>
    <w:rsid w:val="009E0D3A"/>
    <w:rsid w:val="009E0ED4"/>
    <w:rsid w:val="009E1002"/>
    <w:rsid w:val="009E16DE"/>
    <w:rsid w:val="009E19A1"/>
    <w:rsid w:val="009E1EBC"/>
    <w:rsid w:val="009E214F"/>
    <w:rsid w:val="009E2886"/>
    <w:rsid w:val="009E2907"/>
    <w:rsid w:val="009E2B31"/>
    <w:rsid w:val="009E2F89"/>
    <w:rsid w:val="009E30B0"/>
    <w:rsid w:val="009E3338"/>
    <w:rsid w:val="009E3636"/>
    <w:rsid w:val="009E3824"/>
    <w:rsid w:val="009E3914"/>
    <w:rsid w:val="009E39AC"/>
    <w:rsid w:val="009E39C4"/>
    <w:rsid w:val="009E3A15"/>
    <w:rsid w:val="009E3C60"/>
    <w:rsid w:val="009E456C"/>
    <w:rsid w:val="009E47BC"/>
    <w:rsid w:val="009E47C4"/>
    <w:rsid w:val="009E4AC9"/>
    <w:rsid w:val="009E4E38"/>
    <w:rsid w:val="009E5083"/>
    <w:rsid w:val="009E5449"/>
    <w:rsid w:val="009E55AC"/>
    <w:rsid w:val="009E5977"/>
    <w:rsid w:val="009E5F16"/>
    <w:rsid w:val="009E6061"/>
    <w:rsid w:val="009E6686"/>
    <w:rsid w:val="009E683A"/>
    <w:rsid w:val="009E6B70"/>
    <w:rsid w:val="009E74FF"/>
    <w:rsid w:val="009E75B2"/>
    <w:rsid w:val="009E7660"/>
    <w:rsid w:val="009E7695"/>
    <w:rsid w:val="009E7CF5"/>
    <w:rsid w:val="009E7EC3"/>
    <w:rsid w:val="009E7FB6"/>
    <w:rsid w:val="009F0C50"/>
    <w:rsid w:val="009F0E92"/>
    <w:rsid w:val="009F1857"/>
    <w:rsid w:val="009F1B39"/>
    <w:rsid w:val="009F2B34"/>
    <w:rsid w:val="009F2B4B"/>
    <w:rsid w:val="009F2D93"/>
    <w:rsid w:val="009F2FC5"/>
    <w:rsid w:val="009F39AF"/>
    <w:rsid w:val="009F3BEB"/>
    <w:rsid w:val="009F3FDE"/>
    <w:rsid w:val="009F4398"/>
    <w:rsid w:val="009F45D8"/>
    <w:rsid w:val="009F4664"/>
    <w:rsid w:val="009F4A32"/>
    <w:rsid w:val="009F4B8B"/>
    <w:rsid w:val="009F4F02"/>
    <w:rsid w:val="009F549D"/>
    <w:rsid w:val="009F552E"/>
    <w:rsid w:val="009F5590"/>
    <w:rsid w:val="009F5653"/>
    <w:rsid w:val="009F568C"/>
    <w:rsid w:val="009F569A"/>
    <w:rsid w:val="009F5A90"/>
    <w:rsid w:val="009F5B3A"/>
    <w:rsid w:val="009F642C"/>
    <w:rsid w:val="009F6CCE"/>
    <w:rsid w:val="009F73F3"/>
    <w:rsid w:val="009F75E1"/>
    <w:rsid w:val="009F7921"/>
    <w:rsid w:val="009F79B6"/>
    <w:rsid w:val="009F7A2D"/>
    <w:rsid w:val="009F7BFE"/>
    <w:rsid w:val="00A0039E"/>
    <w:rsid w:val="00A003B4"/>
    <w:rsid w:val="00A005C5"/>
    <w:rsid w:val="00A00A3F"/>
    <w:rsid w:val="00A00A58"/>
    <w:rsid w:val="00A00EB5"/>
    <w:rsid w:val="00A012A2"/>
    <w:rsid w:val="00A019C8"/>
    <w:rsid w:val="00A01A60"/>
    <w:rsid w:val="00A01B3B"/>
    <w:rsid w:val="00A01B90"/>
    <w:rsid w:val="00A021F8"/>
    <w:rsid w:val="00A0248C"/>
    <w:rsid w:val="00A02970"/>
    <w:rsid w:val="00A02BBF"/>
    <w:rsid w:val="00A02CCC"/>
    <w:rsid w:val="00A02E1F"/>
    <w:rsid w:val="00A03192"/>
    <w:rsid w:val="00A036D1"/>
    <w:rsid w:val="00A03B80"/>
    <w:rsid w:val="00A042BA"/>
    <w:rsid w:val="00A04429"/>
    <w:rsid w:val="00A045CA"/>
    <w:rsid w:val="00A04BDC"/>
    <w:rsid w:val="00A0591F"/>
    <w:rsid w:val="00A05CE4"/>
    <w:rsid w:val="00A05CE8"/>
    <w:rsid w:val="00A0661E"/>
    <w:rsid w:val="00A0702C"/>
    <w:rsid w:val="00A07140"/>
    <w:rsid w:val="00A07540"/>
    <w:rsid w:val="00A075C8"/>
    <w:rsid w:val="00A0780C"/>
    <w:rsid w:val="00A07DA5"/>
    <w:rsid w:val="00A10669"/>
    <w:rsid w:val="00A10DDA"/>
    <w:rsid w:val="00A116F8"/>
    <w:rsid w:val="00A1235B"/>
    <w:rsid w:val="00A126E7"/>
    <w:rsid w:val="00A12746"/>
    <w:rsid w:val="00A12885"/>
    <w:rsid w:val="00A1303E"/>
    <w:rsid w:val="00A136BC"/>
    <w:rsid w:val="00A1376A"/>
    <w:rsid w:val="00A13779"/>
    <w:rsid w:val="00A141E0"/>
    <w:rsid w:val="00A1470C"/>
    <w:rsid w:val="00A1508B"/>
    <w:rsid w:val="00A151D4"/>
    <w:rsid w:val="00A151DF"/>
    <w:rsid w:val="00A1523F"/>
    <w:rsid w:val="00A1539A"/>
    <w:rsid w:val="00A15441"/>
    <w:rsid w:val="00A156A0"/>
    <w:rsid w:val="00A156BD"/>
    <w:rsid w:val="00A15CBA"/>
    <w:rsid w:val="00A1602C"/>
    <w:rsid w:val="00A162B2"/>
    <w:rsid w:val="00A16680"/>
    <w:rsid w:val="00A1688B"/>
    <w:rsid w:val="00A169BA"/>
    <w:rsid w:val="00A16BB7"/>
    <w:rsid w:val="00A16C19"/>
    <w:rsid w:val="00A16C4E"/>
    <w:rsid w:val="00A1721F"/>
    <w:rsid w:val="00A17279"/>
    <w:rsid w:val="00A17CAD"/>
    <w:rsid w:val="00A20188"/>
    <w:rsid w:val="00A201F5"/>
    <w:rsid w:val="00A2026C"/>
    <w:rsid w:val="00A202C1"/>
    <w:rsid w:val="00A20822"/>
    <w:rsid w:val="00A2088D"/>
    <w:rsid w:val="00A20B68"/>
    <w:rsid w:val="00A20CBA"/>
    <w:rsid w:val="00A20EDF"/>
    <w:rsid w:val="00A20F18"/>
    <w:rsid w:val="00A2100E"/>
    <w:rsid w:val="00A2150C"/>
    <w:rsid w:val="00A216E2"/>
    <w:rsid w:val="00A22271"/>
    <w:rsid w:val="00A22332"/>
    <w:rsid w:val="00A22542"/>
    <w:rsid w:val="00A226C5"/>
    <w:rsid w:val="00A227B3"/>
    <w:rsid w:val="00A22848"/>
    <w:rsid w:val="00A228DF"/>
    <w:rsid w:val="00A22F4A"/>
    <w:rsid w:val="00A23222"/>
    <w:rsid w:val="00A23414"/>
    <w:rsid w:val="00A23491"/>
    <w:rsid w:val="00A239F0"/>
    <w:rsid w:val="00A24226"/>
    <w:rsid w:val="00A245EA"/>
    <w:rsid w:val="00A24C2E"/>
    <w:rsid w:val="00A2512F"/>
    <w:rsid w:val="00A25354"/>
    <w:rsid w:val="00A254E1"/>
    <w:rsid w:val="00A261E2"/>
    <w:rsid w:val="00A26486"/>
    <w:rsid w:val="00A26CA1"/>
    <w:rsid w:val="00A26D90"/>
    <w:rsid w:val="00A27279"/>
    <w:rsid w:val="00A2735A"/>
    <w:rsid w:val="00A27596"/>
    <w:rsid w:val="00A277B7"/>
    <w:rsid w:val="00A27FCF"/>
    <w:rsid w:val="00A303A9"/>
    <w:rsid w:val="00A304E7"/>
    <w:rsid w:val="00A30745"/>
    <w:rsid w:val="00A308D7"/>
    <w:rsid w:val="00A30AF9"/>
    <w:rsid w:val="00A30F1E"/>
    <w:rsid w:val="00A311A9"/>
    <w:rsid w:val="00A314C6"/>
    <w:rsid w:val="00A31683"/>
    <w:rsid w:val="00A318B9"/>
    <w:rsid w:val="00A31B26"/>
    <w:rsid w:val="00A31D2B"/>
    <w:rsid w:val="00A31DD7"/>
    <w:rsid w:val="00A31F6A"/>
    <w:rsid w:val="00A32566"/>
    <w:rsid w:val="00A32A57"/>
    <w:rsid w:val="00A32B56"/>
    <w:rsid w:val="00A32BAF"/>
    <w:rsid w:val="00A332CC"/>
    <w:rsid w:val="00A3351A"/>
    <w:rsid w:val="00A33DB6"/>
    <w:rsid w:val="00A33EB3"/>
    <w:rsid w:val="00A3411E"/>
    <w:rsid w:val="00A341AF"/>
    <w:rsid w:val="00A34648"/>
    <w:rsid w:val="00A34734"/>
    <w:rsid w:val="00A348A7"/>
    <w:rsid w:val="00A34CB1"/>
    <w:rsid w:val="00A34DC8"/>
    <w:rsid w:val="00A34DFE"/>
    <w:rsid w:val="00A35079"/>
    <w:rsid w:val="00A350A4"/>
    <w:rsid w:val="00A3517F"/>
    <w:rsid w:val="00A35341"/>
    <w:rsid w:val="00A360CE"/>
    <w:rsid w:val="00A36447"/>
    <w:rsid w:val="00A36B87"/>
    <w:rsid w:val="00A371B5"/>
    <w:rsid w:val="00A373FD"/>
    <w:rsid w:val="00A3775B"/>
    <w:rsid w:val="00A37D45"/>
    <w:rsid w:val="00A37F2D"/>
    <w:rsid w:val="00A40328"/>
    <w:rsid w:val="00A40499"/>
    <w:rsid w:val="00A408B4"/>
    <w:rsid w:val="00A40D88"/>
    <w:rsid w:val="00A40E23"/>
    <w:rsid w:val="00A40ED0"/>
    <w:rsid w:val="00A414EF"/>
    <w:rsid w:val="00A414F8"/>
    <w:rsid w:val="00A415C3"/>
    <w:rsid w:val="00A41820"/>
    <w:rsid w:val="00A41A99"/>
    <w:rsid w:val="00A41E44"/>
    <w:rsid w:val="00A420BF"/>
    <w:rsid w:val="00A42F90"/>
    <w:rsid w:val="00A431D3"/>
    <w:rsid w:val="00A43637"/>
    <w:rsid w:val="00A4380F"/>
    <w:rsid w:val="00A43C42"/>
    <w:rsid w:val="00A43D2C"/>
    <w:rsid w:val="00A44355"/>
    <w:rsid w:val="00A4478E"/>
    <w:rsid w:val="00A4495E"/>
    <w:rsid w:val="00A44AA0"/>
    <w:rsid w:val="00A44E35"/>
    <w:rsid w:val="00A44ED4"/>
    <w:rsid w:val="00A44EEB"/>
    <w:rsid w:val="00A45273"/>
    <w:rsid w:val="00A4540B"/>
    <w:rsid w:val="00A45592"/>
    <w:rsid w:val="00A45884"/>
    <w:rsid w:val="00A45A56"/>
    <w:rsid w:val="00A45F03"/>
    <w:rsid w:val="00A4613C"/>
    <w:rsid w:val="00A46775"/>
    <w:rsid w:val="00A4710B"/>
    <w:rsid w:val="00A47388"/>
    <w:rsid w:val="00A47809"/>
    <w:rsid w:val="00A50583"/>
    <w:rsid w:val="00A50763"/>
    <w:rsid w:val="00A50ADD"/>
    <w:rsid w:val="00A50B90"/>
    <w:rsid w:val="00A50BB4"/>
    <w:rsid w:val="00A50C38"/>
    <w:rsid w:val="00A50C8A"/>
    <w:rsid w:val="00A50DBB"/>
    <w:rsid w:val="00A51128"/>
    <w:rsid w:val="00A5151A"/>
    <w:rsid w:val="00A51522"/>
    <w:rsid w:val="00A51D0A"/>
    <w:rsid w:val="00A51D14"/>
    <w:rsid w:val="00A51E43"/>
    <w:rsid w:val="00A52456"/>
    <w:rsid w:val="00A5259F"/>
    <w:rsid w:val="00A52787"/>
    <w:rsid w:val="00A52982"/>
    <w:rsid w:val="00A529CF"/>
    <w:rsid w:val="00A52EAF"/>
    <w:rsid w:val="00A5324E"/>
    <w:rsid w:val="00A53535"/>
    <w:rsid w:val="00A5372D"/>
    <w:rsid w:val="00A53888"/>
    <w:rsid w:val="00A53D2E"/>
    <w:rsid w:val="00A53D34"/>
    <w:rsid w:val="00A542BA"/>
    <w:rsid w:val="00A54454"/>
    <w:rsid w:val="00A54554"/>
    <w:rsid w:val="00A5485D"/>
    <w:rsid w:val="00A54AE9"/>
    <w:rsid w:val="00A54B4D"/>
    <w:rsid w:val="00A54D9B"/>
    <w:rsid w:val="00A552E2"/>
    <w:rsid w:val="00A55495"/>
    <w:rsid w:val="00A55610"/>
    <w:rsid w:val="00A556D8"/>
    <w:rsid w:val="00A55771"/>
    <w:rsid w:val="00A557A9"/>
    <w:rsid w:val="00A5593D"/>
    <w:rsid w:val="00A55AC0"/>
    <w:rsid w:val="00A55E16"/>
    <w:rsid w:val="00A55FDF"/>
    <w:rsid w:val="00A560D6"/>
    <w:rsid w:val="00A561F4"/>
    <w:rsid w:val="00A5639A"/>
    <w:rsid w:val="00A566C5"/>
    <w:rsid w:val="00A5674E"/>
    <w:rsid w:val="00A57176"/>
    <w:rsid w:val="00A57B7D"/>
    <w:rsid w:val="00A57BD2"/>
    <w:rsid w:val="00A57CD9"/>
    <w:rsid w:val="00A57D5E"/>
    <w:rsid w:val="00A60091"/>
    <w:rsid w:val="00A6012F"/>
    <w:rsid w:val="00A603B6"/>
    <w:rsid w:val="00A6085B"/>
    <w:rsid w:val="00A60976"/>
    <w:rsid w:val="00A60BA2"/>
    <w:rsid w:val="00A611C5"/>
    <w:rsid w:val="00A614B0"/>
    <w:rsid w:val="00A61519"/>
    <w:rsid w:val="00A619B6"/>
    <w:rsid w:val="00A61ABD"/>
    <w:rsid w:val="00A61D65"/>
    <w:rsid w:val="00A61E67"/>
    <w:rsid w:val="00A61F46"/>
    <w:rsid w:val="00A62C3D"/>
    <w:rsid w:val="00A62E4B"/>
    <w:rsid w:val="00A632E6"/>
    <w:rsid w:val="00A6342A"/>
    <w:rsid w:val="00A6366E"/>
    <w:rsid w:val="00A637BC"/>
    <w:rsid w:val="00A63A2B"/>
    <w:rsid w:val="00A63F22"/>
    <w:rsid w:val="00A643BB"/>
    <w:rsid w:val="00A6496A"/>
    <w:rsid w:val="00A64B50"/>
    <w:rsid w:val="00A64F5F"/>
    <w:rsid w:val="00A64FB7"/>
    <w:rsid w:val="00A650B5"/>
    <w:rsid w:val="00A65500"/>
    <w:rsid w:val="00A659E7"/>
    <w:rsid w:val="00A659F3"/>
    <w:rsid w:val="00A65B89"/>
    <w:rsid w:val="00A65FAA"/>
    <w:rsid w:val="00A66031"/>
    <w:rsid w:val="00A664DF"/>
    <w:rsid w:val="00A66779"/>
    <w:rsid w:val="00A66E1F"/>
    <w:rsid w:val="00A67391"/>
    <w:rsid w:val="00A673C9"/>
    <w:rsid w:val="00A677E6"/>
    <w:rsid w:val="00A678F7"/>
    <w:rsid w:val="00A67BF1"/>
    <w:rsid w:val="00A70036"/>
    <w:rsid w:val="00A700F7"/>
    <w:rsid w:val="00A70151"/>
    <w:rsid w:val="00A704F6"/>
    <w:rsid w:val="00A70578"/>
    <w:rsid w:val="00A70F47"/>
    <w:rsid w:val="00A710F4"/>
    <w:rsid w:val="00A713E8"/>
    <w:rsid w:val="00A716E6"/>
    <w:rsid w:val="00A71959"/>
    <w:rsid w:val="00A71B7F"/>
    <w:rsid w:val="00A71BB9"/>
    <w:rsid w:val="00A726B9"/>
    <w:rsid w:val="00A72943"/>
    <w:rsid w:val="00A72FF7"/>
    <w:rsid w:val="00A734E3"/>
    <w:rsid w:val="00A73937"/>
    <w:rsid w:val="00A740D9"/>
    <w:rsid w:val="00A74401"/>
    <w:rsid w:val="00A74BA2"/>
    <w:rsid w:val="00A74E2C"/>
    <w:rsid w:val="00A75490"/>
    <w:rsid w:val="00A754A7"/>
    <w:rsid w:val="00A7559E"/>
    <w:rsid w:val="00A756EC"/>
    <w:rsid w:val="00A7587A"/>
    <w:rsid w:val="00A758D9"/>
    <w:rsid w:val="00A75C1B"/>
    <w:rsid w:val="00A75D84"/>
    <w:rsid w:val="00A75FC8"/>
    <w:rsid w:val="00A76035"/>
    <w:rsid w:val="00A76219"/>
    <w:rsid w:val="00A76C60"/>
    <w:rsid w:val="00A76E64"/>
    <w:rsid w:val="00A7734D"/>
    <w:rsid w:val="00A77390"/>
    <w:rsid w:val="00A803A0"/>
    <w:rsid w:val="00A80A02"/>
    <w:rsid w:val="00A815CC"/>
    <w:rsid w:val="00A8193A"/>
    <w:rsid w:val="00A81BE0"/>
    <w:rsid w:val="00A81D28"/>
    <w:rsid w:val="00A81DB4"/>
    <w:rsid w:val="00A823F2"/>
    <w:rsid w:val="00A8247D"/>
    <w:rsid w:val="00A8272C"/>
    <w:rsid w:val="00A8293E"/>
    <w:rsid w:val="00A82A0D"/>
    <w:rsid w:val="00A82B12"/>
    <w:rsid w:val="00A82BCD"/>
    <w:rsid w:val="00A82C6D"/>
    <w:rsid w:val="00A82D07"/>
    <w:rsid w:val="00A82D63"/>
    <w:rsid w:val="00A82D89"/>
    <w:rsid w:val="00A82EC7"/>
    <w:rsid w:val="00A82F74"/>
    <w:rsid w:val="00A8386B"/>
    <w:rsid w:val="00A83E97"/>
    <w:rsid w:val="00A83F83"/>
    <w:rsid w:val="00A84BC6"/>
    <w:rsid w:val="00A84DC5"/>
    <w:rsid w:val="00A84F44"/>
    <w:rsid w:val="00A853AF"/>
    <w:rsid w:val="00A85821"/>
    <w:rsid w:val="00A85888"/>
    <w:rsid w:val="00A869F4"/>
    <w:rsid w:val="00A86CD0"/>
    <w:rsid w:val="00A86DE2"/>
    <w:rsid w:val="00A86E8F"/>
    <w:rsid w:val="00A87557"/>
    <w:rsid w:val="00A87902"/>
    <w:rsid w:val="00A87DFC"/>
    <w:rsid w:val="00A9005E"/>
    <w:rsid w:val="00A903CD"/>
    <w:rsid w:val="00A90473"/>
    <w:rsid w:val="00A904BF"/>
    <w:rsid w:val="00A9057F"/>
    <w:rsid w:val="00A9061E"/>
    <w:rsid w:val="00A9083C"/>
    <w:rsid w:val="00A911A0"/>
    <w:rsid w:val="00A916DA"/>
    <w:rsid w:val="00A920E0"/>
    <w:rsid w:val="00A926B2"/>
    <w:rsid w:val="00A928F2"/>
    <w:rsid w:val="00A92A1A"/>
    <w:rsid w:val="00A92FF0"/>
    <w:rsid w:val="00A93439"/>
    <w:rsid w:val="00A93646"/>
    <w:rsid w:val="00A937AD"/>
    <w:rsid w:val="00A93A42"/>
    <w:rsid w:val="00A93BEB"/>
    <w:rsid w:val="00A93EB1"/>
    <w:rsid w:val="00A941F4"/>
    <w:rsid w:val="00A947BC"/>
    <w:rsid w:val="00A94BE0"/>
    <w:rsid w:val="00A94C42"/>
    <w:rsid w:val="00A95421"/>
    <w:rsid w:val="00A95973"/>
    <w:rsid w:val="00A95A0C"/>
    <w:rsid w:val="00A95A98"/>
    <w:rsid w:val="00A9602C"/>
    <w:rsid w:val="00A961B4"/>
    <w:rsid w:val="00A96C6A"/>
    <w:rsid w:val="00A978DB"/>
    <w:rsid w:val="00A97915"/>
    <w:rsid w:val="00A97E71"/>
    <w:rsid w:val="00AA01C3"/>
    <w:rsid w:val="00AA03A9"/>
    <w:rsid w:val="00AA0447"/>
    <w:rsid w:val="00AA10AB"/>
    <w:rsid w:val="00AA12A1"/>
    <w:rsid w:val="00AA173C"/>
    <w:rsid w:val="00AA1748"/>
    <w:rsid w:val="00AA17C9"/>
    <w:rsid w:val="00AA1B4C"/>
    <w:rsid w:val="00AA1C05"/>
    <w:rsid w:val="00AA1EA6"/>
    <w:rsid w:val="00AA2351"/>
    <w:rsid w:val="00AA24F2"/>
    <w:rsid w:val="00AA29E0"/>
    <w:rsid w:val="00AA2BBF"/>
    <w:rsid w:val="00AA2BE9"/>
    <w:rsid w:val="00AA31ED"/>
    <w:rsid w:val="00AA3A7B"/>
    <w:rsid w:val="00AA3C64"/>
    <w:rsid w:val="00AA3E94"/>
    <w:rsid w:val="00AA41C5"/>
    <w:rsid w:val="00AA42AE"/>
    <w:rsid w:val="00AA47BA"/>
    <w:rsid w:val="00AA5C62"/>
    <w:rsid w:val="00AA5DE4"/>
    <w:rsid w:val="00AA6013"/>
    <w:rsid w:val="00AA6A19"/>
    <w:rsid w:val="00AA6B54"/>
    <w:rsid w:val="00AA6C98"/>
    <w:rsid w:val="00AA6CE4"/>
    <w:rsid w:val="00AA6F99"/>
    <w:rsid w:val="00AA7469"/>
    <w:rsid w:val="00AA7736"/>
    <w:rsid w:val="00AA7CDB"/>
    <w:rsid w:val="00AA7D63"/>
    <w:rsid w:val="00AB032F"/>
    <w:rsid w:val="00AB14DE"/>
    <w:rsid w:val="00AB1599"/>
    <w:rsid w:val="00AB1739"/>
    <w:rsid w:val="00AB1CA0"/>
    <w:rsid w:val="00AB1E58"/>
    <w:rsid w:val="00AB20C4"/>
    <w:rsid w:val="00AB2196"/>
    <w:rsid w:val="00AB243E"/>
    <w:rsid w:val="00AB2540"/>
    <w:rsid w:val="00AB27AD"/>
    <w:rsid w:val="00AB2EB3"/>
    <w:rsid w:val="00AB3067"/>
    <w:rsid w:val="00AB3249"/>
    <w:rsid w:val="00AB3725"/>
    <w:rsid w:val="00AB3D8A"/>
    <w:rsid w:val="00AB437B"/>
    <w:rsid w:val="00AB471F"/>
    <w:rsid w:val="00AB47A0"/>
    <w:rsid w:val="00AB495C"/>
    <w:rsid w:val="00AB50EE"/>
    <w:rsid w:val="00AB5219"/>
    <w:rsid w:val="00AB52FD"/>
    <w:rsid w:val="00AB5547"/>
    <w:rsid w:val="00AB5916"/>
    <w:rsid w:val="00AB63C8"/>
    <w:rsid w:val="00AB64BD"/>
    <w:rsid w:val="00AB7AFA"/>
    <w:rsid w:val="00AB7BA4"/>
    <w:rsid w:val="00AB7DB9"/>
    <w:rsid w:val="00AB7EA9"/>
    <w:rsid w:val="00AC0298"/>
    <w:rsid w:val="00AC03DC"/>
    <w:rsid w:val="00AC04CB"/>
    <w:rsid w:val="00AC078B"/>
    <w:rsid w:val="00AC0CD2"/>
    <w:rsid w:val="00AC0DEE"/>
    <w:rsid w:val="00AC0FA6"/>
    <w:rsid w:val="00AC0FC3"/>
    <w:rsid w:val="00AC13F5"/>
    <w:rsid w:val="00AC15CE"/>
    <w:rsid w:val="00AC1842"/>
    <w:rsid w:val="00AC18D9"/>
    <w:rsid w:val="00AC21C1"/>
    <w:rsid w:val="00AC262A"/>
    <w:rsid w:val="00AC27F3"/>
    <w:rsid w:val="00AC2E2C"/>
    <w:rsid w:val="00AC2E2D"/>
    <w:rsid w:val="00AC3019"/>
    <w:rsid w:val="00AC306A"/>
    <w:rsid w:val="00AC31DB"/>
    <w:rsid w:val="00AC3549"/>
    <w:rsid w:val="00AC3A39"/>
    <w:rsid w:val="00AC3AF0"/>
    <w:rsid w:val="00AC3E76"/>
    <w:rsid w:val="00AC3EB5"/>
    <w:rsid w:val="00AC4ABF"/>
    <w:rsid w:val="00AC4CF2"/>
    <w:rsid w:val="00AC4E2D"/>
    <w:rsid w:val="00AC4E3E"/>
    <w:rsid w:val="00AC502C"/>
    <w:rsid w:val="00AC5390"/>
    <w:rsid w:val="00AC5684"/>
    <w:rsid w:val="00AC59A9"/>
    <w:rsid w:val="00AC5F63"/>
    <w:rsid w:val="00AC6296"/>
    <w:rsid w:val="00AC65AC"/>
    <w:rsid w:val="00AC6D62"/>
    <w:rsid w:val="00AC772F"/>
    <w:rsid w:val="00AC7750"/>
    <w:rsid w:val="00AC7D47"/>
    <w:rsid w:val="00AC7E82"/>
    <w:rsid w:val="00AD004E"/>
    <w:rsid w:val="00AD0646"/>
    <w:rsid w:val="00AD08A9"/>
    <w:rsid w:val="00AD0946"/>
    <w:rsid w:val="00AD1045"/>
    <w:rsid w:val="00AD15CF"/>
    <w:rsid w:val="00AD17BB"/>
    <w:rsid w:val="00AD1B07"/>
    <w:rsid w:val="00AD1BAC"/>
    <w:rsid w:val="00AD1C06"/>
    <w:rsid w:val="00AD1D91"/>
    <w:rsid w:val="00AD2395"/>
    <w:rsid w:val="00AD26E0"/>
    <w:rsid w:val="00AD2B06"/>
    <w:rsid w:val="00AD2C71"/>
    <w:rsid w:val="00AD2C91"/>
    <w:rsid w:val="00AD2E03"/>
    <w:rsid w:val="00AD3664"/>
    <w:rsid w:val="00AD3C5A"/>
    <w:rsid w:val="00AD428C"/>
    <w:rsid w:val="00AD42B2"/>
    <w:rsid w:val="00AD49B2"/>
    <w:rsid w:val="00AD4B4A"/>
    <w:rsid w:val="00AD4C65"/>
    <w:rsid w:val="00AD4E17"/>
    <w:rsid w:val="00AD5228"/>
    <w:rsid w:val="00AD55B2"/>
    <w:rsid w:val="00AD57E9"/>
    <w:rsid w:val="00AD5ED0"/>
    <w:rsid w:val="00AD5F6D"/>
    <w:rsid w:val="00AD615D"/>
    <w:rsid w:val="00AD618C"/>
    <w:rsid w:val="00AD6713"/>
    <w:rsid w:val="00AD6873"/>
    <w:rsid w:val="00AD6D17"/>
    <w:rsid w:val="00AD6E5C"/>
    <w:rsid w:val="00AD6E99"/>
    <w:rsid w:val="00AD7478"/>
    <w:rsid w:val="00AD7D20"/>
    <w:rsid w:val="00AE0184"/>
    <w:rsid w:val="00AE054B"/>
    <w:rsid w:val="00AE0B48"/>
    <w:rsid w:val="00AE0C33"/>
    <w:rsid w:val="00AE0E71"/>
    <w:rsid w:val="00AE1094"/>
    <w:rsid w:val="00AE16A6"/>
    <w:rsid w:val="00AE19C6"/>
    <w:rsid w:val="00AE204C"/>
    <w:rsid w:val="00AE21A0"/>
    <w:rsid w:val="00AE2C46"/>
    <w:rsid w:val="00AE2D74"/>
    <w:rsid w:val="00AE2EE3"/>
    <w:rsid w:val="00AE306E"/>
    <w:rsid w:val="00AE30AC"/>
    <w:rsid w:val="00AE32FF"/>
    <w:rsid w:val="00AE35CE"/>
    <w:rsid w:val="00AE3825"/>
    <w:rsid w:val="00AE3C0B"/>
    <w:rsid w:val="00AE4019"/>
    <w:rsid w:val="00AE43D3"/>
    <w:rsid w:val="00AE4A10"/>
    <w:rsid w:val="00AE4B61"/>
    <w:rsid w:val="00AE547B"/>
    <w:rsid w:val="00AE57D6"/>
    <w:rsid w:val="00AE580A"/>
    <w:rsid w:val="00AE5BF9"/>
    <w:rsid w:val="00AE5C46"/>
    <w:rsid w:val="00AE5D68"/>
    <w:rsid w:val="00AE5DAC"/>
    <w:rsid w:val="00AE600D"/>
    <w:rsid w:val="00AE60A1"/>
    <w:rsid w:val="00AE6150"/>
    <w:rsid w:val="00AE6566"/>
    <w:rsid w:val="00AE66B9"/>
    <w:rsid w:val="00AE68AF"/>
    <w:rsid w:val="00AE6AB7"/>
    <w:rsid w:val="00AE6B21"/>
    <w:rsid w:val="00AE6D5F"/>
    <w:rsid w:val="00AE710A"/>
    <w:rsid w:val="00AE7232"/>
    <w:rsid w:val="00AE7AB1"/>
    <w:rsid w:val="00AE7AED"/>
    <w:rsid w:val="00AE7DFB"/>
    <w:rsid w:val="00AF03C1"/>
    <w:rsid w:val="00AF0BEB"/>
    <w:rsid w:val="00AF0D7D"/>
    <w:rsid w:val="00AF0DD8"/>
    <w:rsid w:val="00AF138E"/>
    <w:rsid w:val="00AF16CF"/>
    <w:rsid w:val="00AF1A2C"/>
    <w:rsid w:val="00AF1C8F"/>
    <w:rsid w:val="00AF1DBD"/>
    <w:rsid w:val="00AF209C"/>
    <w:rsid w:val="00AF2736"/>
    <w:rsid w:val="00AF2E9B"/>
    <w:rsid w:val="00AF2EC7"/>
    <w:rsid w:val="00AF2EF7"/>
    <w:rsid w:val="00AF3221"/>
    <w:rsid w:val="00AF3331"/>
    <w:rsid w:val="00AF3634"/>
    <w:rsid w:val="00AF39DC"/>
    <w:rsid w:val="00AF3C7B"/>
    <w:rsid w:val="00AF3DC6"/>
    <w:rsid w:val="00AF3EF3"/>
    <w:rsid w:val="00AF4329"/>
    <w:rsid w:val="00AF4792"/>
    <w:rsid w:val="00AF482B"/>
    <w:rsid w:val="00AF484C"/>
    <w:rsid w:val="00AF4C2E"/>
    <w:rsid w:val="00AF4D3C"/>
    <w:rsid w:val="00AF4E19"/>
    <w:rsid w:val="00AF4EFF"/>
    <w:rsid w:val="00AF55D9"/>
    <w:rsid w:val="00AF5911"/>
    <w:rsid w:val="00AF5B22"/>
    <w:rsid w:val="00AF5DDE"/>
    <w:rsid w:val="00AF649B"/>
    <w:rsid w:val="00AF6A1E"/>
    <w:rsid w:val="00AF6C82"/>
    <w:rsid w:val="00AF720B"/>
    <w:rsid w:val="00AF7290"/>
    <w:rsid w:val="00AF7F0D"/>
    <w:rsid w:val="00B00005"/>
    <w:rsid w:val="00B001AF"/>
    <w:rsid w:val="00B007A4"/>
    <w:rsid w:val="00B011A7"/>
    <w:rsid w:val="00B01281"/>
    <w:rsid w:val="00B015E7"/>
    <w:rsid w:val="00B01C4A"/>
    <w:rsid w:val="00B01FD6"/>
    <w:rsid w:val="00B022D4"/>
    <w:rsid w:val="00B02503"/>
    <w:rsid w:val="00B0287E"/>
    <w:rsid w:val="00B028FC"/>
    <w:rsid w:val="00B02A04"/>
    <w:rsid w:val="00B02D24"/>
    <w:rsid w:val="00B02FE7"/>
    <w:rsid w:val="00B031B9"/>
    <w:rsid w:val="00B032B4"/>
    <w:rsid w:val="00B03587"/>
    <w:rsid w:val="00B03F22"/>
    <w:rsid w:val="00B0433A"/>
    <w:rsid w:val="00B0461F"/>
    <w:rsid w:val="00B04B05"/>
    <w:rsid w:val="00B04F96"/>
    <w:rsid w:val="00B05018"/>
    <w:rsid w:val="00B05127"/>
    <w:rsid w:val="00B056C5"/>
    <w:rsid w:val="00B05833"/>
    <w:rsid w:val="00B06201"/>
    <w:rsid w:val="00B06564"/>
    <w:rsid w:val="00B06881"/>
    <w:rsid w:val="00B06C5E"/>
    <w:rsid w:val="00B06D8F"/>
    <w:rsid w:val="00B06F07"/>
    <w:rsid w:val="00B07006"/>
    <w:rsid w:val="00B07184"/>
    <w:rsid w:val="00B0775C"/>
    <w:rsid w:val="00B07830"/>
    <w:rsid w:val="00B07873"/>
    <w:rsid w:val="00B078A4"/>
    <w:rsid w:val="00B07983"/>
    <w:rsid w:val="00B07988"/>
    <w:rsid w:val="00B07AC5"/>
    <w:rsid w:val="00B07FB3"/>
    <w:rsid w:val="00B10158"/>
    <w:rsid w:val="00B1021B"/>
    <w:rsid w:val="00B108DD"/>
    <w:rsid w:val="00B10B6E"/>
    <w:rsid w:val="00B10FFF"/>
    <w:rsid w:val="00B11467"/>
    <w:rsid w:val="00B1168A"/>
    <w:rsid w:val="00B116BE"/>
    <w:rsid w:val="00B11A8B"/>
    <w:rsid w:val="00B11FCA"/>
    <w:rsid w:val="00B12576"/>
    <w:rsid w:val="00B125EB"/>
    <w:rsid w:val="00B12B14"/>
    <w:rsid w:val="00B12F48"/>
    <w:rsid w:val="00B13052"/>
    <w:rsid w:val="00B147CC"/>
    <w:rsid w:val="00B14A47"/>
    <w:rsid w:val="00B15005"/>
    <w:rsid w:val="00B153A4"/>
    <w:rsid w:val="00B15582"/>
    <w:rsid w:val="00B15E2F"/>
    <w:rsid w:val="00B15EDA"/>
    <w:rsid w:val="00B15FA4"/>
    <w:rsid w:val="00B167BD"/>
    <w:rsid w:val="00B16C5E"/>
    <w:rsid w:val="00B16EDF"/>
    <w:rsid w:val="00B17099"/>
    <w:rsid w:val="00B1793C"/>
    <w:rsid w:val="00B17C0D"/>
    <w:rsid w:val="00B17DC5"/>
    <w:rsid w:val="00B206AB"/>
    <w:rsid w:val="00B20BE1"/>
    <w:rsid w:val="00B20D3E"/>
    <w:rsid w:val="00B20E70"/>
    <w:rsid w:val="00B20E90"/>
    <w:rsid w:val="00B20F1F"/>
    <w:rsid w:val="00B2126F"/>
    <w:rsid w:val="00B212B5"/>
    <w:rsid w:val="00B212C2"/>
    <w:rsid w:val="00B21765"/>
    <w:rsid w:val="00B21938"/>
    <w:rsid w:val="00B219DC"/>
    <w:rsid w:val="00B21E6A"/>
    <w:rsid w:val="00B21E6F"/>
    <w:rsid w:val="00B21EA3"/>
    <w:rsid w:val="00B22248"/>
    <w:rsid w:val="00B22276"/>
    <w:rsid w:val="00B227B6"/>
    <w:rsid w:val="00B22818"/>
    <w:rsid w:val="00B232A2"/>
    <w:rsid w:val="00B23365"/>
    <w:rsid w:val="00B23982"/>
    <w:rsid w:val="00B24034"/>
    <w:rsid w:val="00B24087"/>
    <w:rsid w:val="00B241BD"/>
    <w:rsid w:val="00B24567"/>
    <w:rsid w:val="00B246EB"/>
    <w:rsid w:val="00B24AE7"/>
    <w:rsid w:val="00B2512C"/>
    <w:rsid w:val="00B25394"/>
    <w:rsid w:val="00B259DE"/>
    <w:rsid w:val="00B25DE5"/>
    <w:rsid w:val="00B25E8E"/>
    <w:rsid w:val="00B26250"/>
    <w:rsid w:val="00B267F9"/>
    <w:rsid w:val="00B2711F"/>
    <w:rsid w:val="00B27245"/>
    <w:rsid w:val="00B27577"/>
    <w:rsid w:val="00B27664"/>
    <w:rsid w:val="00B2789A"/>
    <w:rsid w:val="00B278EE"/>
    <w:rsid w:val="00B27973"/>
    <w:rsid w:val="00B27C6D"/>
    <w:rsid w:val="00B27E8C"/>
    <w:rsid w:val="00B30108"/>
    <w:rsid w:val="00B30167"/>
    <w:rsid w:val="00B30225"/>
    <w:rsid w:val="00B30C58"/>
    <w:rsid w:val="00B30E0A"/>
    <w:rsid w:val="00B30E42"/>
    <w:rsid w:val="00B30EC8"/>
    <w:rsid w:val="00B31359"/>
    <w:rsid w:val="00B314F3"/>
    <w:rsid w:val="00B31820"/>
    <w:rsid w:val="00B31E31"/>
    <w:rsid w:val="00B3262E"/>
    <w:rsid w:val="00B32688"/>
    <w:rsid w:val="00B32CE4"/>
    <w:rsid w:val="00B3375B"/>
    <w:rsid w:val="00B33921"/>
    <w:rsid w:val="00B33B2B"/>
    <w:rsid w:val="00B33CDD"/>
    <w:rsid w:val="00B34222"/>
    <w:rsid w:val="00B34C28"/>
    <w:rsid w:val="00B34EAA"/>
    <w:rsid w:val="00B3590C"/>
    <w:rsid w:val="00B3593E"/>
    <w:rsid w:val="00B35D19"/>
    <w:rsid w:val="00B35D69"/>
    <w:rsid w:val="00B35E29"/>
    <w:rsid w:val="00B35F8B"/>
    <w:rsid w:val="00B36388"/>
    <w:rsid w:val="00B36797"/>
    <w:rsid w:val="00B36915"/>
    <w:rsid w:val="00B3694B"/>
    <w:rsid w:val="00B36A1B"/>
    <w:rsid w:val="00B370C9"/>
    <w:rsid w:val="00B37548"/>
    <w:rsid w:val="00B375AD"/>
    <w:rsid w:val="00B37A97"/>
    <w:rsid w:val="00B37D69"/>
    <w:rsid w:val="00B37FCA"/>
    <w:rsid w:val="00B40214"/>
    <w:rsid w:val="00B40603"/>
    <w:rsid w:val="00B4165D"/>
    <w:rsid w:val="00B4169A"/>
    <w:rsid w:val="00B4218C"/>
    <w:rsid w:val="00B4260E"/>
    <w:rsid w:val="00B427C8"/>
    <w:rsid w:val="00B42BF3"/>
    <w:rsid w:val="00B42CC3"/>
    <w:rsid w:val="00B42DAA"/>
    <w:rsid w:val="00B430BA"/>
    <w:rsid w:val="00B43296"/>
    <w:rsid w:val="00B4336F"/>
    <w:rsid w:val="00B43946"/>
    <w:rsid w:val="00B43E33"/>
    <w:rsid w:val="00B442F3"/>
    <w:rsid w:val="00B44461"/>
    <w:rsid w:val="00B445B1"/>
    <w:rsid w:val="00B448BE"/>
    <w:rsid w:val="00B448D9"/>
    <w:rsid w:val="00B45018"/>
    <w:rsid w:val="00B45CD8"/>
    <w:rsid w:val="00B461F0"/>
    <w:rsid w:val="00B462F0"/>
    <w:rsid w:val="00B467BA"/>
    <w:rsid w:val="00B468FE"/>
    <w:rsid w:val="00B46DC9"/>
    <w:rsid w:val="00B46F22"/>
    <w:rsid w:val="00B47104"/>
    <w:rsid w:val="00B475CC"/>
    <w:rsid w:val="00B476E3"/>
    <w:rsid w:val="00B47FC3"/>
    <w:rsid w:val="00B50254"/>
    <w:rsid w:val="00B504C7"/>
    <w:rsid w:val="00B50944"/>
    <w:rsid w:val="00B50E58"/>
    <w:rsid w:val="00B5100C"/>
    <w:rsid w:val="00B51176"/>
    <w:rsid w:val="00B51389"/>
    <w:rsid w:val="00B5149B"/>
    <w:rsid w:val="00B51688"/>
    <w:rsid w:val="00B519E9"/>
    <w:rsid w:val="00B51FD3"/>
    <w:rsid w:val="00B52274"/>
    <w:rsid w:val="00B52AB3"/>
    <w:rsid w:val="00B52CA3"/>
    <w:rsid w:val="00B52FA4"/>
    <w:rsid w:val="00B53059"/>
    <w:rsid w:val="00B53187"/>
    <w:rsid w:val="00B5377A"/>
    <w:rsid w:val="00B53971"/>
    <w:rsid w:val="00B53D2B"/>
    <w:rsid w:val="00B53DEC"/>
    <w:rsid w:val="00B53E52"/>
    <w:rsid w:val="00B53E85"/>
    <w:rsid w:val="00B5475C"/>
    <w:rsid w:val="00B5480B"/>
    <w:rsid w:val="00B549E1"/>
    <w:rsid w:val="00B54D43"/>
    <w:rsid w:val="00B55101"/>
    <w:rsid w:val="00B5550D"/>
    <w:rsid w:val="00B55979"/>
    <w:rsid w:val="00B55BA1"/>
    <w:rsid w:val="00B55EAB"/>
    <w:rsid w:val="00B56081"/>
    <w:rsid w:val="00B56435"/>
    <w:rsid w:val="00B575B9"/>
    <w:rsid w:val="00B577C9"/>
    <w:rsid w:val="00B5797B"/>
    <w:rsid w:val="00B6014F"/>
    <w:rsid w:val="00B605B6"/>
    <w:rsid w:val="00B60D2D"/>
    <w:rsid w:val="00B614C0"/>
    <w:rsid w:val="00B6195A"/>
    <w:rsid w:val="00B621BE"/>
    <w:rsid w:val="00B6236F"/>
    <w:rsid w:val="00B62666"/>
    <w:rsid w:val="00B62BC2"/>
    <w:rsid w:val="00B62BE9"/>
    <w:rsid w:val="00B62CBF"/>
    <w:rsid w:val="00B62E5F"/>
    <w:rsid w:val="00B63167"/>
    <w:rsid w:val="00B631F6"/>
    <w:rsid w:val="00B635F0"/>
    <w:rsid w:val="00B635F4"/>
    <w:rsid w:val="00B639AF"/>
    <w:rsid w:val="00B63A78"/>
    <w:rsid w:val="00B64224"/>
    <w:rsid w:val="00B64471"/>
    <w:rsid w:val="00B64F75"/>
    <w:rsid w:val="00B650EF"/>
    <w:rsid w:val="00B6552A"/>
    <w:rsid w:val="00B658D9"/>
    <w:rsid w:val="00B65DEF"/>
    <w:rsid w:val="00B65FDD"/>
    <w:rsid w:val="00B66211"/>
    <w:rsid w:val="00B6623E"/>
    <w:rsid w:val="00B663B2"/>
    <w:rsid w:val="00B66A27"/>
    <w:rsid w:val="00B66A55"/>
    <w:rsid w:val="00B66F90"/>
    <w:rsid w:val="00B66FF0"/>
    <w:rsid w:val="00B670AA"/>
    <w:rsid w:val="00B67306"/>
    <w:rsid w:val="00B678B3"/>
    <w:rsid w:val="00B7046A"/>
    <w:rsid w:val="00B709FA"/>
    <w:rsid w:val="00B70BBF"/>
    <w:rsid w:val="00B70BF3"/>
    <w:rsid w:val="00B70C94"/>
    <w:rsid w:val="00B718D4"/>
    <w:rsid w:val="00B71B8C"/>
    <w:rsid w:val="00B71CBB"/>
    <w:rsid w:val="00B72609"/>
    <w:rsid w:val="00B72689"/>
    <w:rsid w:val="00B729E3"/>
    <w:rsid w:val="00B72B67"/>
    <w:rsid w:val="00B72CD4"/>
    <w:rsid w:val="00B73452"/>
    <w:rsid w:val="00B73833"/>
    <w:rsid w:val="00B73E7C"/>
    <w:rsid w:val="00B7402D"/>
    <w:rsid w:val="00B740CA"/>
    <w:rsid w:val="00B7433B"/>
    <w:rsid w:val="00B7471D"/>
    <w:rsid w:val="00B747F9"/>
    <w:rsid w:val="00B74E5D"/>
    <w:rsid w:val="00B74ECD"/>
    <w:rsid w:val="00B75117"/>
    <w:rsid w:val="00B7567D"/>
    <w:rsid w:val="00B758D3"/>
    <w:rsid w:val="00B75A91"/>
    <w:rsid w:val="00B75E5D"/>
    <w:rsid w:val="00B75F95"/>
    <w:rsid w:val="00B760E6"/>
    <w:rsid w:val="00B762E3"/>
    <w:rsid w:val="00B76AD7"/>
    <w:rsid w:val="00B76BD9"/>
    <w:rsid w:val="00B76E26"/>
    <w:rsid w:val="00B77731"/>
    <w:rsid w:val="00B779FB"/>
    <w:rsid w:val="00B77DE3"/>
    <w:rsid w:val="00B77EC0"/>
    <w:rsid w:val="00B8138F"/>
    <w:rsid w:val="00B815E8"/>
    <w:rsid w:val="00B81C78"/>
    <w:rsid w:val="00B81E45"/>
    <w:rsid w:val="00B81E48"/>
    <w:rsid w:val="00B827EC"/>
    <w:rsid w:val="00B82A7D"/>
    <w:rsid w:val="00B82CF0"/>
    <w:rsid w:val="00B8424E"/>
    <w:rsid w:val="00B8470B"/>
    <w:rsid w:val="00B84B10"/>
    <w:rsid w:val="00B85009"/>
    <w:rsid w:val="00B85366"/>
    <w:rsid w:val="00B85760"/>
    <w:rsid w:val="00B85DE9"/>
    <w:rsid w:val="00B85F7D"/>
    <w:rsid w:val="00B8618D"/>
    <w:rsid w:val="00B862B2"/>
    <w:rsid w:val="00B86840"/>
    <w:rsid w:val="00B86BFE"/>
    <w:rsid w:val="00B86FAC"/>
    <w:rsid w:val="00B87505"/>
    <w:rsid w:val="00B876CC"/>
    <w:rsid w:val="00B878A4"/>
    <w:rsid w:val="00B878D2"/>
    <w:rsid w:val="00B9083B"/>
    <w:rsid w:val="00B90A40"/>
    <w:rsid w:val="00B90A86"/>
    <w:rsid w:val="00B90E79"/>
    <w:rsid w:val="00B91DD7"/>
    <w:rsid w:val="00B91F45"/>
    <w:rsid w:val="00B92380"/>
    <w:rsid w:val="00B926E2"/>
    <w:rsid w:val="00B93175"/>
    <w:rsid w:val="00B934A0"/>
    <w:rsid w:val="00B937DF"/>
    <w:rsid w:val="00B93FC7"/>
    <w:rsid w:val="00B942D6"/>
    <w:rsid w:val="00B94354"/>
    <w:rsid w:val="00B946A0"/>
    <w:rsid w:val="00B9486F"/>
    <w:rsid w:val="00B94FE4"/>
    <w:rsid w:val="00B95103"/>
    <w:rsid w:val="00B953AC"/>
    <w:rsid w:val="00B953D6"/>
    <w:rsid w:val="00B955E6"/>
    <w:rsid w:val="00B95718"/>
    <w:rsid w:val="00B95894"/>
    <w:rsid w:val="00B95F78"/>
    <w:rsid w:val="00B963FD"/>
    <w:rsid w:val="00B96614"/>
    <w:rsid w:val="00B96642"/>
    <w:rsid w:val="00B96A10"/>
    <w:rsid w:val="00B96ED9"/>
    <w:rsid w:val="00B97167"/>
    <w:rsid w:val="00B974B1"/>
    <w:rsid w:val="00B97A33"/>
    <w:rsid w:val="00BA00D9"/>
    <w:rsid w:val="00BA0EE2"/>
    <w:rsid w:val="00BA1281"/>
    <w:rsid w:val="00BA12D0"/>
    <w:rsid w:val="00BA161B"/>
    <w:rsid w:val="00BA16DA"/>
    <w:rsid w:val="00BA19A7"/>
    <w:rsid w:val="00BA2163"/>
    <w:rsid w:val="00BA2921"/>
    <w:rsid w:val="00BA29FD"/>
    <w:rsid w:val="00BA2B60"/>
    <w:rsid w:val="00BA30A6"/>
    <w:rsid w:val="00BA37FD"/>
    <w:rsid w:val="00BA391F"/>
    <w:rsid w:val="00BA3D6D"/>
    <w:rsid w:val="00BA4160"/>
    <w:rsid w:val="00BA44A2"/>
    <w:rsid w:val="00BA4739"/>
    <w:rsid w:val="00BA47DF"/>
    <w:rsid w:val="00BA4C92"/>
    <w:rsid w:val="00BA4D8A"/>
    <w:rsid w:val="00BA5B09"/>
    <w:rsid w:val="00BA5F6F"/>
    <w:rsid w:val="00BA61BB"/>
    <w:rsid w:val="00BA625E"/>
    <w:rsid w:val="00BA6354"/>
    <w:rsid w:val="00BA6602"/>
    <w:rsid w:val="00BA7091"/>
    <w:rsid w:val="00BA7330"/>
    <w:rsid w:val="00BA76B2"/>
    <w:rsid w:val="00BA7D1C"/>
    <w:rsid w:val="00BB00E9"/>
    <w:rsid w:val="00BB038B"/>
    <w:rsid w:val="00BB06C0"/>
    <w:rsid w:val="00BB0E50"/>
    <w:rsid w:val="00BB0E70"/>
    <w:rsid w:val="00BB0EAC"/>
    <w:rsid w:val="00BB12C7"/>
    <w:rsid w:val="00BB211B"/>
    <w:rsid w:val="00BB2363"/>
    <w:rsid w:val="00BB2384"/>
    <w:rsid w:val="00BB256D"/>
    <w:rsid w:val="00BB2910"/>
    <w:rsid w:val="00BB3457"/>
    <w:rsid w:val="00BB345D"/>
    <w:rsid w:val="00BB3630"/>
    <w:rsid w:val="00BB3A7F"/>
    <w:rsid w:val="00BB435D"/>
    <w:rsid w:val="00BB4487"/>
    <w:rsid w:val="00BB4525"/>
    <w:rsid w:val="00BB4B5F"/>
    <w:rsid w:val="00BB4E5F"/>
    <w:rsid w:val="00BB4F94"/>
    <w:rsid w:val="00BB520A"/>
    <w:rsid w:val="00BB5213"/>
    <w:rsid w:val="00BB55C8"/>
    <w:rsid w:val="00BB5FB8"/>
    <w:rsid w:val="00BB60B9"/>
    <w:rsid w:val="00BB6354"/>
    <w:rsid w:val="00BB6556"/>
    <w:rsid w:val="00BB673C"/>
    <w:rsid w:val="00BB68DD"/>
    <w:rsid w:val="00BB6E6E"/>
    <w:rsid w:val="00BB6F55"/>
    <w:rsid w:val="00BB72DE"/>
    <w:rsid w:val="00BB7764"/>
    <w:rsid w:val="00BC00AD"/>
    <w:rsid w:val="00BC011E"/>
    <w:rsid w:val="00BC0173"/>
    <w:rsid w:val="00BC032D"/>
    <w:rsid w:val="00BC03B5"/>
    <w:rsid w:val="00BC08F7"/>
    <w:rsid w:val="00BC114B"/>
    <w:rsid w:val="00BC17DB"/>
    <w:rsid w:val="00BC205C"/>
    <w:rsid w:val="00BC29AC"/>
    <w:rsid w:val="00BC29C0"/>
    <w:rsid w:val="00BC311F"/>
    <w:rsid w:val="00BC3135"/>
    <w:rsid w:val="00BC3844"/>
    <w:rsid w:val="00BC3DCA"/>
    <w:rsid w:val="00BC3F25"/>
    <w:rsid w:val="00BC4904"/>
    <w:rsid w:val="00BC4BFB"/>
    <w:rsid w:val="00BC4E23"/>
    <w:rsid w:val="00BC51BB"/>
    <w:rsid w:val="00BC5557"/>
    <w:rsid w:val="00BC5AB3"/>
    <w:rsid w:val="00BC5C83"/>
    <w:rsid w:val="00BC5D25"/>
    <w:rsid w:val="00BC5F1A"/>
    <w:rsid w:val="00BC6351"/>
    <w:rsid w:val="00BC638C"/>
    <w:rsid w:val="00BC6426"/>
    <w:rsid w:val="00BC6877"/>
    <w:rsid w:val="00BC6E9C"/>
    <w:rsid w:val="00BC6F74"/>
    <w:rsid w:val="00BC733A"/>
    <w:rsid w:val="00BC7486"/>
    <w:rsid w:val="00BC78AB"/>
    <w:rsid w:val="00BD0625"/>
    <w:rsid w:val="00BD08B8"/>
    <w:rsid w:val="00BD0AC2"/>
    <w:rsid w:val="00BD0B97"/>
    <w:rsid w:val="00BD1368"/>
    <w:rsid w:val="00BD1D75"/>
    <w:rsid w:val="00BD1E33"/>
    <w:rsid w:val="00BD1FA0"/>
    <w:rsid w:val="00BD28D5"/>
    <w:rsid w:val="00BD2DB5"/>
    <w:rsid w:val="00BD31EE"/>
    <w:rsid w:val="00BD34C4"/>
    <w:rsid w:val="00BD3669"/>
    <w:rsid w:val="00BD3B2D"/>
    <w:rsid w:val="00BD3DB6"/>
    <w:rsid w:val="00BD405F"/>
    <w:rsid w:val="00BD48DC"/>
    <w:rsid w:val="00BD48EC"/>
    <w:rsid w:val="00BD49DD"/>
    <w:rsid w:val="00BD4AA4"/>
    <w:rsid w:val="00BD4E22"/>
    <w:rsid w:val="00BD5A60"/>
    <w:rsid w:val="00BD6114"/>
    <w:rsid w:val="00BD62FB"/>
    <w:rsid w:val="00BD67FB"/>
    <w:rsid w:val="00BD69B9"/>
    <w:rsid w:val="00BD6B92"/>
    <w:rsid w:val="00BD73D1"/>
    <w:rsid w:val="00BD77B0"/>
    <w:rsid w:val="00BD7CE7"/>
    <w:rsid w:val="00BD7F9F"/>
    <w:rsid w:val="00BE07C9"/>
    <w:rsid w:val="00BE08D2"/>
    <w:rsid w:val="00BE0BE7"/>
    <w:rsid w:val="00BE0DA8"/>
    <w:rsid w:val="00BE0DD9"/>
    <w:rsid w:val="00BE11F2"/>
    <w:rsid w:val="00BE198B"/>
    <w:rsid w:val="00BE1D33"/>
    <w:rsid w:val="00BE2478"/>
    <w:rsid w:val="00BE26AD"/>
    <w:rsid w:val="00BE2A0C"/>
    <w:rsid w:val="00BE2AD0"/>
    <w:rsid w:val="00BE2ED8"/>
    <w:rsid w:val="00BE35F0"/>
    <w:rsid w:val="00BE3948"/>
    <w:rsid w:val="00BE4506"/>
    <w:rsid w:val="00BE4D31"/>
    <w:rsid w:val="00BE4E24"/>
    <w:rsid w:val="00BE4F00"/>
    <w:rsid w:val="00BE4F4D"/>
    <w:rsid w:val="00BE53D4"/>
    <w:rsid w:val="00BE562A"/>
    <w:rsid w:val="00BE5C33"/>
    <w:rsid w:val="00BE5DCB"/>
    <w:rsid w:val="00BE5E47"/>
    <w:rsid w:val="00BE60D7"/>
    <w:rsid w:val="00BE6A0B"/>
    <w:rsid w:val="00BE6B0C"/>
    <w:rsid w:val="00BE6CFF"/>
    <w:rsid w:val="00BE7680"/>
    <w:rsid w:val="00BE7681"/>
    <w:rsid w:val="00BE779A"/>
    <w:rsid w:val="00BE7B36"/>
    <w:rsid w:val="00BE7BCC"/>
    <w:rsid w:val="00BE7F62"/>
    <w:rsid w:val="00BF00EC"/>
    <w:rsid w:val="00BF0282"/>
    <w:rsid w:val="00BF05B5"/>
    <w:rsid w:val="00BF0966"/>
    <w:rsid w:val="00BF0A9C"/>
    <w:rsid w:val="00BF17FD"/>
    <w:rsid w:val="00BF1A5D"/>
    <w:rsid w:val="00BF1B61"/>
    <w:rsid w:val="00BF1C7B"/>
    <w:rsid w:val="00BF1E13"/>
    <w:rsid w:val="00BF1EEC"/>
    <w:rsid w:val="00BF1F69"/>
    <w:rsid w:val="00BF2A11"/>
    <w:rsid w:val="00BF2AEB"/>
    <w:rsid w:val="00BF2D80"/>
    <w:rsid w:val="00BF2E2F"/>
    <w:rsid w:val="00BF2EF1"/>
    <w:rsid w:val="00BF3616"/>
    <w:rsid w:val="00BF3985"/>
    <w:rsid w:val="00BF3E8B"/>
    <w:rsid w:val="00BF3E8F"/>
    <w:rsid w:val="00BF4015"/>
    <w:rsid w:val="00BF44B1"/>
    <w:rsid w:val="00BF49E3"/>
    <w:rsid w:val="00BF4C23"/>
    <w:rsid w:val="00BF54BD"/>
    <w:rsid w:val="00BF58EE"/>
    <w:rsid w:val="00BF5DFB"/>
    <w:rsid w:val="00BF5E65"/>
    <w:rsid w:val="00BF6022"/>
    <w:rsid w:val="00BF60B5"/>
    <w:rsid w:val="00BF63ED"/>
    <w:rsid w:val="00BF64A2"/>
    <w:rsid w:val="00BF6D1C"/>
    <w:rsid w:val="00BF6D34"/>
    <w:rsid w:val="00BF7149"/>
    <w:rsid w:val="00BF74F0"/>
    <w:rsid w:val="00BF7844"/>
    <w:rsid w:val="00BF796E"/>
    <w:rsid w:val="00BF7AC9"/>
    <w:rsid w:val="00BF7BB8"/>
    <w:rsid w:val="00BF7C87"/>
    <w:rsid w:val="00BF7CF2"/>
    <w:rsid w:val="00BF7D39"/>
    <w:rsid w:val="00C000F9"/>
    <w:rsid w:val="00C00171"/>
    <w:rsid w:val="00C00E27"/>
    <w:rsid w:val="00C01050"/>
    <w:rsid w:val="00C013D6"/>
    <w:rsid w:val="00C01B58"/>
    <w:rsid w:val="00C02196"/>
    <w:rsid w:val="00C021B5"/>
    <w:rsid w:val="00C0238C"/>
    <w:rsid w:val="00C02951"/>
    <w:rsid w:val="00C02CD5"/>
    <w:rsid w:val="00C02FB1"/>
    <w:rsid w:val="00C0355A"/>
    <w:rsid w:val="00C0362F"/>
    <w:rsid w:val="00C03942"/>
    <w:rsid w:val="00C03F24"/>
    <w:rsid w:val="00C04043"/>
    <w:rsid w:val="00C04249"/>
    <w:rsid w:val="00C0426D"/>
    <w:rsid w:val="00C042EB"/>
    <w:rsid w:val="00C04354"/>
    <w:rsid w:val="00C04AE2"/>
    <w:rsid w:val="00C04B0E"/>
    <w:rsid w:val="00C05582"/>
    <w:rsid w:val="00C05E15"/>
    <w:rsid w:val="00C05F4E"/>
    <w:rsid w:val="00C06279"/>
    <w:rsid w:val="00C071EF"/>
    <w:rsid w:val="00C072CA"/>
    <w:rsid w:val="00C07419"/>
    <w:rsid w:val="00C0793C"/>
    <w:rsid w:val="00C0797A"/>
    <w:rsid w:val="00C07E47"/>
    <w:rsid w:val="00C07F6D"/>
    <w:rsid w:val="00C103CC"/>
    <w:rsid w:val="00C103D5"/>
    <w:rsid w:val="00C10668"/>
    <w:rsid w:val="00C10E82"/>
    <w:rsid w:val="00C10EF0"/>
    <w:rsid w:val="00C110FE"/>
    <w:rsid w:val="00C11254"/>
    <w:rsid w:val="00C11577"/>
    <w:rsid w:val="00C116DE"/>
    <w:rsid w:val="00C11725"/>
    <w:rsid w:val="00C12644"/>
    <w:rsid w:val="00C129CF"/>
    <w:rsid w:val="00C12A73"/>
    <w:rsid w:val="00C12ABC"/>
    <w:rsid w:val="00C12F49"/>
    <w:rsid w:val="00C1306E"/>
    <w:rsid w:val="00C13111"/>
    <w:rsid w:val="00C133A2"/>
    <w:rsid w:val="00C133B5"/>
    <w:rsid w:val="00C133BC"/>
    <w:rsid w:val="00C1348E"/>
    <w:rsid w:val="00C134EE"/>
    <w:rsid w:val="00C144C9"/>
    <w:rsid w:val="00C144EB"/>
    <w:rsid w:val="00C14A1D"/>
    <w:rsid w:val="00C14B9B"/>
    <w:rsid w:val="00C14BE3"/>
    <w:rsid w:val="00C14D38"/>
    <w:rsid w:val="00C150F2"/>
    <w:rsid w:val="00C15218"/>
    <w:rsid w:val="00C158C4"/>
    <w:rsid w:val="00C15B5E"/>
    <w:rsid w:val="00C15C60"/>
    <w:rsid w:val="00C15D52"/>
    <w:rsid w:val="00C15F0A"/>
    <w:rsid w:val="00C16336"/>
    <w:rsid w:val="00C16528"/>
    <w:rsid w:val="00C17693"/>
    <w:rsid w:val="00C17D38"/>
    <w:rsid w:val="00C17D73"/>
    <w:rsid w:val="00C17E02"/>
    <w:rsid w:val="00C2013F"/>
    <w:rsid w:val="00C2024A"/>
    <w:rsid w:val="00C20B5F"/>
    <w:rsid w:val="00C20D70"/>
    <w:rsid w:val="00C20EC1"/>
    <w:rsid w:val="00C20FD7"/>
    <w:rsid w:val="00C2113B"/>
    <w:rsid w:val="00C2115F"/>
    <w:rsid w:val="00C2126E"/>
    <w:rsid w:val="00C213F4"/>
    <w:rsid w:val="00C21BFE"/>
    <w:rsid w:val="00C22005"/>
    <w:rsid w:val="00C22326"/>
    <w:rsid w:val="00C22B02"/>
    <w:rsid w:val="00C233E8"/>
    <w:rsid w:val="00C2349E"/>
    <w:rsid w:val="00C234DA"/>
    <w:rsid w:val="00C23E8B"/>
    <w:rsid w:val="00C240C2"/>
    <w:rsid w:val="00C243C3"/>
    <w:rsid w:val="00C24705"/>
    <w:rsid w:val="00C24D88"/>
    <w:rsid w:val="00C25040"/>
    <w:rsid w:val="00C25283"/>
    <w:rsid w:val="00C2543A"/>
    <w:rsid w:val="00C25E16"/>
    <w:rsid w:val="00C26179"/>
    <w:rsid w:val="00C262FB"/>
    <w:rsid w:val="00C26428"/>
    <w:rsid w:val="00C26863"/>
    <w:rsid w:val="00C26A75"/>
    <w:rsid w:val="00C26BAC"/>
    <w:rsid w:val="00C27106"/>
    <w:rsid w:val="00C271BA"/>
    <w:rsid w:val="00C277A9"/>
    <w:rsid w:val="00C278B6"/>
    <w:rsid w:val="00C30221"/>
    <w:rsid w:val="00C30310"/>
    <w:rsid w:val="00C3032C"/>
    <w:rsid w:val="00C3091C"/>
    <w:rsid w:val="00C30C56"/>
    <w:rsid w:val="00C30F26"/>
    <w:rsid w:val="00C31612"/>
    <w:rsid w:val="00C3166B"/>
    <w:rsid w:val="00C3259C"/>
    <w:rsid w:val="00C326EC"/>
    <w:rsid w:val="00C32796"/>
    <w:rsid w:val="00C328ED"/>
    <w:rsid w:val="00C32E0C"/>
    <w:rsid w:val="00C33596"/>
    <w:rsid w:val="00C33766"/>
    <w:rsid w:val="00C33B0F"/>
    <w:rsid w:val="00C33CC3"/>
    <w:rsid w:val="00C33D0F"/>
    <w:rsid w:val="00C33FE8"/>
    <w:rsid w:val="00C34483"/>
    <w:rsid w:val="00C3497B"/>
    <w:rsid w:val="00C34A62"/>
    <w:rsid w:val="00C34ACC"/>
    <w:rsid w:val="00C34C60"/>
    <w:rsid w:val="00C34D73"/>
    <w:rsid w:val="00C35717"/>
    <w:rsid w:val="00C35838"/>
    <w:rsid w:val="00C35CFF"/>
    <w:rsid w:val="00C35D43"/>
    <w:rsid w:val="00C3629A"/>
    <w:rsid w:val="00C3640D"/>
    <w:rsid w:val="00C3691A"/>
    <w:rsid w:val="00C36E12"/>
    <w:rsid w:val="00C36E5D"/>
    <w:rsid w:val="00C36FB2"/>
    <w:rsid w:val="00C36FF3"/>
    <w:rsid w:val="00C3752B"/>
    <w:rsid w:val="00C37656"/>
    <w:rsid w:val="00C376A2"/>
    <w:rsid w:val="00C377BA"/>
    <w:rsid w:val="00C37828"/>
    <w:rsid w:val="00C37EB2"/>
    <w:rsid w:val="00C403F4"/>
    <w:rsid w:val="00C4060F"/>
    <w:rsid w:val="00C40C3A"/>
    <w:rsid w:val="00C40FF2"/>
    <w:rsid w:val="00C4192F"/>
    <w:rsid w:val="00C41A00"/>
    <w:rsid w:val="00C423EF"/>
    <w:rsid w:val="00C4296D"/>
    <w:rsid w:val="00C42990"/>
    <w:rsid w:val="00C429A0"/>
    <w:rsid w:val="00C42A41"/>
    <w:rsid w:val="00C42B77"/>
    <w:rsid w:val="00C42DE2"/>
    <w:rsid w:val="00C433E9"/>
    <w:rsid w:val="00C4355B"/>
    <w:rsid w:val="00C4455D"/>
    <w:rsid w:val="00C446CE"/>
    <w:rsid w:val="00C44722"/>
    <w:rsid w:val="00C44C21"/>
    <w:rsid w:val="00C44CD7"/>
    <w:rsid w:val="00C4570A"/>
    <w:rsid w:val="00C4570F"/>
    <w:rsid w:val="00C4571F"/>
    <w:rsid w:val="00C45BE2"/>
    <w:rsid w:val="00C45C64"/>
    <w:rsid w:val="00C46062"/>
    <w:rsid w:val="00C4662F"/>
    <w:rsid w:val="00C46965"/>
    <w:rsid w:val="00C46B25"/>
    <w:rsid w:val="00C46D49"/>
    <w:rsid w:val="00C47023"/>
    <w:rsid w:val="00C47AA0"/>
    <w:rsid w:val="00C50015"/>
    <w:rsid w:val="00C500FE"/>
    <w:rsid w:val="00C5024D"/>
    <w:rsid w:val="00C50842"/>
    <w:rsid w:val="00C50923"/>
    <w:rsid w:val="00C50F65"/>
    <w:rsid w:val="00C5102E"/>
    <w:rsid w:val="00C510F3"/>
    <w:rsid w:val="00C510FB"/>
    <w:rsid w:val="00C51200"/>
    <w:rsid w:val="00C514AF"/>
    <w:rsid w:val="00C519DD"/>
    <w:rsid w:val="00C51BAF"/>
    <w:rsid w:val="00C51C82"/>
    <w:rsid w:val="00C51EBC"/>
    <w:rsid w:val="00C51FE7"/>
    <w:rsid w:val="00C5209D"/>
    <w:rsid w:val="00C52215"/>
    <w:rsid w:val="00C5247A"/>
    <w:rsid w:val="00C52A79"/>
    <w:rsid w:val="00C52A8A"/>
    <w:rsid w:val="00C52E55"/>
    <w:rsid w:val="00C53193"/>
    <w:rsid w:val="00C53613"/>
    <w:rsid w:val="00C536EF"/>
    <w:rsid w:val="00C53761"/>
    <w:rsid w:val="00C53920"/>
    <w:rsid w:val="00C53DAE"/>
    <w:rsid w:val="00C53E80"/>
    <w:rsid w:val="00C53F11"/>
    <w:rsid w:val="00C549DB"/>
    <w:rsid w:val="00C54D8A"/>
    <w:rsid w:val="00C550F4"/>
    <w:rsid w:val="00C557B9"/>
    <w:rsid w:val="00C55F37"/>
    <w:rsid w:val="00C56159"/>
    <w:rsid w:val="00C563A8"/>
    <w:rsid w:val="00C5674A"/>
    <w:rsid w:val="00C5674C"/>
    <w:rsid w:val="00C56CDB"/>
    <w:rsid w:val="00C57A9C"/>
    <w:rsid w:val="00C6022E"/>
    <w:rsid w:val="00C602FC"/>
    <w:rsid w:val="00C60396"/>
    <w:rsid w:val="00C605F3"/>
    <w:rsid w:val="00C60633"/>
    <w:rsid w:val="00C606CB"/>
    <w:rsid w:val="00C607D6"/>
    <w:rsid w:val="00C607F3"/>
    <w:rsid w:val="00C60909"/>
    <w:rsid w:val="00C609C9"/>
    <w:rsid w:val="00C610A3"/>
    <w:rsid w:val="00C6172E"/>
    <w:rsid w:val="00C617FC"/>
    <w:rsid w:val="00C61E2A"/>
    <w:rsid w:val="00C61F83"/>
    <w:rsid w:val="00C62076"/>
    <w:rsid w:val="00C62360"/>
    <w:rsid w:val="00C62424"/>
    <w:rsid w:val="00C62521"/>
    <w:rsid w:val="00C6255D"/>
    <w:rsid w:val="00C6270E"/>
    <w:rsid w:val="00C62715"/>
    <w:rsid w:val="00C63736"/>
    <w:rsid w:val="00C6388D"/>
    <w:rsid w:val="00C63B50"/>
    <w:rsid w:val="00C63D33"/>
    <w:rsid w:val="00C64123"/>
    <w:rsid w:val="00C6418D"/>
    <w:rsid w:val="00C64371"/>
    <w:rsid w:val="00C643E4"/>
    <w:rsid w:val="00C64614"/>
    <w:rsid w:val="00C64687"/>
    <w:rsid w:val="00C648B1"/>
    <w:rsid w:val="00C64D8D"/>
    <w:rsid w:val="00C653CF"/>
    <w:rsid w:val="00C65906"/>
    <w:rsid w:val="00C65DCA"/>
    <w:rsid w:val="00C6608E"/>
    <w:rsid w:val="00C66262"/>
    <w:rsid w:val="00C662AE"/>
    <w:rsid w:val="00C664B1"/>
    <w:rsid w:val="00C66825"/>
    <w:rsid w:val="00C66E4B"/>
    <w:rsid w:val="00C66E7D"/>
    <w:rsid w:val="00C67071"/>
    <w:rsid w:val="00C670DB"/>
    <w:rsid w:val="00C6754E"/>
    <w:rsid w:val="00C6759D"/>
    <w:rsid w:val="00C675EF"/>
    <w:rsid w:val="00C6796C"/>
    <w:rsid w:val="00C67A8E"/>
    <w:rsid w:val="00C67B75"/>
    <w:rsid w:val="00C67C3B"/>
    <w:rsid w:val="00C70222"/>
    <w:rsid w:val="00C70398"/>
    <w:rsid w:val="00C703E0"/>
    <w:rsid w:val="00C7107B"/>
    <w:rsid w:val="00C71246"/>
    <w:rsid w:val="00C7155E"/>
    <w:rsid w:val="00C71A5C"/>
    <w:rsid w:val="00C71D16"/>
    <w:rsid w:val="00C71D7B"/>
    <w:rsid w:val="00C723BE"/>
    <w:rsid w:val="00C7247B"/>
    <w:rsid w:val="00C724F7"/>
    <w:rsid w:val="00C72B29"/>
    <w:rsid w:val="00C72B3F"/>
    <w:rsid w:val="00C73379"/>
    <w:rsid w:val="00C73695"/>
    <w:rsid w:val="00C73707"/>
    <w:rsid w:val="00C73ACE"/>
    <w:rsid w:val="00C73B52"/>
    <w:rsid w:val="00C73C3E"/>
    <w:rsid w:val="00C73FC7"/>
    <w:rsid w:val="00C740B3"/>
    <w:rsid w:val="00C744FE"/>
    <w:rsid w:val="00C75263"/>
    <w:rsid w:val="00C7533E"/>
    <w:rsid w:val="00C75620"/>
    <w:rsid w:val="00C7569D"/>
    <w:rsid w:val="00C75881"/>
    <w:rsid w:val="00C75925"/>
    <w:rsid w:val="00C75E93"/>
    <w:rsid w:val="00C75F0F"/>
    <w:rsid w:val="00C762A4"/>
    <w:rsid w:val="00C762F5"/>
    <w:rsid w:val="00C765C3"/>
    <w:rsid w:val="00C765DC"/>
    <w:rsid w:val="00C76AD8"/>
    <w:rsid w:val="00C771CC"/>
    <w:rsid w:val="00C77C91"/>
    <w:rsid w:val="00C77CB8"/>
    <w:rsid w:val="00C77EDE"/>
    <w:rsid w:val="00C77EF7"/>
    <w:rsid w:val="00C8015D"/>
    <w:rsid w:val="00C80299"/>
    <w:rsid w:val="00C80DAF"/>
    <w:rsid w:val="00C811D3"/>
    <w:rsid w:val="00C817EC"/>
    <w:rsid w:val="00C819FE"/>
    <w:rsid w:val="00C81ADB"/>
    <w:rsid w:val="00C82272"/>
    <w:rsid w:val="00C828E1"/>
    <w:rsid w:val="00C82946"/>
    <w:rsid w:val="00C83779"/>
    <w:rsid w:val="00C842B3"/>
    <w:rsid w:val="00C84497"/>
    <w:rsid w:val="00C85930"/>
    <w:rsid w:val="00C85CB4"/>
    <w:rsid w:val="00C85D04"/>
    <w:rsid w:val="00C85DA6"/>
    <w:rsid w:val="00C86067"/>
    <w:rsid w:val="00C8621C"/>
    <w:rsid w:val="00C8664E"/>
    <w:rsid w:val="00C86A04"/>
    <w:rsid w:val="00C86C9B"/>
    <w:rsid w:val="00C86EFD"/>
    <w:rsid w:val="00C8731E"/>
    <w:rsid w:val="00C875E0"/>
    <w:rsid w:val="00C87683"/>
    <w:rsid w:val="00C876D9"/>
    <w:rsid w:val="00C878C0"/>
    <w:rsid w:val="00C900AE"/>
    <w:rsid w:val="00C90D50"/>
    <w:rsid w:val="00C90D7B"/>
    <w:rsid w:val="00C90F91"/>
    <w:rsid w:val="00C91259"/>
    <w:rsid w:val="00C91606"/>
    <w:rsid w:val="00C9177D"/>
    <w:rsid w:val="00C9194A"/>
    <w:rsid w:val="00C91D3A"/>
    <w:rsid w:val="00C9235C"/>
    <w:rsid w:val="00C9278A"/>
    <w:rsid w:val="00C92C60"/>
    <w:rsid w:val="00C93081"/>
    <w:rsid w:val="00C931E1"/>
    <w:rsid w:val="00C932B2"/>
    <w:rsid w:val="00C9333E"/>
    <w:rsid w:val="00C93751"/>
    <w:rsid w:val="00C93AE1"/>
    <w:rsid w:val="00C93B9A"/>
    <w:rsid w:val="00C93F84"/>
    <w:rsid w:val="00C94215"/>
    <w:rsid w:val="00C9436A"/>
    <w:rsid w:val="00C94538"/>
    <w:rsid w:val="00C947C4"/>
    <w:rsid w:val="00C94917"/>
    <w:rsid w:val="00C9558A"/>
    <w:rsid w:val="00C95F58"/>
    <w:rsid w:val="00C9670E"/>
    <w:rsid w:val="00C968FC"/>
    <w:rsid w:val="00C96A63"/>
    <w:rsid w:val="00C96CE7"/>
    <w:rsid w:val="00C96F4C"/>
    <w:rsid w:val="00C974F8"/>
    <w:rsid w:val="00C9752E"/>
    <w:rsid w:val="00C97FD5"/>
    <w:rsid w:val="00CA000A"/>
    <w:rsid w:val="00CA0275"/>
    <w:rsid w:val="00CA02CF"/>
    <w:rsid w:val="00CA06E4"/>
    <w:rsid w:val="00CA0EBC"/>
    <w:rsid w:val="00CA10C6"/>
    <w:rsid w:val="00CA112C"/>
    <w:rsid w:val="00CA14D3"/>
    <w:rsid w:val="00CA1757"/>
    <w:rsid w:val="00CA1818"/>
    <w:rsid w:val="00CA218F"/>
    <w:rsid w:val="00CA2A44"/>
    <w:rsid w:val="00CA2C93"/>
    <w:rsid w:val="00CA30A2"/>
    <w:rsid w:val="00CA31B1"/>
    <w:rsid w:val="00CA38D0"/>
    <w:rsid w:val="00CA458C"/>
    <w:rsid w:val="00CA465C"/>
    <w:rsid w:val="00CA4A77"/>
    <w:rsid w:val="00CA4B9C"/>
    <w:rsid w:val="00CA5489"/>
    <w:rsid w:val="00CA560A"/>
    <w:rsid w:val="00CA58C9"/>
    <w:rsid w:val="00CA6025"/>
    <w:rsid w:val="00CA684F"/>
    <w:rsid w:val="00CA6957"/>
    <w:rsid w:val="00CA7157"/>
    <w:rsid w:val="00CA73A9"/>
    <w:rsid w:val="00CA748F"/>
    <w:rsid w:val="00CA7CB7"/>
    <w:rsid w:val="00CA7CBD"/>
    <w:rsid w:val="00CA7FC2"/>
    <w:rsid w:val="00CB0341"/>
    <w:rsid w:val="00CB057D"/>
    <w:rsid w:val="00CB09B1"/>
    <w:rsid w:val="00CB0F6C"/>
    <w:rsid w:val="00CB158C"/>
    <w:rsid w:val="00CB1C13"/>
    <w:rsid w:val="00CB2402"/>
    <w:rsid w:val="00CB257E"/>
    <w:rsid w:val="00CB2630"/>
    <w:rsid w:val="00CB2673"/>
    <w:rsid w:val="00CB2A69"/>
    <w:rsid w:val="00CB2AB6"/>
    <w:rsid w:val="00CB301B"/>
    <w:rsid w:val="00CB379C"/>
    <w:rsid w:val="00CB3B41"/>
    <w:rsid w:val="00CB3F31"/>
    <w:rsid w:val="00CB4038"/>
    <w:rsid w:val="00CB436A"/>
    <w:rsid w:val="00CB4AB8"/>
    <w:rsid w:val="00CB4D2F"/>
    <w:rsid w:val="00CB4D85"/>
    <w:rsid w:val="00CB4F09"/>
    <w:rsid w:val="00CB5063"/>
    <w:rsid w:val="00CB50E6"/>
    <w:rsid w:val="00CB5183"/>
    <w:rsid w:val="00CB5790"/>
    <w:rsid w:val="00CB58DE"/>
    <w:rsid w:val="00CB58F2"/>
    <w:rsid w:val="00CB5BF2"/>
    <w:rsid w:val="00CB5E51"/>
    <w:rsid w:val="00CB61FC"/>
    <w:rsid w:val="00CB6522"/>
    <w:rsid w:val="00CB6EDD"/>
    <w:rsid w:val="00CB6EDF"/>
    <w:rsid w:val="00CB7AAD"/>
    <w:rsid w:val="00CB7B30"/>
    <w:rsid w:val="00CB7B74"/>
    <w:rsid w:val="00CC0A49"/>
    <w:rsid w:val="00CC0AC1"/>
    <w:rsid w:val="00CC0D0D"/>
    <w:rsid w:val="00CC0DBD"/>
    <w:rsid w:val="00CC10A0"/>
    <w:rsid w:val="00CC146E"/>
    <w:rsid w:val="00CC1585"/>
    <w:rsid w:val="00CC18E1"/>
    <w:rsid w:val="00CC1B7D"/>
    <w:rsid w:val="00CC21A5"/>
    <w:rsid w:val="00CC2287"/>
    <w:rsid w:val="00CC23A6"/>
    <w:rsid w:val="00CC2423"/>
    <w:rsid w:val="00CC2558"/>
    <w:rsid w:val="00CC2928"/>
    <w:rsid w:val="00CC2AA8"/>
    <w:rsid w:val="00CC2AF1"/>
    <w:rsid w:val="00CC2C48"/>
    <w:rsid w:val="00CC3DA8"/>
    <w:rsid w:val="00CC40D1"/>
    <w:rsid w:val="00CC450D"/>
    <w:rsid w:val="00CC4707"/>
    <w:rsid w:val="00CC48F1"/>
    <w:rsid w:val="00CC4F9E"/>
    <w:rsid w:val="00CC500A"/>
    <w:rsid w:val="00CC5147"/>
    <w:rsid w:val="00CC5891"/>
    <w:rsid w:val="00CC591F"/>
    <w:rsid w:val="00CC63B9"/>
    <w:rsid w:val="00CC6729"/>
    <w:rsid w:val="00CC677C"/>
    <w:rsid w:val="00CC6A72"/>
    <w:rsid w:val="00CC6B41"/>
    <w:rsid w:val="00CC6CCA"/>
    <w:rsid w:val="00CC7F3E"/>
    <w:rsid w:val="00CD0323"/>
    <w:rsid w:val="00CD0C4F"/>
    <w:rsid w:val="00CD0D3F"/>
    <w:rsid w:val="00CD0EF7"/>
    <w:rsid w:val="00CD0F68"/>
    <w:rsid w:val="00CD158C"/>
    <w:rsid w:val="00CD2934"/>
    <w:rsid w:val="00CD2B2B"/>
    <w:rsid w:val="00CD30ED"/>
    <w:rsid w:val="00CD36BF"/>
    <w:rsid w:val="00CD38B0"/>
    <w:rsid w:val="00CD45E8"/>
    <w:rsid w:val="00CD4604"/>
    <w:rsid w:val="00CD484E"/>
    <w:rsid w:val="00CD486F"/>
    <w:rsid w:val="00CD4897"/>
    <w:rsid w:val="00CD49A7"/>
    <w:rsid w:val="00CD4AE6"/>
    <w:rsid w:val="00CD4C73"/>
    <w:rsid w:val="00CD4E9D"/>
    <w:rsid w:val="00CD4F07"/>
    <w:rsid w:val="00CD4F55"/>
    <w:rsid w:val="00CD51C5"/>
    <w:rsid w:val="00CD51D7"/>
    <w:rsid w:val="00CD54D8"/>
    <w:rsid w:val="00CD5C43"/>
    <w:rsid w:val="00CD61C5"/>
    <w:rsid w:val="00CD61C6"/>
    <w:rsid w:val="00CD6318"/>
    <w:rsid w:val="00CD66BF"/>
    <w:rsid w:val="00CD6B90"/>
    <w:rsid w:val="00CD6CEF"/>
    <w:rsid w:val="00CD6EEC"/>
    <w:rsid w:val="00CD7344"/>
    <w:rsid w:val="00CD73BD"/>
    <w:rsid w:val="00CD78F9"/>
    <w:rsid w:val="00CE00D9"/>
    <w:rsid w:val="00CE027E"/>
    <w:rsid w:val="00CE0377"/>
    <w:rsid w:val="00CE0761"/>
    <w:rsid w:val="00CE080D"/>
    <w:rsid w:val="00CE0D03"/>
    <w:rsid w:val="00CE103C"/>
    <w:rsid w:val="00CE1243"/>
    <w:rsid w:val="00CE12A7"/>
    <w:rsid w:val="00CE1339"/>
    <w:rsid w:val="00CE14D0"/>
    <w:rsid w:val="00CE16C5"/>
    <w:rsid w:val="00CE1798"/>
    <w:rsid w:val="00CE1B83"/>
    <w:rsid w:val="00CE1B9C"/>
    <w:rsid w:val="00CE1EAB"/>
    <w:rsid w:val="00CE239A"/>
    <w:rsid w:val="00CE246A"/>
    <w:rsid w:val="00CE25AB"/>
    <w:rsid w:val="00CE266D"/>
    <w:rsid w:val="00CE285A"/>
    <w:rsid w:val="00CE2930"/>
    <w:rsid w:val="00CE2C26"/>
    <w:rsid w:val="00CE3013"/>
    <w:rsid w:val="00CE303D"/>
    <w:rsid w:val="00CE3471"/>
    <w:rsid w:val="00CE3B7C"/>
    <w:rsid w:val="00CE3EC3"/>
    <w:rsid w:val="00CE41CC"/>
    <w:rsid w:val="00CE4371"/>
    <w:rsid w:val="00CE4904"/>
    <w:rsid w:val="00CE4C4B"/>
    <w:rsid w:val="00CE5511"/>
    <w:rsid w:val="00CE6247"/>
    <w:rsid w:val="00CE640E"/>
    <w:rsid w:val="00CE642E"/>
    <w:rsid w:val="00CE65AB"/>
    <w:rsid w:val="00CE671C"/>
    <w:rsid w:val="00CE6765"/>
    <w:rsid w:val="00CE690E"/>
    <w:rsid w:val="00CE6C19"/>
    <w:rsid w:val="00CE71FA"/>
    <w:rsid w:val="00CE7355"/>
    <w:rsid w:val="00CE763C"/>
    <w:rsid w:val="00CE77C6"/>
    <w:rsid w:val="00CE7F3C"/>
    <w:rsid w:val="00CF0A0B"/>
    <w:rsid w:val="00CF0D05"/>
    <w:rsid w:val="00CF17E6"/>
    <w:rsid w:val="00CF1883"/>
    <w:rsid w:val="00CF188B"/>
    <w:rsid w:val="00CF1934"/>
    <w:rsid w:val="00CF1BBE"/>
    <w:rsid w:val="00CF1C60"/>
    <w:rsid w:val="00CF1FD7"/>
    <w:rsid w:val="00CF2110"/>
    <w:rsid w:val="00CF2558"/>
    <w:rsid w:val="00CF27A2"/>
    <w:rsid w:val="00CF2E8B"/>
    <w:rsid w:val="00CF3338"/>
    <w:rsid w:val="00CF38BF"/>
    <w:rsid w:val="00CF4585"/>
    <w:rsid w:val="00CF4C08"/>
    <w:rsid w:val="00CF4D6E"/>
    <w:rsid w:val="00CF4F98"/>
    <w:rsid w:val="00CF536F"/>
    <w:rsid w:val="00CF5E87"/>
    <w:rsid w:val="00CF60D4"/>
    <w:rsid w:val="00CF6344"/>
    <w:rsid w:val="00CF6AA3"/>
    <w:rsid w:val="00CF6FCF"/>
    <w:rsid w:val="00CF739A"/>
    <w:rsid w:val="00CF73C7"/>
    <w:rsid w:val="00CF79B2"/>
    <w:rsid w:val="00CF7E78"/>
    <w:rsid w:val="00CF7F9E"/>
    <w:rsid w:val="00D0036C"/>
    <w:rsid w:val="00D00D87"/>
    <w:rsid w:val="00D00DD3"/>
    <w:rsid w:val="00D00E0C"/>
    <w:rsid w:val="00D00E36"/>
    <w:rsid w:val="00D01107"/>
    <w:rsid w:val="00D0111A"/>
    <w:rsid w:val="00D0128D"/>
    <w:rsid w:val="00D01721"/>
    <w:rsid w:val="00D01819"/>
    <w:rsid w:val="00D01839"/>
    <w:rsid w:val="00D02031"/>
    <w:rsid w:val="00D0206A"/>
    <w:rsid w:val="00D02096"/>
    <w:rsid w:val="00D021D3"/>
    <w:rsid w:val="00D025C4"/>
    <w:rsid w:val="00D02774"/>
    <w:rsid w:val="00D02788"/>
    <w:rsid w:val="00D02968"/>
    <w:rsid w:val="00D02B4A"/>
    <w:rsid w:val="00D033A1"/>
    <w:rsid w:val="00D03846"/>
    <w:rsid w:val="00D039BB"/>
    <w:rsid w:val="00D0435D"/>
    <w:rsid w:val="00D0446A"/>
    <w:rsid w:val="00D04651"/>
    <w:rsid w:val="00D04A5F"/>
    <w:rsid w:val="00D04F63"/>
    <w:rsid w:val="00D04FA8"/>
    <w:rsid w:val="00D04FE6"/>
    <w:rsid w:val="00D056BF"/>
    <w:rsid w:val="00D057B7"/>
    <w:rsid w:val="00D057C1"/>
    <w:rsid w:val="00D058E9"/>
    <w:rsid w:val="00D05C3B"/>
    <w:rsid w:val="00D05D09"/>
    <w:rsid w:val="00D06C3F"/>
    <w:rsid w:val="00D06CA9"/>
    <w:rsid w:val="00D06D8B"/>
    <w:rsid w:val="00D06F06"/>
    <w:rsid w:val="00D06F94"/>
    <w:rsid w:val="00D07308"/>
    <w:rsid w:val="00D0790A"/>
    <w:rsid w:val="00D07987"/>
    <w:rsid w:val="00D1038C"/>
    <w:rsid w:val="00D1048B"/>
    <w:rsid w:val="00D10C24"/>
    <w:rsid w:val="00D1105F"/>
    <w:rsid w:val="00D11214"/>
    <w:rsid w:val="00D1175F"/>
    <w:rsid w:val="00D118F3"/>
    <w:rsid w:val="00D119B8"/>
    <w:rsid w:val="00D12621"/>
    <w:rsid w:val="00D1263C"/>
    <w:rsid w:val="00D12888"/>
    <w:rsid w:val="00D12C3E"/>
    <w:rsid w:val="00D12E5F"/>
    <w:rsid w:val="00D13331"/>
    <w:rsid w:val="00D137D3"/>
    <w:rsid w:val="00D1380F"/>
    <w:rsid w:val="00D139FD"/>
    <w:rsid w:val="00D13D1C"/>
    <w:rsid w:val="00D13FD0"/>
    <w:rsid w:val="00D14364"/>
    <w:rsid w:val="00D1474D"/>
    <w:rsid w:val="00D14FD6"/>
    <w:rsid w:val="00D157CD"/>
    <w:rsid w:val="00D16091"/>
    <w:rsid w:val="00D1612F"/>
    <w:rsid w:val="00D1618B"/>
    <w:rsid w:val="00D163FB"/>
    <w:rsid w:val="00D16686"/>
    <w:rsid w:val="00D172F0"/>
    <w:rsid w:val="00D17348"/>
    <w:rsid w:val="00D179C3"/>
    <w:rsid w:val="00D17BB4"/>
    <w:rsid w:val="00D20374"/>
    <w:rsid w:val="00D20800"/>
    <w:rsid w:val="00D20A6E"/>
    <w:rsid w:val="00D20B24"/>
    <w:rsid w:val="00D20C15"/>
    <w:rsid w:val="00D213CF"/>
    <w:rsid w:val="00D21688"/>
    <w:rsid w:val="00D219EF"/>
    <w:rsid w:val="00D21E9A"/>
    <w:rsid w:val="00D21F5A"/>
    <w:rsid w:val="00D22470"/>
    <w:rsid w:val="00D23366"/>
    <w:rsid w:val="00D2341F"/>
    <w:rsid w:val="00D23457"/>
    <w:rsid w:val="00D23576"/>
    <w:rsid w:val="00D23872"/>
    <w:rsid w:val="00D23A29"/>
    <w:rsid w:val="00D23E0A"/>
    <w:rsid w:val="00D24044"/>
    <w:rsid w:val="00D2404A"/>
    <w:rsid w:val="00D24295"/>
    <w:rsid w:val="00D24506"/>
    <w:rsid w:val="00D24711"/>
    <w:rsid w:val="00D24781"/>
    <w:rsid w:val="00D24B7D"/>
    <w:rsid w:val="00D24C64"/>
    <w:rsid w:val="00D24FDC"/>
    <w:rsid w:val="00D25433"/>
    <w:rsid w:val="00D25DCE"/>
    <w:rsid w:val="00D25EC2"/>
    <w:rsid w:val="00D26240"/>
    <w:rsid w:val="00D264A9"/>
    <w:rsid w:val="00D26512"/>
    <w:rsid w:val="00D2665A"/>
    <w:rsid w:val="00D26C93"/>
    <w:rsid w:val="00D274F4"/>
    <w:rsid w:val="00D27546"/>
    <w:rsid w:val="00D27AEA"/>
    <w:rsid w:val="00D27C56"/>
    <w:rsid w:val="00D27EB1"/>
    <w:rsid w:val="00D30267"/>
    <w:rsid w:val="00D30D11"/>
    <w:rsid w:val="00D30D27"/>
    <w:rsid w:val="00D30E88"/>
    <w:rsid w:val="00D30FF2"/>
    <w:rsid w:val="00D3140A"/>
    <w:rsid w:val="00D315D6"/>
    <w:rsid w:val="00D31663"/>
    <w:rsid w:val="00D31AEF"/>
    <w:rsid w:val="00D31B6D"/>
    <w:rsid w:val="00D3227F"/>
    <w:rsid w:val="00D323C9"/>
    <w:rsid w:val="00D323F9"/>
    <w:rsid w:val="00D32494"/>
    <w:rsid w:val="00D32BE7"/>
    <w:rsid w:val="00D32F66"/>
    <w:rsid w:val="00D3379A"/>
    <w:rsid w:val="00D33964"/>
    <w:rsid w:val="00D33A6D"/>
    <w:rsid w:val="00D33D84"/>
    <w:rsid w:val="00D343C2"/>
    <w:rsid w:val="00D344F6"/>
    <w:rsid w:val="00D34781"/>
    <w:rsid w:val="00D34960"/>
    <w:rsid w:val="00D35052"/>
    <w:rsid w:val="00D350B4"/>
    <w:rsid w:val="00D35757"/>
    <w:rsid w:val="00D359D1"/>
    <w:rsid w:val="00D35B13"/>
    <w:rsid w:val="00D36599"/>
    <w:rsid w:val="00D36D28"/>
    <w:rsid w:val="00D37055"/>
    <w:rsid w:val="00D37359"/>
    <w:rsid w:val="00D374E6"/>
    <w:rsid w:val="00D37D5B"/>
    <w:rsid w:val="00D403F4"/>
    <w:rsid w:val="00D4050E"/>
    <w:rsid w:val="00D4091B"/>
    <w:rsid w:val="00D40B9A"/>
    <w:rsid w:val="00D40D51"/>
    <w:rsid w:val="00D40D67"/>
    <w:rsid w:val="00D40E43"/>
    <w:rsid w:val="00D40F39"/>
    <w:rsid w:val="00D41068"/>
    <w:rsid w:val="00D41105"/>
    <w:rsid w:val="00D41332"/>
    <w:rsid w:val="00D4141D"/>
    <w:rsid w:val="00D41444"/>
    <w:rsid w:val="00D415B3"/>
    <w:rsid w:val="00D417DE"/>
    <w:rsid w:val="00D41980"/>
    <w:rsid w:val="00D41A0E"/>
    <w:rsid w:val="00D41D38"/>
    <w:rsid w:val="00D41EBE"/>
    <w:rsid w:val="00D421F4"/>
    <w:rsid w:val="00D4272F"/>
    <w:rsid w:val="00D42811"/>
    <w:rsid w:val="00D431E7"/>
    <w:rsid w:val="00D435BC"/>
    <w:rsid w:val="00D435FD"/>
    <w:rsid w:val="00D439E0"/>
    <w:rsid w:val="00D43BD6"/>
    <w:rsid w:val="00D43DEB"/>
    <w:rsid w:val="00D440A7"/>
    <w:rsid w:val="00D442C5"/>
    <w:rsid w:val="00D444A5"/>
    <w:rsid w:val="00D4450C"/>
    <w:rsid w:val="00D44895"/>
    <w:rsid w:val="00D44FC5"/>
    <w:rsid w:val="00D452A4"/>
    <w:rsid w:val="00D45682"/>
    <w:rsid w:val="00D45863"/>
    <w:rsid w:val="00D45AFC"/>
    <w:rsid w:val="00D45C5B"/>
    <w:rsid w:val="00D45E6B"/>
    <w:rsid w:val="00D462AF"/>
    <w:rsid w:val="00D46ABB"/>
    <w:rsid w:val="00D46FEF"/>
    <w:rsid w:val="00D472EB"/>
    <w:rsid w:val="00D47926"/>
    <w:rsid w:val="00D4799E"/>
    <w:rsid w:val="00D47E6F"/>
    <w:rsid w:val="00D5019B"/>
    <w:rsid w:val="00D502F1"/>
    <w:rsid w:val="00D5034F"/>
    <w:rsid w:val="00D50487"/>
    <w:rsid w:val="00D50585"/>
    <w:rsid w:val="00D508FE"/>
    <w:rsid w:val="00D50A00"/>
    <w:rsid w:val="00D5106D"/>
    <w:rsid w:val="00D51493"/>
    <w:rsid w:val="00D51496"/>
    <w:rsid w:val="00D5151B"/>
    <w:rsid w:val="00D51696"/>
    <w:rsid w:val="00D51D1E"/>
    <w:rsid w:val="00D51D34"/>
    <w:rsid w:val="00D51DE6"/>
    <w:rsid w:val="00D52060"/>
    <w:rsid w:val="00D52351"/>
    <w:rsid w:val="00D52845"/>
    <w:rsid w:val="00D52B6F"/>
    <w:rsid w:val="00D52E66"/>
    <w:rsid w:val="00D52FCB"/>
    <w:rsid w:val="00D53366"/>
    <w:rsid w:val="00D534B5"/>
    <w:rsid w:val="00D53551"/>
    <w:rsid w:val="00D53954"/>
    <w:rsid w:val="00D539A6"/>
    <w:rsid w:val="00D53A0C"/>
    <w:rsid w:val="00D53CA8"/>
    <w:rsid w:val="00D53E17"/>
    <w:rsid w:val="00D54532"/>
    <w:rsid w:val="00D546B6"/>
    <w:rsid w:val="00D54B5E"/>
    <w:rsid w:val="00D54DBC"/>
    <w:rsid w:val="00D5516C"/>
    <w:rsid w:val="00D563AF"/>
    <w:rsid w:val="00D56632"/>
    <w:rsid w:val="00D56922"/>
    <w:rsid w:val="00D56D47"/>
    <w:rsid w:val="00D56E83"/>
    <w:rsid w:val="00D570F4"/>
    <w:rsid w:val="00D574BF"/>
    <w:rsid w:val="00D575CB"/>
    <w:rsid w:val="00D577E0"/>
    <w:rsid w:val="00D600BA"/>
    <w:rsid w:val="00D604B9"/>
    <w:rsid w:val="00D607F8"/>
    <w:rsid w:val="00D60A27"/>
    <w:rsid w:val="00D60FCB"/>
    <w:rsid w:val="00D60FFA"/>
    <w:rsid w:val="00D6102A"/>
    <w:rsid w:val="00D61939"/>
    <w:rsid w:val="00D619E1"/>
    <w:rsid w:val="00D61B7B"/>
    <w:rsid w:val="00D61C4C"/>
    <w:rsid w:val="00D61CBC"/>
    <w:rsid w:val="00D62AC7"/>
    <w:rsid w:val="00D62B48"/>
    <w:rsid w:val="00D62C47"/>
    <w:rsid w:val="00D62F39"/>
    <w:rsid w:val="00D6302B"/>
    <w:rsid w:val="00D64013"/>
    <w:rsid w:val="00D64113"/>
    <w:rsid w:val="00D64223"/>
    <w:rsid w:val="00D644CE"/>
    <w:rsid w:val="00D6460E"/>
    <w:rsid w:val="00D65201"/>
    <w:rsid w:val="00D65276"/>
    <w:rsid w:val="00D65567"/>
    <w:rsid w:val="00D656B7"/>
    <w:rsid w:val="00D65EEB"/>
    <w:rsid w:val="00D65EF4"/>
    <w:rsid w:val="00D66250"/>
    <w:rsid w:val="00D66695"/>
    <w:rsid w:val="00D66B3F"/>
    <w:rsid w:val="00D66EFD"/>
    <w:rsid w:val="00D67000"/>
    <w:rsid w:val="00D678E7"/>
    <w:rsid w:val="00D67AE8"/>
    <w:rsid w:val="00D67D78"/>
    <w:rsid w:val="00D67EC5"/>
    <w:rsid w:val="00D701E6"/>
    <w:rsid w:val="00D70324"/>
    <w:rsid w:val="00D70345"/>
    <w:rsid w:val="00D704FB"/>
    <w:rsid w:val="00D705ED"/>
    <w:rsid w:val="00D70B3A"/>
    <w:rsid w:val="00D70CB4"/>
    <w:rsid w:val="00D70F26"/>
    <w:rsid w:val="00D71532"/>
    <w:rsid w:val="00D71730"/>
    <w:rsid w:val="00D718FC"/>
    <w:rsid w:val="00D7190D"/>
    <w:rsid w:val="00D71920"/>
    <w:rsid w:val="00D71A48"/>
    <w:rsid w:val="00D71A9B"/>
    <w:rsid w:val="00D71D49"/>
    <w:rsid w:val="00D71FEC"/>
    <w:rsid w:val="00D72512"/>
    <w:rsid w:val="00D72821"/>
    <w:rsid w:val="00D72E97"/>
    <w:rsid w:val="00D73566"/>
    <w:rsid w:val="00D736A9"/>
    <w:rsid w:val="00D73B0C"/>
    <w:rsid w:val="00D73FE1"/>
    <w:rsid w:val="00D741AC"/>
    <w:rsid w:val="00D74AC7"/>
    <w:rsid w:val="00D754A6"/>
    <w:rsid w:val="00D75659"/>
    <w:rsid w:val="00D75A30"/>
    <w:rsid w:val="00D75D11"/>
    <w:rsid w:val="00D766F7"/>
    <w:rsid w:val="00D76E79"/>
    <w:rsid w:val="00D76EE3"/>
    <w:rsid w:val="00D778B3"/>
    <w:rsid w:val="00D80068"/>
    <w:rsid w:val="00D80343"/>
    <w:rsid w:val="00D80555"/>
    <w:rsid w:val="00D80809"/>
    <w:rsid w:val="00D80812"/>
    <w:rsid w:val="00D80ABF"/>
    <w:rsid w:val="00D80AD0"/>
    <w:rsid w:val="00D80CCB"/>
    <w:rsid w:val="00D80D53"/>
    <w:rsid w:val="00D80E62"/>
    <w:rsid w:val="00D81489"/>
    <w:rsid w:val="00D8162F"/>
    <w:rsid w:val="00D8164D"/>
    <w:rsid w:val="00D816BC"/>
    <w:rsid w:val="00D82301"/>
    <w:rsid w:val="00D82364"/>
    <w:rsid w:val="00D825D4"/>
    <w:rsid w:val="00D8265C"/>
    <w:rsid w:val="00D82DC6"/>
    <w:rsid w:val="00D82F83"/>
    <w:rsid w:val="00D83577"/>
    <w:rsid w:val="00D836E4"/>
    <w:rsid w:val="00D83798"/>
    <w:rsid w:val="00D83A88"/>
    <w:rsid w:val="00D83C88"/>
    <w:rsid w:val="00D83E85"/>
    <w:rsid w:val="00D84AA1"/>
    <w:rsid w:val="00D84BAB"/>
    <w:rsid w:val="00D84D5C"/>
    <w:rsid w:val="00D84E89"/>
    <w:rsid w:val="00D84EDA"/>
    <w:rsid w:val="00D84EEA"/>
    <w:rsid w:val="00D84F04"/>
    <w:rsid w:val="00D84F9E"/>
    <w:rsid w:val="00D85038"/>
    <w:rsid w:val="00D85224"/>
    <w:rsid w:val="00D858F8"/>
    <w:rsid w:val="00D85944"/>
    <w:rsid w:val="00D86086"/>
    <w:rsid w:val="00D86575"/>
    <w:rsid w:val="00D866D6"/>
    <w:rsid w:val="00D8698C"/>
    <w:rsid w:val="00D86E7D"/>
    <w:rsid w:val="00D8707C"/>
    <w:rsid w:val="00D872EB"/>
    <w:rsid w:val="00D87309"/>
    <w:rsid w:val="00D8731B"/>
    <w:rsid w:val="00D8774A"/>
    <w:rsid w:val="00D87845"/>
    <w:rsid w:val="00D87B4E"/>
    <w:rsid w:val="00D90083"/>
    <w:rsid w:val="00D9093A"/>
    <w:rsid w:val="00D90D28"/>
    <w:rsid w:val="00D90EA5"/>
    <w:rsid w:val="00D90F1E"/>
    <w:rsid w:val="00D90F93"/>
    <w:rsid w:val="00D9135A"/>
    <w:rsid w:val="00D91401"/>
    <w:rsid w:val="00D9184C"/>
    <w:rsid w:val="00D92172"/>
    <w:rsid w:val="00D92464"/>
    <w:rsid w:val="00D929EE"/>
    <w:rsid w:val="00D92C07"/>
    <w:rsid w:val="00D92E93"/>
    <w:rsid w:val="00D9310B"/>
    <w:rsid w:val="00D93289"/>
    <w:rsid w:val="00D935F4"/>
    <w:rsid w:val="00D93D21"/>
    <w:rsid w:val="00D94216"/>
    <w:rsid w:val="00D94313"/>
    <w:rsid w:val="00D94366"/>
    <w:rsid w:val="00D947B0"/>
    <w:rsid w:val="00D9562E"/>
    <w:rsid w:val="00D957E6"/>
    <w:rsid w:val="00D95EF7"/>
    <w:rsid w:val="00D9601B"/>
    <w:rsid w:val="00D96322"/>
    <w:rsid w:val="00D96B63"/>
    <w:rsid w:val="00D96DBA"/>
    <w:rsid w:val="00D96E14"/>
    <w:rsid w:val="00D96E71"/>
    <w:rsid w:val="00D972F8"/>
    <w:rsid w:val="00D977BF"/>
    <w:rsid w:val="00D9798E"/>
    <w:rsid w:val="00D97AD9"/>
    <w:rsid w:val="00DA0214"/>
    <w:rsid w:val="00DA05A0"/>
    <w:rsid w:val="00DA0D85"/>
    <w:rsid w:val="00DA0F6F"/>
    <w:rsid w:val="00DA11DD"/>
    <w:rsid w:val="00DA1C02"/>
    <w:rsid w:val="00DA1D32"/>
    <w:rsid w:val="00DA1DAD"/>
    <w:rsid w:val="00DA288B"/>
    <w:rsid w:val="00DA296B"/>
    <w:rsid w:val="00DA2C9B"/>
    <w:rsid w:val="00DA2E74"/>
    <w:rsid w:val="00DA307B"/>
    <w:rsid w:val="00DA30FE"/>
    <w:rsid w:val="00DA32DC"/>
    <w:rsid w:val="00DA3C6D"/>
    <w:rsid w:val="00DA3CA8"/>
    <w:rsid w:val="00DA40E4"/>
    <w:rsid w:val="00DA423C"/>
    <w:rsid w:val="00DA43DC"/>
    <w:rsid w:val="00DA4A74"/>
    <w:rsid w:val="00DA4B4C"/>
    <w:rsid w:val="00DA4E17"/>
    <w:rsid w:val="00DA5189"/>
    <w:rsid w:val="00DA534F"/>
    <w:rsid w:val="00DA54A5"/>
    <w:rsid w:val="00DA5865"/>
    <w:rsid w:val="00DA5B64"/>
    <w:rsid w:val="00DA6080"/>
    <w:rsid w:val="00DA6084"/>
    <w:rsid w:val="00DA64E7"/>
    <w:rsid w:val="00DA65A0"/>
    <w:rsid w:val="00DA670F"/>
    <w:rsid w:val="00DA671D"/>
    <w:rsid w:val="00DA6B5C"/>
    <w:rsid w:val="00DA6CA6"/>
    <w:rsid w:val="00DA6E05"/>
    <w:rsid w:val="00DA6F8D"/>
    <w:rsid w:val="00DA71E6"/>
    <w:rsid w:val="00DA73C8"/>
    <w:rsid w:val="00DA7B02"/>
    <w:rsid w:val="00DA7D48"/>
    <w:rsid w:val="00DA7F84"/>
    <w:rsid w:val="00DA7FE2"/>
    <w:rsid w:val="00DB0497"/>
    <w:rsid w:val="00DB0F1C"/>
    <w:rsid w:val="00DB11A5"/>
    <w:rsid w:val="00DB11E6"/>
    <w:rsid w:val="00DB15C3"/>
    <w:rsid w:val="00DB265B"/>
    <w:rsid w:val="00DB26D0"/>
    <w:rsid w:val="00DB26FC"/>
    <w:rsid w:val="00DB31C2"/>
    <w:rsid w:val="00DB326D"/>
    <w:rsid w:val="00DB36A3"/>
    <w:rsid w:val="00DB36B7"/>
    <w:rsid w:val="00DB3958"/>
    <w:rsid w:val="00DB3F2D"/>
    <w:rsid w:val="00DB4C11"/>
    <w:rsid w:val="00DB4CB9"/>
    <w:rsid w:val="00DB4FF9"/>
    <w:rsid w:val="00DB534E"/>
    <w:rsid w:val="00DB5759"/>
    <w:rsid w:val="00DB657F"/>
    <w:rsid w:val="00DB69A8"/>
    <w:rsid w:val="00DB6B65"/>
    <w:rsid w:val="00DB6DF6"/>
    <w:rsid w:val="00DB7351"/>
    <w:rsid w:val="00DB76D8"/>
    <w:rsid w:val="00DB7823"/>
    <w:rsid w:val="00DB7A8C"/>
    <w:rsid w:val="00DB7EB1"/>
    <w:rsid w:val="00DC04CB"/>
    <w:rsid w:val="00DC0AD7"/>
    <w:rsid w:val="00DC0DD0"/>
    <w:rsid w:val="00DC0EC8"/>
    <w:rsid w:val="00DC2123"/>
    <w:rsid w:val="00DC23EA"/>
    <w:rsid w:val="00DC25BB"/>
    <w:rsid w:val="00DC269D"/>
    <w:rsid w:val="00DC2FAF"/>
    <w:rsid w:val="00DC3144"/>
    <w:rsid w:val="00DC3158"/>
    <w:rsid w:val="00DC3328"/>
    <w:rsid w:val="00DC46C1"/>
    <w:rsid w:val="00DC4856"/>
    <w:rsid w:val="00DC498D"/>
    <w:rsid w:val="00DC5338"/>
    <w:rsid w:val="00DC55E7"/>
    <w:rsid w:val="00DC5BCB"/>
    <w:rsid w:val="00DC5CC0"/>
    <w:rsid w:val="00DC5D70"/>
    <w:rsid w:val="00DC5E70"/>
    <w:rsid w:val="00DC5ECB"/>
    <w:rsid w:val="00DC6020"/>
    <w:rsid w:val="00DC646E"/>
    <w:rsid w:val="00DC64A5"/>
    <w:rsid w:val="00DC6610"/>
    <w:rsid w:val="00DC661D"/>
    <w:rsid w:val="00DC698D"/>
    <w:rsid w:val="00DC6F6A"/>
    <w:rsid w:val="00DC74BD"/>
    <w:rsid w:val="00DC74FC"/>
    <w:rsid w:val="00DC76F0"/>
    <w:rsid w:val="00DC7738"/>
    <w:rsid w:val="00DC794E"/>
    <w:rsid w:val="00DC7A34"/>
    <w:rsid w:val="00DC7EBC"/>
    <w:rsid w:val="00DD0277"/>
    <w:rsid w:val="00DD07F6"/>
    <w:rsid w:val="00DD0A35"/>
    <w:rsid w:val="00DD0D79"/>
    <w:rsid w:val="00DD0D97"/>
    <w:rsid w:val="00DD107A"/>
    <w:rsid w:val="00DD1427"/>
    <w:rsid w:val="00DD152D"/>
    <w:rsid w:val="00DD17A9"/>
    <w:rsid w:val="00DD1C30"/>
    <w:rsid w:val="00DD1E28"/>
    <w:rsid w:val="00DD23F5"/>
    <w:rsid w:val="00DD2547"/>
    <w:rsid w:val="00DD25FC"/>
    <w:rsid w:val="00DD2800"/>
    <w:rsid w:val="00DD2962"/>
    <w:rsid w:val="00DD2A08"/>
    <w:rsid w:val="00DD336F"/>
    <w:rsid w:val="00DD34A3"/>
    <w:rsid w:val="00DD455B"/>
    <w:rsid w:val="00DD48A9"/>
    <w:rsid w:val="00DD5110"/>
    <w:rsid w:val="00DD6524"/>
    <w:rsid w:val="00DD68A2"/>
    <w:rsid w:val="00DD698C"/>
    <w:rsid w:val="00DD6D86"/>
    <w:rsid w:val="00DD6E08"/>
    <w:rsid w:val="00DD7087"/>
    <w:rsid w:val="00DD77D3"/>
    <w:rsid w:val="00DD7C89"/>
    <w:rsid w:val="00DD7E93"/>
    <w:rsid w:val="00DE0C80"/>
    <w:rsid w:val="00DE1223"/>
    <w:rsid w:val="00DE1825"/>
    <w:rsid w:val="00DE1B34"/>
    <w:rsid w:val="00DE1F81"/>
    <w:rsid w:val="00DE2197"/>
    <w:rsid w:val="00DE231C"/>
    <w:rsid w:val="00DE31ED"/>
    <w:rsid w:val="00DE3433"/>
    <w:rsid w:val="00DE3BEE"/>
    <w:rsid w:val="00DE45A1"/>
    <w:rsid w:val="00DE4634"/>
    <w:rsid w:val="00DE4722"/>
    <w:rsid w:val="00DE4966"/>
    <w:rsid w:val="00DE4ABA"/>
    <w:rsid w:val="00DE4D54"/>
    <w:rsid w:val="00DE52B9"/>
    <w:rsid w:val="00DE5645"/>
    <w:rsid w:val="00DE687B"/>
    <w:rsid w:val="00DE6889"/>
    <w:rsid w:val="00DE6A73"/>
    <w:rsid w:val="00DE6AD1"/>
    <w:rsid w:val="00DE749B"/>
    <w:rsid w:val="00DE7896"/>
    <w:rsid w:val="00DE7B02"/>
    <w:rsid w:val="00DE7B95"/>
    <w:rsid w:val="00DF00E7"/>
    <w:rsid w:val="00DF01EF"/>
    <w:rsid w:val="00DF025D"/>
    <w:rsid w:val="00DF033D"/>
    <w:rsid w:val="00DF0508"/>
    <w:rsid w:val="00DF081E"/>
    <w:rsid w:val="00DF0955"/>
    <w:rsid w:val="00DF10EF"/>
    <w:rsid w:val="00DF1159"/>
    <w:rsid w:val="00DF21E7"/>
    <w:rsid w:val="00DF260A"/>
    <w:rsid w:val="00DF2CA3"/>
    <w:rsid w:val="00DF2DD7"/>
    <w:rsid w:val="00DF3424"/>
    <w:rsid w:val="00DF3488"/>
    <w:rsid w:val="00DF35E1"/>
    <w:rsid w:val="00DF365A"/>
    <w:rsid w:val="00DF513D"/>
    <w:rsid w:val="00DF54E7"/>
    <w:rsid w:val="00DF5847"/>
    <w:rsid w:val="00DF5938"/>
    <w:rsid w:val="00DF5AC5"/>
    <w:rsid w:val="00DF5C71"/>
    <w:rsid w:val="00DF6274"/>
    <w:rsid w:val="00DF6F8C"/>
    <w:rsid w:val="00DF71AE"/>
    <w:rsid w:val="00DF7711"/>
    <w:rsid w:val="00DF7D6D"/>
    <w:rsid w:val="00DF7D7A"/>
    <w:rsid w:val="00DF7E87"/>
    <w:rsid w:val="00E00247"/>
    <w:rsid w:val="00E00433"/>
    <w:rsid w:val="00E006AA"/>
    <w:rsid w:val="00E01F83"/>
    <w:rsid w:val="00E01FFC"/>
    <w:rsid w:val="00E02183"/>
    <w:rsid w:val="00E02438"/>
    <w:rsid w:val="00E0274E"/>
    <w:rsid w:val="00E033AF"/>
    <w:rsid w:val="00E0349B"/>
    <w:rsid w:val="00E034FD"/>
    <w:rsid w:val="00E03A82"/>
    <w:rsid w:val="00E04570"/>
    <w:rsid w:val="00E048A5"/>
    <w:rsid w:val="00E048F8"/>
    <w:rsid w:val="00E049EB"/>
    <w:rsid w:val="00E04A01"/>
    <w:rsid w:val="00E04BA9"/>
    <w:rsid w:val="00E056E1"/>
    <w:rsid w:val="00E058B4"/>
    <w:rsid w:val="00E05C98"/>
    <w:rsid w:val="00E05DE8"/>
    <w:rsid w:val="00E061CC"/>
    <w:rsid w:val="00E06384"/>
    <w:rsid w:val="00E067D9"/>
    <w:rsid w:val="00E06A01"/>
    <w:rsid w:val="00E06B7C"/>
    <w:rsid w:val="00E070C3"/>
    <w:rsid w:val="00E07399"/>
    <w:rsid w:val="00E079B8"/>
    <w:rsid w:val="00E07A74"/>
    <w:rsid w:val="00E07E46"/>
    <w:rsid w:val="00E07FC5"/>
    <w:rsid w:val="00E100C8"/>
    <w:rsid w:val="00E10187"/>
    <w:rsid w:val="00E101AA"/>
    <w:rsid w:val="00E10ECD"/>
    <w:rsid w:val="00E11BF9"/>
    <w:rsid w:val="00E11EC6"/>
    <w:rsid w:val="00E11FAE"/>
    <w:rsid w:val="00E1210C"/>
    <w:rsid w:val="00E12230"/>
    <w:rsid w:val="00E1288A"/>
    <w:rsid w:val="00E12CE9"/>
    <w:rsid w:val="00E1313B"/>
    <w:rsid w:val="00E13177"/>
    <w:rsid w:val="00E133D9"/>
    <w:rsid w:val="00E13423"/>
    <w:rsid w:val="00E138E3"/>
    <w:rsid w:val="00E13906"/>
    <w:rsid w:val="00E13B79"/>
    <w:rsid w:val="00E13EF3"/>
    <w:rsid w:val="00E14198"/>
    <w:rsid w:val="00E147E0"/>
    <w:rsid w:val="00E14D1A"/>
    <w:rsid w:val="00E15147"/>
    <w:rsid w:val="00E1525A"/>
    <w:rsid w:val="00E157FC"/>
    <w:rsid w:val="00E15803"/>
    <w:rsid w:val="00E15926"/>
    <w:rsid w:val="00E15D5B"/>
    <w:rsid w:val="00E16377"/>
    <w:rsid w:val="00E16415"/>
    <w:rsid w:val="00E16C1A"/>
    <w:rsid w:val="00E175EA"/>
    <w:rsid w:val="00E1776F"/>
    <w:rsid w:val="00E17FA1"/>
    <w:rsid w:val="00E204B7"/>
    <w:rsid w:val="00E205CB"/>
    <w:rsid w:val="00E2074E"/>
    <w:rsid w:val="00E20F6C"/>
    <w:rsid w:val="00E2146E"/>
    <w:rsid w:val="00E215D8"/>
    <w:rsid w:val="00E21E57"/>
    <w:rsid w:val="00E21F1D"/>
    <w:rsid w:val="00E2213A"/>
    <w:rsid w:val="00E224AA"/>
    <w:rsid w:val="00E22522"/>
    <w:rsid w:val="00E2270B"/>
    <w:rsid w:val="00E22A27"/>
    <w:rsid w:val="00E22A4C"/>
    <w:rsid w:val="00E22D7F"/>
    <w:rsid w:val="00E22E67"/>
    <w:rsid w:val="00E22FC5"/>
    <w:rsid w:val="00E2338E"/>
    <w:rsid w:val="00E237EF"/>
    <w:rsid w:val="00E23A3C"/>
    <w:rsid w:val="00E23A6F"/>
    <w:rsid w:val="00E23D7B"/>
    <w:rsid w:val="00E23EBA"/>
    <w:rsid w:val="00E23F45"/>
    <w:rsid w:val="00E24170"/>
    <w:rsid w:val="00E243F9"/>
    <w:rsid w:val="00E249C5"/>
    <w:rsid w:val="00E24A41"/>
    <w:rsid w:val="00E24A42"/>
    <w:rsid w:val="00E24E85"/>
    <w:rsid w:val="00E25A33"/>
    <w:rsid w:val="00E25C9C"/>
    <w:rsid w:val="00E25D0C"/>
    <w:rsid w:val="00E26109"/>
    <w:rsid w:val="00E26708"/>
    <w:rsid w:val="00E2676E"/>
    <w:rsid w:val="00E267FB"/>
    <w:rsid w:val="00E2688E"/>
    <w:rsid w:val="00E26BDD"/>
    <w:rsid w:val="00E27EF3"/>
    <w:rsid w:val="00E30167"/>
    <w:rsid w:val="00E3039C"/>
    <w:rsid w:val="00E3045F"/>
    <w:rsid w:val="00E306FC"/>
    <w:rsid w:val="00E309F2"/>
    <w:rsid w:val="00E30B34"/>
    <w:rsid w:val="00E31363"/>
    <w:rsid w:val="00E31977"/>
    <w:rsid w:val="00E319F2"/>
    <w:rsid w:val="00E31B99"/>
    <w:rsid w:val="00E32290"/>
    <w:rsid w:val="00E32625"/>
    <w:rsid w:val="00E32F59"/>
    <w:rsid w:val="00E3310F"/>
    <w:rsid w:val="00E336F4"/>
    <w:rsid w:val="00E3387B"/>
    <w:rsid w:val="00E33AC2"/>
    <w:rsid w:val="00E33AC6"/>
    <w:rsid w:val="00E33C01"/>
    <w:rsid w:val="00E33E57"/>
    <w:rsid w:val="00E34065"/>
    <w:rsid w:val="00E34DFF"/>
    <w:rsid w:val="00E34E19"/>
    <w:rsid w:val="00E350E4"/>
    <w:rsid w:val="00E353AF"/>
    <w:rsid w:val="00E3556C"/>
    <w:rsid w:val="00E356F8"/>
    <w:rsid w:val="00E35A3E"/>
    <w:rsid w:val="00E35C3D"/>
    <w:rsid w:val="00E36512"/>
    <w:rsid w:val="00E369C2"/>
    <w:rsid w:val="00E36E32"/>
    <w:rsid w:val="00E3725D"/>
    <w:rsid w:val="00E375C5"/>
    <w:rsid w:val="00E376FA"/>
    <w:rsid w:val="00E37744"/>
    <w:rsid w:val="00E37A6F"/>
    <w:rsid w:val="00E37CA0"/>
    <w:rsid w:val="00E37DF5"/>
    <w:rsid w:val="00E40162"/>
    <w:rsid w:val="00E40718"/>
    <w:rsid w:val="00E40BB3"/>
    <w:rsid w:val="00E40C00"/>
    <w:rsid w:val="00E40F34"/>
    <w:rsid w:val="00E413F8"/>
    <w:rsid w:val="00E41499"/>
    <w:rsid w:val="00E41583"/>
    <w:rsid w:val="00E4159E"/>
    <w:rsid w:val="00E41B98"/>
    <w:rsid w:val="00E41E21"/>
    <w:rsid w:val="00E41E88"/>
    <w:rsid w:val="00E41FEB"/>
    <w:rsid w:val="00E43C0B"/>
    <w:rsid w:val="00E43C58"/>
    <w:rsid w:val="00E43EA9"/>
    <w:rsid w:val="00E44018"/>
    <w:rsid w:val="00E443D5"/>
    <w:rsid w:val="00E444C9"/>
    <w:rsid w:val="00E44792"/>
    <w:rsid w:val="00E44813"/>
    <w:rsid w:val="00E44854"/>
    <w:rsid w:val="00E44F9E"/>
    <w:rsid w:val="00E4509A"/>
    <w:rsid w:val="00E456B6"/>
    <w:rsid w:val="00E4621C"/>
    <w:rsid w:val="00E46296"/>
    <w:rsid w:val="00E462A2"/>
    <w:rsid w:val="00E4662F"/>
    <w:rsid w:val="00E46791"/>
    <w:rsid w:val="00E468E4"/>
    <w:rsid w:val="00E46A91"/>
    <w:rsid w:val="00E46BEB"/>
    <w:rsid w:val="00E470CE"/>
    <w:rsid w:val="00E476D0"/>
    <w:rsid w:val="00E47BE9"/>
    <w:rsid w:val="00E47E33"/>
    <w:rsid w:val="00E50636"/>
    <w:rsid w:val="00E5068C"/>
    <w:rsid w:val="00E50970"/>
    <w:rsid w:val="00E50A3F"/>
    <w:rsid w:val="00E511DD"/>
    <w:rsid w:val="00E5120A"/>
    <w:rsid w:val="00E518EF"/>
    <w:rsid w:val="00E51F39"/>
    <w:rsid w:val="00E521D2"/>
    <w:rsid w:val="00E52D0E"/>
    <w:rsid w:val="00E52D13"/>
    <w:rsid w:val="00E52E16"/>
    <w:rsid w:val="00E53509"/>
    <w:rsid w:val="00E538C5"/>
    <w:rsid w:val="00E53B2C"/>
    <w:rsid w:val="00E54093"/>
    <w:rsid w:val="00E54288"/>
    <w:rsid w:val="00E5428A"/>
    <w:rsid w:val="00E542C0"/>
    <w:rsid w:val="00E54436"/>
    <w:rsid w:val="00E5448C"/>
    <w:rsid w:val="00E54798"/>
    <w:rsid w:val="00E54EFA"/>
    <w:rsid w:val="00E54FED"/>
    <w:rsid w:val="00E552DE"/>
    <w:rsid w:val="00E55513"/>
    <w:rsid w:val="00E5579F"/>
    <w:rsid w:val="00E558BA"/>
    <w:rsid w:val="00E5590D"/>
    <w:rsid w:val="00E55D04"/>
    <w:rsid w:val="00E55D16"/>
    <w:rsid w:val="00E55F3D"/>
    <w:rsid w:val="00E567B5"/>
    <w:rsid w:val="00E56ACE"/>
    <w:rsid w:val="00E56CA9"/>
    <w:rsid w:val="00E56E2E"/>
    <w:rsid w:val="00E56F8B"/>
    <w:rsid w:val="00E571F2"/>
    <w:rsid w:val="00E57523"/>
    <w:rsid w:val="00E57576"/>
    <w:rsid w:val="00E5770B"/>
    <w:rsid w:val="00E57794"/>
    <w:rsid w:val="00E57E85"/>
    <w:rsid w:val="00E60185"/>
    <w:rsid w:val="00E605FD"/>
    <w:rsid w:val="00E60820"/>
    <w:rsid w:val="00E60D04"/>
    <w:rsid w:val="00E60D85"/>
    <w:rsid w:val="00E60E53"/>
    <w:rsid w:val="00E61CBC"/>
    <w:rsid w:val="00E61EF0"/>
    <w:rsid w:val="00E62AD4"/>
    <w:rsid w:val="00E6326C"/>
    <w:rsid w:val="00E6361B"/>
    <w:rsid w:val="00E63D67"/>
    <w:rsid w:val="00E64BC0"/>
    <w:rsid w:val="00E64C64"/>
    <w:rsid w:val="00E64FEE"/>
    <w:rsid w:val="00E653BE"/>
    <w:rsid w:val="00E654CE"/>
    <w:rsid w:val="00E6571F"/>
    <w:rsid w:val="00E6584F"/>
    <w:rsid w:val="00E65A38"/>
    <w:rsid w:val="00E65BF2"/>
    <w:rsid w:val="00E65C52"/>
    <w:rsid w:val="00E65EB0"/>
    <w:rsid w:val="00E65FC0"/>
    <w:rsid w:val="00E660F0"/>
    <w:rsid w:val="00E6660E"/>
    <w:rsid w:val="00E666E0"/>
    <w:rsid w:val="00E6689D"/>
    <w:rsid w:val="00E66DED"/>
    <w:rsid w:val="00E6799A"/>
    <w:rsid w:val="00E67CE9"/>
    <w:rsid w:val="00E7040B"/>
    <w:rsid w:val="00E70551"/>
    <w:rsid w:val="00E7084B"/>
    <w:rsid w:val="00E70AB4"/>
    <w:rsid w:val="00E71528"/>
    <w:rsid w:val="00E7170F"/>
    <w:rsid w:val="00E719B6"/>
    <w:rsid w:val="00E719CB"/>
    <w:rsid w:val="00E71D5C"/>
    <w:rsid w:val="00E7202C"/>
    <w:rsid w:val="00E721D4"/>
    <w:rsid w:val="00E72654"/>
    <w:rsid w:val="00E72A33"/>
    <w:rsid w:val="00E72E25"/>
    <w:rsid w:val="00E732FE"/>
    <w:rsid w:val="00E73317"/>
    <w:rsid w:val="00E7352D"/>
    <w:rsid w:val="00E7364B"/>
    <w:rsid w:val="00E7389A"/>
    <w:rsid w:val="00E73A6C"/>
    <w:rsid w:val="00E741BF"/>
    <w:rsid w:val="00E74E0D"/>
    <w:rsid w:val="00E75A27"/>
    <w:rsid w:val="00E76748"/>
    <w:rsid w:val="00E76B3D"/>
    <w:rsid w:val="00E77174"/>
    <w:rsid w:val="00E77493"/>
    <w:rsid w:val="00E77B80"/>
    <w:rsid w:val="00E77D22"/>
    <w:rsid w:val="00E800FA"/>
    <w:rsid w:val="00E80409"/>
    <w:rsid w:val="00E810FA"/>
    <w:rsid w:val="00E814FF"/>
    <w:rsid w:val="00E81AE3"/>
    <w:rsid w:val="00E81B11"/>
    <w:rsid w:val="00E81DA5"/>
    <w:rsid w:val="00E81DB8"/>
    <w:rsid w:val="00E8296A"/>
    <w:rsid w:val="00E82D1F"/>
    <w:rsid w:val="00E82E48"/>
    <w:rsid w:val="00E83472"/>
    <w:rsid w:val="00E834F6"/>
    <w:rsid w:val="00E838B0"/>
    <w:rsid w:val="00E83A31"/>
    <w:rsid w:val="00E83AE6"/>
    <w:rsid w:val="00E84135"/>
    <w:rsid w:val="00E84321"/>
    <w:rsid w:val="00E8482F"/>
    <w:rsid w:val="00E84B1F"/>
    <w:rsid w:val="00E84F35"/>
    <w:rsid w:val="00E851C1"/>
    <w:rsid w:val="00E856B9"/>
    <w:rsid w:val="00E859A6"/>
    <w:rsid w:val="00E859C3"/>
    <w:rsid w:val="00E85BD7"/>
    <w:rsid w:val="00E85D47"/>
    <w:rsid w:val="00E85E5D"/>
    <w:rsid w:val="00E85FFE"/>
    <w:rsid w:val="00E865F7"/>
    <w:rsid w:val="00E86C24"/>
    <w:rsid w:val="00E86DE4"/>
    <w:rsid w:val="00E87105"/>
    <w:rsid w:val="00E872E3"/>
    <w:rsid w:val="00E87783"/>
    <w:rsid w:val="00E877DC"/>
    <w:rsid w:val="00E878F6"/>
    <w:rsid w:val="00E87F63"/>
    <w:rsid w:val="00E90132"/>
    <w:rsid w:val="00E903C2"/>
    <w:rsid w:val="00E9070E"/>
    <w:rsid w:val="00E9094C"/>
    <w:rsid w:val="00E91942"/>
    <w:rsid w:val="00E919FD"/>
    <w:rsid w:val="00E91C51"/>
    <w:rsid w:val="00E920C0"/>
    <w:rsid w:val="00E92A30"/>
    <w:rsid w:val="00E92B85"/>
    <w:rsid w:val="00E92D5F"/>
    <w:rsid w:val="00E92E9C"/>
    <w:rsid w:val="00E92F7F"/>
    <w:rsid w:val="00E9301A"/>
    <w:rsid w:val="00E932F6"/>
    <w:rsid w:val="00E93B03"/>
    <w:rsid w:val="00E93D4E"/>
    <w:rsid w:val="00E94506"/>
    <w:rsid w:val="00E94809"/>
    <w:rsid w:val="00E94966"/>
    <w:rsid w:val="00E95333"/>
    <w:rsid w:val="00E95EFF"/>
    <w:rsid w:val="00E96170"/>
    <w:rsid w:val="00E96216"/>
    <w:rsid w:val="00E96CD6"/>
    <w:rsid w:val="00E96E40"/>
    <w:rsid w:val="00E96F4F"/>
    <w:rsid w:val="00E9710A"/>
    <w:rsid w:val="00E974B0"/>
    <w:rsid w:val="00E976C2"/>
    <w:rsid w:val="00E978D8"/>
    <w:rsid w:val="00E979A8"/>
    <w:rsid w:val="00E97A42"/>
    <w:rsid w:val="00EA0514"/>
    <w:rsid w:val="00EA07B9"/>
    <w:rsid w:val="00EA0994"/>
    <w:rsid w:val="00EA0A5F"/>
    <w:rsid w:val="00EA0A8F"/>
    <w:rsid w:val="00EA137F"/>
    <w:rsid w:val="00EA1528"/>
    <w:rsid w:val="00EA1606"/>
    <w:rsid w:val="00EA1BD5"/>
    <w:rsid w:val="00EA218B"/>
    <w:rsid w:val="00EA2377"/>
    <w:rsid w:val="00EA296A"/>
    <w:rsid w:val="00EA29B0"/>
    <w:rsid w:val="00EA2A1A"/>
    <w:rsid w:val="00EA2A41"/>
    <w:rsid w:val="00EA2CFE"/>
    <w:rsid w:val="00EA2EDD"/>
    <w:rsid w:val="00EA39C5"/>
    <w:rsid w:val="00EA3C3C"/>
    <w:rsid w:val="00EA439C"/>
    <w:rsid w:val="00EA45F6"/>
    <w:rsid w:val="00EA4803"/>
    <w:rsid w:val="00EA496F"/>
    <w:rsid w:val="00EA4A64"/>
    <w:rsid w:val="00EA4AD7"/>
    <w:rsid w:val="00EA50C0"/>
    <w:rsid w:val="00EA5460"/>
    <w:rsid w:val="00EA5571"/>
    <w:rsid w:val="00EA5931"/>
    <w:rsid w:val="00EA5986"/>
    <w:rsid w:val="00EA5DD9"/>
    <w:rsid w:val="00EA611F"/>
    <w:rsid w:val="00EA618B"/>
    <w:rsid w:val="00EA6213"/>
    <w:rsid w:val="00EA6BE8"/>
    <w:rsid w:val="00EA73C3"/>
    <w:rsid w:val="00EA77A6"/>
    <w:rsid w:val="00EA7CA2"/>
    <w:rsid w:val="00EB0262"/>
    <w:rsid w:val="00EB08C8"/>
    <w:rsid w:val="00EB0E7A"/>
    <w:rsid w:val="00EB12B7"/>
    <w:rsid w:val="00EB1528"/>
    <w:rsid w:val="00EB1E93"/>
    <w:rsid w:val="00EB25DB"/>
    <w:rsid w:val="00EB2903"/>
    <w:rsid w:val="00EB2AD8"/>
    <w:rsid w:val="00EB2AFD"/>
    <w:rsid w:val="00EB2B64"/>
    <w:rsid w:val="00EB2E90"/>
    <w:rsid w:val="00EB2FEC"/>
    <w:rsid w:val="00EB3519"/>
    <w:rsid w:val="00EB3645"/>
    <w:rsid w:val="00EB39A7"/>
    <w:rsid w:val="00EB3BDA"/>
    <w:rsid w:val="00EB3C33"/>
    <w:rsid w:val="00EB4153"/>
    <w:rsid w:val="00EB4527"/>
    <w:rsid w:val="00EB47DF"/>
    <w:rsid w:val="00EB4888"/>
    <w:rsid w:val="00EB4EC4"/>
    <w:rsid w:val="00EB5583"/>
    <w:rsid w:val="00EB5B80"/>
    <w:rsid w:val="00EB5C2D"/>
    <w:rsid w:val="00EB5DA7"/>
    <w:rsid w:val="00EB5E42"/>
    <w:rsid w:val="00EB6081"/>
    <w:rsid w:val="00EB677B"/>
    <w:rsid w:val="00EB6846"/>
    <w:rsid w:val="00EB6A3A"/>
    <w:rsid w:val="00EB6B11"/>
    <w:rsid w:val="00EB70F6"/>
    <w:rsid w:val="00EB7143"/>
    <w:rsid w:val="00EB73A4"/>
    <w:rsid w:val="00EB748C"/>
    <w:rsid w:val="00EC0312"/>
    <w:rsid w:val="00EC04B7"/>
    <w:rsid w:val="00EC057E"/>
    <w:rsid w:val="00EC0720"/>
    <w:rsid w:val="00EC074C"/>
    <w:rsid w:val="00EC083E"/>
    <w:rsid w:val="00EC08E2"/>
    <w:rsid w:val="00EC08E4"/>
    <w:rsid w:val="00EC09E5"/>
    <w:rsid w:val="00EC0AC1"/>
    <w:rsid w:val="00EC0CBB"/>
    <w:rsid w:val="00EC0D7D"/>
    <w:rsid w:val="00EC1436"/>
    <w:rsid w:val="00EC15B5"/>
    <w:rsid w:val="00EC16D5"/>
    <w:rsid w:val="00EC1A42"/>
    <w:rsid w:val="00EC1AB1"/>
    <w:rsid w:val="00EC1C59"/>
    <w:rsid w:val="00EC1D0A"/>
    <w:rsid w:val="00EC1D55"/>
    <w:rsid w:val="00EC1EB9"/>
    <w:rsid w:val="00EC1FF8"/>
    <w:rsid w:val="00EC23CC"/>
    <w:rsid w:val="00EC2763"/>
    <w:rsid w:val="00EC3028"/>
    <w:rsid w:val="00EC33B2"/>
    <w:rsid w:val="00EC399A"/>
    <w:rsid w:val="00EC3C5C"/>
    <w:rsid w:val="00EC3FD3"/>
    <w:rsid w:val="00EC40DA"/>
    <w:rsid w:val="00EC4273"/>
    <w:rsid w:val="00EC49DC"/>
    <w:rsid w:val="00EC4ABF"/>
    <w:rsid w:val="00EC4D49"/>
    <w:rsid w:val="00EC4DF4"/>
    <w:rsid w:val="00EC4E26"/>
    <w:rsid w:val="00EC514E"/>
    <w:rsid w:val="00EC564E"/>
    <w:rsid w:val="00EC57A7"/>
    <w:rsid w:val="00EC57C0"/>
    <w:rsid w:val="00EC5946"/>
    <w:rsid w:val="00EC5B7F"/>
    <w:rsid w:val="00EC6455"/>
    <w:rsid w:val="00EC6BB1"/>
    <w:rsid w:val="00EC6EF8"/>
    <w:rsid w:val="00EC742B"/>
    <w:rsid w:val="00EC7455"/>
    <w:rsid w:val="00EC74A3"/>
    <w:rsid w:val="00EC75AD"/>
    <w:rsid w:val="00EC79C4"/>
    <w:rsid w:val="00EC7B41"/>
    <w:rsid w:val="00EC7EAF"/>
    <w:rsid w:val="00ED0422"/>
    <w:rsid w:val="00ED04F0"/>
    <w:rsid w:val="00ED0D0D"/>
    <w:rsid w:val="00ED0E46"/>
    <w:rsid w:val="00ED0EC1"/>
    <w:rsid w:val="00ED17E6"/>
    <w:rsid w:val="00ED18A3"/>
    <w:rsid w:val="00ED1D52"/>
    <w:rsid w:val="00ED1D67"/>
    <w:rsid w:val="00ED22BB"/>
    <w:rsid w:val="00ED235A"/>
    <w:rsid w:val="00ED2720"/>
    <w:rsid w:val="00ED2A1E"/>
    <w:rsid w:val="00ED3119"/>
    <w:rsid w:val="00ED3443"/>
    <w:rsid w:val="00ED386B"/>
    <w:rsid w:val="00ED413F"/>
    <w:rsid w:val="00ED43FD"/>
    <w:rsid w:val="00ED45C3"/>
    <w:rsid w:val="00ED4AAE"/>
    <w:rsid w:val="00ED5FCD"/>
    <w:rsid w:val="00ED6011"/>
    <w:rsid w:val="00ED695B"/>
    <w:rsid w:val="00ED6F2E"/>
    <w:rsid w:val="00ED70E6"/>
    <w:rsid w:val="00ED7579"/>
    <w:rsid w:val="00ED7B41"/>
    <w:rsid w:val="00ED7C05"/>
    <w:rsid w:val="00ED7DA1"/>
    <w:rsid w:val="00ED7E5A"/>
    <w:rsid w:val="00ED7F8C"/>
    <w:rsid w:val="00EE00BD"/>
    <w:rsid w:val="00EE01AE"/>
    <w:rsid w:val="00EE09B0"/>
    <w:rsid w:val="00EE0A07"/>
    <w:rsid w:val="00EE0B2E"/>
    <w:rsid w:val="00EE10B9"/>
    <w:rsid w:val="00EE16AB"/>
    <w:rsid w:val="00EE1A47"/>
    <w:rsid w:val="00EE1A87"/>
    <w:rsid w:val="00EE2051"/>
    <w:rsid w:val="00EE219D"/>
    <w:rsid w:val="00EE23DC"/>
    <w:rsid w:val="00EE2421"/>
    <w:rsid w:val="00EE248F"/>
    <w:rsid w:val="00EE264B"/>
    <w:rsid w:val="00EE2889"/>
    <w:rsid w:val="00EE29C6"/>
    <w:rsid w:val="00EE2A92"/>
    <w:rsid w:val="00EE2BC4"/>
    <w:rsid w:val="00EE3017"/>
    <w:rsid w:val="00EE34BF"/>
    <w:rsid w:val="00EE3A8D"/>
    <w:rsid w:val="00EE3BA0"/>
    <w:rsid w:val="00EE3D61"/>
    <w:rsid w:val="00EE3F30"/>
    <w:rsid w:val="00EE4198"/>
    <w:rsid w:val="00EE4335"/>
    <w:rsid w:val="00EE4B39"/>
    <w:rsid w:val="00EE51C8"/>
    <w:rsid w:val="00EE5214"/>
    <w:rsid w:val="00EE56DC"/>
    <w:rsid w:val="00EE5890"/>
    <w:rsid w:val="00EE6992"/>
    <w:rsid w:val="00EE6A3F"/>
    <w:rsid w:val="00EE6AEA"/>
    <w:rsid w:val="00EE6BA3"/>
    <w:rsid w:val="00EE6EAD"/>
    <w:rsid w:val="00EE6FD0"/>
    <w:rsid w:val="00EE71E4"/>
    <w:rsid w:val="00EE7478"/>
    <w:rsid w:val="00EE79F7"/>
    <w:rsid w:val="00EE7DEB"/>
    <w:rsid w:val="00EE7F85"/>
    <w:rsid w:val="00EF01B7"/>
    <w:rsid w:val="00EF0462"/>
    <w:rsid w:val="00EF07AB"/>
    <w:rsid w:val="00EF0F29"/>
    <w:rsid w:val="00EF15BD"/>
    <w:rsid w:val="00EF192D"/>
    <w:rsid w:val="00EF1F8A"/>
    <w:rsid w:val="00EF206B"/>
    <w:rsid w:val="00EF2419"/>
    <w:rsid w:val="00EF2C8D"/>
    <w:rsid w:val="00EF33C4"/>
    <w:rsid w:val="00EF35FC"/>
    <w:rsid w:val="00EF390D"/>
    <w:rsid w:val="00EF3C3D"/>
    <w:rsid w:val="00EF4530"/>
    <w:rsid w:val="00EF4874"/>
    <w:rsid w:val="00EF4BF4"/>
    <w:rsid w:val="00EF4C25"/>
    <w:rsid w:val="00EF4CFF"/>
    <w:rsid w:val="00EF50C2"/>
    <w:rsid w:val="00EF54A3"/>
    <w:rsid w:val="00EF5BDA"/>
    <w:rsid w:val="00EF602D"/>
    <w:rsid w:val="00EF6161"/>
    <w:rsid w:val="00EF6526"/>
    <w:rsid w:val="00EF688D"/>
    <w:rsid w:val="00EF68D6"/>
    <w:rsid w:val="00EF6A87"/>
    <w:rsid w:val="00EF6E3D"/>
    <w:rsid w:val="00EF70CD"/>
    <w:rsid w:val="00EF7151"/>
    <w:rsid w:val="00EF7692"/>
    <w:rsid w:val="00EF7A52"/>
    <w:rsid w:val="00EF7C3A"/>
    <w:rsid w:val="00EF7D71"/>
    <w:rsid w:val="00EF7FC0"/>
    <w:rsid w:val="00F00798"/>
    <w:rsid w:val="00F00A52"/>
    <w:rsid w:val="00F00AEB"/>
    <w:rsid w:val="00F00E8A"/>
    <w:rsid w:val="00F00F95"/>
    <w:rsid w:val="00F01293"/>
    <w:rsid w:val="00F01367"/>
    <w:rsid w:val="00F0216A"/>
    <w:rsid w:val="00F02722"/>
    <w:rsid w:val="00F03069"/>
    <w:rsid w:val="00F030EB"/>
    <w:rsid w:val="00F0380C"/>
    <w:rsid w:val="00F03B5F"/>
    <w:rsid w:val="00F03FA5"/>
    <w:rsid w:val="00F04103"/>
    <w:rsid w:val="00F04291"/>
    <w:rsid w:val="00F045FD"/>
    <w:rsid w:val="00F04B02"/>
    <w:rsid w:val="00F052E3"/>
    <w:rsid w:val="00F05530"/>
    <w:rsid w:val="00F058D2"/>
    <w:rsid w:val="00F05C9A"/>
    <w:rsid w:val="00F05E98"/>
    <w:rsid w:val="00F061DA"/>
    <w:rsid w:val="00F06238"/>
    <w:rsid w:val="00F0623F"/>
    <w:rsid w:val="00F06676"/>
    <w:rsid w:val="00F06D2E"/>
    <w:rsid w:val="00F06D4C"/>
    <w:rsid w:val="00F06D99"/>
    <w:rsid w:val="00F072D8"/>
    <w:rsid w:val="00F07380"/>
    <w:rsid w:val="00F07B17"/>
    <w:rsid w:val="00F07B54"/>
    <w:rsid w:val="00F07D51"/>
    <w:rsid w:val="00F07DCD"/>
    <w:rsid w:val="00F07EC3"/>
    <w:rsid w:val="00F07F6A"/>
    <w:rsid w:val="00F102EE"/>
    <w:rsid w:val="00F10372"/>
    <w:rsid w:val="00F10427"/>
    <w:rsid w:val="00F104D6"/>
    <w:rsid w:val="00F109A9"/>
    <w:rsid w:val="00F10BE5"/>
    <w:rsid w:val="00F10C3A"/>
    <w:rsid w:val="00F10D58"/>
    <w:rsid w:val="00F10D9E"/>
    <w:rsid w:val="00F112D6"/>
    <w:rsid w:val="00F115E1"/>
    <w:rsid w:val="00F12172"/>
    <w:rsid w:val="00F125DF"/>
    <w:rsid w:val="00F1295F"/>
    <w:rsid w:val="00F12DD5"/>
    <w:rsid w:val="00F13385"/>
    <w:rsid w:val="00F136B5"/>
    <w:rsid w:val="00F13F1A"/>
    <w:rsid w:val="00F1427B"/>
    <w:rsid w:val="00F143E1"/>
    <w:rsid w:val="00F144D1"/>
    <w:rsid w:val="00F14984"/>
    <w:rsid w:val="00F14AA6"/>
    <w:rsid w:val="00F14B8A"/>
    <w:rsid w:val="00F14BBA"/>
    <w:rsid w:val="00F14F24"/>
    <w:rsid w:val="00F15039"/>
    <w:rsid w:val="00F1520F"/>
    <w:rsid w:val="00F15402"/>
    <w:rsid w:val="00F15826"/>
    <w:rsid w:val="00F15E51"/>
    <w:rsid w:val="00F161BB"/>
    <w:rsid w:val="00F16697"/>
    <w:rsid w:val="00F166EB"/>
    <w:rsid w:val="00F16854"/>
    <w:rsid w:val="00F171F2"/>
    <w:rsid w:val="00F17692"/>
    <w:rsid w:val="00F17794"/>
    <w:rsid w:val="00F178F1"/>
    <w:rsid w:val="00F2034B"/>
    <w:rsid w:val="00F205F1"/>
    <w:rsid w:val="00F20747"/>
    <w:rsid w:val="00F20876"/>
    <w:rsid w:val="00F20878"/>
    <w:rsid w:val="00F208EB"/>
    <w:rsid w:val="00F20B20"/>
    <w:rsid w:val="00F20C6F"/>
    <w:rsid w:val="00F20D06"/>
    <w:rsid w:val="00F210C2"/>
    <w:rsid w:val="00F214DC"/>
    <w:rsid w:val="00F21678"/>
    <w:rsid w:val="00F21C20"/>
    <w:rsid w:val="00F21C48"/>
    <w:rsid w:val="00F21F43"/>
    <w:rsid w:val="00F21F8B"/>
    <w:rsid w:val="00F22371"/>
    <w:rsid w:val="00F225B8"/>
    <w:rsid w:val="00F228B4"/>
    <w:rsid w:val="00F228CA"/>
    <w:rsid w:val="00F22B14"/>
    <w:rsid w:val="00F22B72"/>
    <w:rsid w:val="00F22C57"/>
    <w:rsid w:val="00F22DCB"/>
    <w:rsid w:val="00F230B4"/>
    <w:rsid w:val="00F23A59"/>
    <w:rsid w:val="00F24646"/>
    <w:rsid w:val="00F246ED"/>
    <w:rsid w:val="00F24CE5"/>
    <w:rsid w:val="00F25332"/>
    <w:rsid w:val="00F254A7"/>
    <w:rsid w:val="00F257F9"/>
    <w:rsid w:val="00F25979"/>
    <w:rsid w:val="00F259E1"/>
    <w:rsid w:val="00F26623"/>
    <w:rsid w:val="00F26FA2"/>
    <w:rsid w:val="00F2749A"/>
    <w:rsid w:val="00F27513"/>
    <w:rsid w:val="00F276D7"/>
    <w:rsid w:val="00F2776B"/>
    <w:rsid w:val="00F27E84"/>
    <w:rsid w:val="00F30044"/>
    <w:rsid w:val="00F301ED"/>
    <w:rsid w:val="00F30323"/>
    <w:rsid w:val="00F30D5F"/>
    <w:rsid w:val="00F314A8"/>
    <w:rsid w:val="00F317D0"/>
    <w:rsid w:val="00F3189E"/>
    <w:rsid w:val="00F318E4"/>
    <w:rsid w:val="00F31921"/>
    <w:rsid w:val="00F31D56"/>
    <w:rsid w:val="00F32146"/>
    <w:rsid w:val="00F325DF"/>
    <w:rsid w:val="00F32B1B"/>
    <w:rsid w:val="00F32D64"/>
    <w:rsid w:val="00F331F2"/>
    <w:rsid w:val="00F33867"/>
    <w:rsid w:val="00F33DF4"/>
    <w:rsid w:val="00F340FE"/>
    <w:rsid w:val="00F3416F"/>
    <w:rsid w:val="00F343A6"/>
    <w:rsid w:val="00F34450"/>
    <w:rsid w:val="00F34DB4"/>
    <w:rsid w:val="00F354F3"/>
    <w:rsid w:val="00F35919"/>
    <w:rsid w:val="00F359EB"/>
    <w:rsid w:val="00F35B77"/>
    <w:rsid w:val="00F35C66"/>
    <w:rsid w:val="00F35D2B"/>
    <w:rsid w:val="00F35E57"/>
    <w:rsid w:val="00F35E58"/>
    <w:rsid w:val="00F35EEB"/>
    <w:rsid w:val="00F35F2C"/>
    <w:rsid w:val="00F35FF7"/>
    <w:rsid w:val="00F364A9"/>
    <w:rsid w:val="00F36CFD"/>
    <w:rsid w:val="00F378FF"/>
    <w:rsid w:val="00F3791C"/>
    <w:rsid w:val="00F37CFC"/>
    <w:rsid w:val="00F4048B"/>
    <w:rsid w:val="00F404A8"/>
    <w:rsid w:val="00F40638"/>
    <w:rsid w:val="00F40973"/>
    <w:rsid w:val="00F409EC"/>
    <w:rsid w:val="00F40CBD"/>
    <w:rsid w:val="00F4129C"/>
    <w:rsid w:val="00F418C5"/>
    <w:rsid w:val="00F41B88"/>
    <w:rsid w:val="00F422DB"/>
    <w:rsid w:val="00F4232D"/>
    <w:rsid w:val="00F4266C"/>
    <w:rsid w:val="00F42679"/>
    <w:rsid w:val="00F42893"/>
    <w:rsid w:val="00F42D6E"/>
    <w:rsid w:val="00F434E4"/>
    <w:rsid w:val="00F43653"/>
    <w:rsid w:val="00F43910"/>
    <w:rsid w:val="00F43C1F"/>
    <w:rsid w:val="00F43C38"/>
    <w:rsid w:val="00F44098"/>
    <w:rsid w:val="00F443B5"/>
    <w:rsid w:val="00F4440B"/>
    <w:rsid w:val="00F44B5C"/>
    <w:rsid w:val="00F44BB9"/>
    <w:rsid w:val="00F44E3F"/>
    <w:rsid w:val="00F451B7"/>
    <w:rsid w:val="00F4544B"/>
    <w:rsid w:val="00F45597"/>
    <w:rsid w:val="00F455C0"/>
    <w:rsid w:val="00F45627"/>
    <w:rsid w:val="00F45AB0"/>
    <w:rsid w:val="00F45E46"/>
    <w:rsid w:val="00F46075"/>
    <w:rsid w:val="00F4692D"/>
    <w:rsid w:val="00F469AE"/>
    <w:rsid w:val="00F46BAF"/>
    <w:rsid w:val="00F46E0B"/>
    <w:rsid w:val="00F47560"/>
    <w:rsid w:val="00F47848"/>
    <w:rsid w:val="00F47885"/>
    <w:rsid w:val="00F47D6C"/>
    <w:rsid w:val="00F5003A"/>
    <w:rsid w:val="00F50179"/>
    <w:rsid w:val="00F50323"/>
    <w:rsid w:val="00F50364"/>
    <w:rsid w:val="00F50903"/>
    <w:rsid w:val="00F50B15"/>
    <w:rsid w:val="00F51CCF"/>
    <w:rsid w:val="00F52786"/>
    <w:rsid w:val="00F527D0"/>
    <w:rsid w:val="00F529C3"/>
    <w:rsid w:val="00F52D01"/>
    <w:rsid w:val="00F5369A"/>
    <w:rsid w:val="00F53890"/>
    <w:rsid w:val="00F53987"/>
    <w:rsid w:val="00F544C5"/>
    <w:rsid w:val="00F544F9"/>
    <w:rsid w:val="00F54592"/>
    <w:rsid w:val="00F54C7A"/>
    <w:rsid w:val="00F550CC"/>
    <w:rsid w:val="00F557A8"/>
    <w:rsid w:val="00F55869"/>
    <w:rsid w:val="00F55AD9"/>
    <w:rsid w:val="00F56081"/>
    <w:rsid w:val="00F5608E"/>
    <w:rsid w:val="00F56130"/>
    <w:rsid w:val="00F567AD"/>
    <w:rsid w:val="00F56F57"/>
    <w:rsid w:val="00F572DA"/>
    <w:rsid w:val="00F575CE"/>
    <w:rsid w:val="00F57610"/>
    <w:rsid w:val="00F577AE"/>
    <w:rsid w:val="00F5799E"/>
    <w:rsid w:val="00F57B80"/>
    <w:rsid w:val="00F603D9"/>
    <w:rsid w:val="00F60A09"/>
    <w:rsid w:val="00F60BE6"/>
    <w:rsid w:val="00F60E9E"/>
    <w:rsid w:val="00F60F6F"/>
    <w:rsid w:val="00F61121"/>
    <w:rsid w:val="00F61822"/>
    <w:rsid w:val="00F6187B"/>
    <w:rsid w:val="00F61C8A"/>
    <w:rsid w:val="00F62011"/>
    <w:rsid w:val="00F6233D"/>
    <w:rsid w:val="00F62359"/>
    <w:rsid w:val="00F63067"/>
    <w:rsid w:val="00F631FD"/>
    <w:rsid w:val="00F63856"/>
    <w:rsid w:val="00F64370"/>
    <w:rsid w:val="00F647CA"/>
    <w:rsid w:val="00F64B70"/>
    <w:rsid w:val="00F64CF7"/>
    <w:rsid w:val="00F64E1E"/>
    <w:rsid w:val="00F64F74"/>
    <w:rsid w:val="00F65097"/>
    <w:rsid w:val="00F6519B"/>
    <w:rsid w:val="00F6550E"/>
    <w:rsid w:val="00F65C35"/>
    <w:rsid w:val="00F65F5E"/>
    <w:rsid w:val="00F668A4"/>
    <w:rsid w:val="00F671D5"/>
    <w:rsid w:val="00F67AF6"/>
    <w:rsid w:val="00F7029F"/>
    <w:rsid w:val="00F70333"/>
    <w:rsid w:val="00F707F9"/>
    <w:rsid w:val="00F7107E"/>
    <w:rsid w:val="00F712E3"/>
    <w:rsid w:val="00F71423"/>
    <w:rsid w:val="00F71435"/>
    <w:rsid w:val="00F715F2"/>
    <w:rsid w:val="00F717B4"/>
    <w:rsid w:val="00F71C07"/>
    <w:rsid w:val="00F71E81"/>
    <w:rsid w:val="00F720B0"/>
    <w:rsid w:val="00F72573"/>
    <w:rsid w:val="00F72622"/>
    <w:rsid w:val="00F72B3E"/>
    <w:rsid w:val="00F72DC9"/>
    <w:rsid w:val="00F7351F"/>
    <w:rsid w:val="00F7362F"/>
    <w:rsid w:val="00F73CDB"/>
    <w:rsid w:val="00F73CE5"/>
    <w:rsid w:val="00F740D9"/>
    <w:rsid w:val="00F74289"/>
    <w:rsid w:val="00F743A2"/>
    <w:rsid w:val="00F74B20"/>
    <w:rsid w:val="00F74C6D"/>
    <w:rsid w:val="00F75316"/>
    <w:rsid w:val="00F755F8"/>
    <w:rsid w:val="00F7587D"/>
    <w:rsid w:val="00F75FC0"/>
    <w:rsid w:val="00F7624B"/>
    <w:rsid w:val="00F76D7D"/>
    <w:rsid w:val="00F76F37"/>
    <w:rsid w:val="00F778B5"/>
    <w:rsid w:val="00F7799C"/>
    <w:rsid w:val="00F77D09"/>
    <w:rsid w:val="00F77D82"/>
    <w:rsid w:val="00F77E91"/>
    <w:rsid w:val="00F77F87"/>
    <w:rsid w:val="00F80675"/>
    <w:rsid w:val="00F80BB1"/>
    <w:rsid w:val="00F81086"/>
    <w:rsid w:val="00F81545"/>
    <w:rsid w:val="00F81A0B"/>
    <w:rsid w:val="00F81D9B"/>
    <w:rsid w:val="00F81F71"/>
    <w:rsid w:val="00F8287F"/>
    <w:rsid w:val="00F82C57"/>
    <w:rsid w:val="00F82D86"/>
    <w:rsid w:val="00F835F6"/>
    <w:rsid w:val="00F83B26"/>
    <w:rsid w:val="00F840AE"/>
    <w:rsid w:val="00F847C4"/>
    <w:rsid w:val="00F84980"/>
    <w:rsid w:val="00F84D5F"/>
    <w:rsid w:val="00F84F1B"/>
    <w:rsid w:val="00F852E5"/>
    <w:rsid w:val="00F85440"/>
    <w:rsid w:val="00F855A7"/>
    <w:rsid w:val="00F85DCB"/>
    <w:rsid w:val="00F85DDC"/>
    <w:rsid w:val="00F865B2"/>
    <w:rsid w:val="00F86C9B"/>
    <w:rsid w:val="00F86E81"/>
    <w:rsid w:val="00F86E88"/>
    <w:rsid w:val="00F876CF"/>
    <w:rsid w:val="00F879EA"/>
    <w:rsid w:val="00F87CF2"/>
    <w:rsid w:val="00F87DCF"/>
    <w:rsid w:val="00F906E3"/>
    <w:rsid w:val="00F909EE"/>
    <w:rsid w:val="00F916F6"/>
    <w:rsid w:val="00F9193E"/>
    <w:rsid w:val="00F91ABE"/>
    <w:rsid w:val="00F91F22"/>
    <w:rsid w:val="00F92BD6"/>
    <w:rsid w:val="00F92C62"/>
    <w:rsid w:val="00F93794"/>
    <w:rsid w:val="00F93914"/>
    <w:rsid w:val="00F93AAB"/>
    <w:rsid w:val="00F93E8A"/>
    <w:rsid w:val="00F9414E"/>
    <w:rsid w:val="00F94246"/>
    <w:rsid w:val="00F944C2"/>
    <w:rsid w:val="00F946F6"/>
    <w:rsid w:val="00F94AA2"/>
    <w:rsid w:val="00F94D34"/>
    <w:rsid w:val="00F94F24"/>
    <w:rsid w:val="00F95DC1"/>
    <w:rsid w:val="00F96076"/>
    <w:rsid w:val="00F960AC"/>
    <w:rsid w:val="00F96263"/>
    <w:rsid w:val="00F96B9B"/>
    <w:rsid w:val="00F96CCB"/>
    <w:rsid w:val="00F96CEB"/>
    <w:rsid w:val="00F96D7F"/>
    <w:rsid w:val="00F97065"/>
    <w:rsid w:val="00F970D6"/>
    <w:rsid w:val="00F9727A"/>
    <w:rsid w:val="00F9740D"/>
    <w:rsid w:val="00F97457"/>
    <w:rsid w:val="00F97551"/>
    <w:rsid w:val="00F97680"/>
    <w:rsid w:val="00F97754"/>
    <w:rsid w:val="00F97A65"/>
    <w:rsid w:val="00FA011F"/>
    <w:rsid w:val="00FA07ED"/>
    <w:rsid w:val="00FA0A8F"/>
    <w:rsid w:val="00FA0AB3"/>
    <w:rsid w:val="00FA0ADD"/>
    <w:rsid w:val="00FA0C65"/>
    <w:rsid w:val="00FA140B"/>
    <w:rsid w:val="00FA16D0"/>
    <w:rsid w:val="00FA16F6"/>
    <w:rsid w:val="00FA1DBA"/>
    <w:rsid w:val="00FA21F1"/>
    <w:rsid w:val="00FA228D"/>
    <w:rsid w:val="00FA2446"/>
    <w:rsid w:val="00FA26ED"/>
    <w:rsid w:val="00FA3B89"/>
    <w:rsid w:val="00FA3FF2"/>
    <w:rsid w:val="00FA444B"/>
    <w:rsid w:val="00FA4671"/>
    <w:rsid w:val="00FA4A5B"/>
    <w:rsid w:val="00FA4E9E"/>
    <w:rsid w:val="00FA57B0"/>
    <w:rsid w:val="00FA5AB1"/>
    <w:rsid w:val="00FA5FA8"/>
    <w:rsid w:val="00FA62E6"/>
    <w:rsid w:val="00FA6399"/>
    <w:rsid w:val="00FA641E"/>
    <w:rsid w:val="00FA68A2"/>
    <w:rsid w:val="00FA6BD3"/>
    <w:rsid w:val="00FA6F57"/>
    <w:rsid w:val="00FA6F6F"/>
    <w:rsid w:val="00FA766A"/>
    <w:rsid w:val="00FA7749"/>
    <w:rsid w:val="00FA7931"/>
    <w:rsid w:val="00FA79DA"/>
    <w:rsid w:val="00FA7A24"/>
    <w:rsid w:val="00FA7EF8"/>
    <w:rsid w:val="00FB02C2"/>
    <w:rsid w:val="00FB036B"/>
    <w:rsid w:val="00FB042E"/>
    <w:rsid w:val="00FB0486"/>
    <w:rsid w:val="00FB0659"/>
    <w:rsid w:val="00FB06ED"/>
    <w:rsid w:val="00FB0785"/>
    <w:rsid w:val="00FB0C92"/>
    <w:rsid w:val="00FB0DCB"/>
    <w:rsid w:val="00FB1505"/>
    <w:rsid w:val="00FB1D9E"/>
    <w:rsid w:val="00FB1E96"/>
    <w:rsid w:val="00FB1EE9"/>
    <w:rsid w:val="00FB1EF1"/>
    <w:rsid w:val="00FB2194"/>
    <w:rsid w:val="00FB25A0"/>
    <w:rsid w:val="00FB2ABE"/>
    <w:rsid w:val="00FB2ACF"/>
    <w:rsid w:val="00FB2E2B"/>
    <w:rsid w:val="00FB2EBC"/>
    <w:rsid w:val="00FB3044"/>
    <w:rsid w:val="00FB3962"/>
    <w:rsid w:val="00FB3DC7"/>
    <w:rsid w:val="00FB4209"/>
    <w:rsid w:val="00FB42DF"/>
    <w:rsid w:val="00FB4D45"/>
    <w:rsid w:val="00FB56FC"/>
    <w:rsid w:val="00FB5851"/>
    <w:rsid w:val="00FB5DAB"/>
    <w:rsid w:val="00FB6048"/>
    <w:rsid w:val="00FB66E7"/>
    <w:rsid w:val="00FB6841"/>
    <w:rsid w:val="00FB710F"/>
    <w:rsid w:val="00FB7D07"/>
    <w:rsid w:val="00FB7D43"/>
    <w:rsid w:val="00FC01B0"/>
    <w:rsid w:val="00FC06C4"/>
    <w:rsid w:val="00FC0BEB"/>
    <w:rsid w:val="00FC0CC9"/>
    <w:rsid w:val="00FC0D8A"/>
    <w:rsid w:val="00FC23E8"/>
    <w:rsid w:val="00FC271B"/>
    <w:rsid w:val="00FC2D06"/>
    <w:rsid w:val="00FC35B9"/>
    <w:rsid w:val="00FC375F"/>
    <w:rsid w:val="00FC37CC"/>
    <w:rsid w:val="00FC3EFC"/>
    <w:rsid w:val="00FC4EA1"/>
    <w:rsid w:val="00FC64E2"/>
    <w:rsid w:val="00FC6919"/>
    <w:rsid w:val="00FC6943"/>
    <w:rsid w:val="00FC6CF1"/>
    <w:rsid w:val="00FC788D"/>
    <w:rsid w:val="00FC7B4F"/>
    <w:rsid w:val="00FD031B"/>
    <w:rsid w:val="00FD0339"/>
    <w:rsid w:val="00FD0447"/>
    <w:rsid w:val="00FD0549"/>
    <w:rsid w:val="00FD0658"/>
    <w:rsid w:val="00FD072B"/>
    <w:rsid w:val="00FD0775"/>
    <w:rsid w:val="00FD0986"/>
    <w:rsid w:val="00FD0C9A"/>
    <w:rsid w:val="00FD160D"/>
    <w:rsid w:val="00FD18D4"/>
    <w:rsid w:val="00FD1B61"/>
    <w:rsid w:val="00FD1D24"/>
    <w:rsid w:val="00FD1FA0"/>
    <w:rsid w:val="00FD23CD"/>
    <w:rsid w:val="00FD2415"/>
    <w:rsid w:val="00FD2890"/>
    <w:rsid w:val="00FD2A04"/>
    <w:rsid w:val="00FD2AB8"/>
    <w:rsid w:val="00FD2B21"/>
    <w:rsid w:val="00FD2C2B"/>
    <w:rsid w:val="00FD2E19"/>
    <w:rsid w:val="00FD2E7C"/>
    <w:rsid w:val="00FD3360"/>
    <w:rsid w:val="00FD33CE"/>
    <w:rsid w:val="00FD3468"/>
    <w:rsid w:val="00FD3650"/>
    <w:rsid w:val="00FD390F"/>
    <w:rsid w:val="00FD3FF1"/>
    <w:rsid w:val="00FD4AD2"/>
    <w:rsid w:val="00FD526B"/>
    <w:rsid w:val="00FD5340"/>
    <w:rsid w:val="00FD5D56"/>
    <w:rsid w:val="00FD640F"/>
    <w:rsid w:val="00FD6486"/>
    <w:rsid w:val="00FD64D2"/>
    <w:rsid w:val="00FD65DC"/>
    <w:rsid w:val="00FD66AB"/>
    <w:rsid w:val="00FD73C7"/>
    <w:rsid w:val="00FD74D7"/>
    <w:rsid w:val="00FD7807"/>
    <w:rsid w:val="00FD781C"/>
    <w:rsid w:val="00FD7967"/>
    <w:rsid w:val="00FD7AA8"/>
    <w:rsid w:val="00FD7F7F"/>
    <w:rsid w:val="00FE013E"/>
    <w:rsid w:val="00FE0E60"/>
    <w:rsid w:val="00FE0F2A"/>
    <w:rsid w:val="00FE11DE"/>
    <w:rsid w:val="00FE1309"/>
    <w:rsid w:val="00FE1312"/>
    <w:rsid w:val="00FE1AB4"/>
    <w:rsid w:val="00FE2479"/>
    <w:rsid w:val="00FE2526"/>
    <w:rsid w:val="00FE27CE"/>
    <w:rsid w:val="00FE281B"/>
    <w:rsid w:val="00FE2952"/>
    <w:rsid w:val="00FE3020"/>
    <w:rsid w:val="00FE30E0"/>
    <w:rsid w:val="00FE35F1"/>
    <w:rsid w:val="00FE37B5"/>
    <w:rsid w:val="00FE3986"/>
    <w:rsid w:val="00FE3F08"/>
    <w:rsid w:val="00FE4143"/>
    <w:rsid w:val="00FE4997"/>
    <w:rsid w:val="00FE4BF3"/>
    <w:rsid w:val="00FE4C6E"/>
    <w:rsid w:val="00FE4CAA"/>
    <w:rsid w:val="00FE53C4"/>
    <w:rsid w:val="00FE54E7"/>
    <w:rsid w:val="00FE551B"/>
    <w:rsid w:val="00FE57C8"/>
    <w:rsid w:val="00FE5F92"/>
    <w:rsid w:val="00FE6135"/>
    <w:rsid w:val="00FE63DB"/>
    <w:rsid w:val="00FE6460"/>
    <w:rsid w:val="00FE64E1"/>
    <w:rsid w:val="00FE69EE"/>
    <w:rsid w:val="00FE6A34"/>
    <w:rsid w:val="00FE6E53"/>
    <w:rsid w:val="00FE6F6F"/>
    <w:rsid w:val="00FE7277"/>
    <w:rsid w:val="00FE7CF3"/>
    <w:rsid w:val="00FE7DF0"/>
    <w:rsid w:val="00FF03AE"/>
    <w:rsid w:val="00FF04BD"/>
    <w:rsid w:val="00FF0B92"/>
    <w:rsid w:val="00FF131C"/>
    <w:rsid w:val="00FF13D5"/>
    <w:rsid w:val="00FF1C55"/>
    <w:rsid w:val="00FF2342"/>
    <w:rsid w:val="00FF23DE"/>
    <w:rsid w:val="00FF2538"/>
    <w:rsid w:val="00FF2657"/>
    <w:rsid w:val="00FF2794"/>
    <w:rsid w:val="00FF2CC0"/>
    <w:rsid w:val="00FF2DA5"/>
    <w:rsid w:val="00FF35F5"/>
    <w:rsid w:val="00FF3AFD"/>
    <w:rsid w:val="00FF3E0C"/>
    <w:rsid w:val="00FF4215"/>
    <w:rsid w:val="00FF4351"/>
    <w:rsid w:val="00FF4765"/>
    <w:rsid w:val="00FF47DC"/>
    <w:rsid w:val="00FF4C0F"/>
    <w:rsid w:val="00FF54B8"/>
    <w:rsid w:val="00FF5A61"/>
    <w:rsid w:val="00FF5F0A"/>
    <w:rsid w:val="00FF68EB"/>
    <w:rsid w:val="00FF770C"/>
    <w:rsid w:val="00FF78D2"/>
    <w:rsid w:val="00FF7C6C"/>
    <w:rsid w:val="00FF7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8DF9F"/>
  <w15:docId w15:val="{8B79059C-BF09-4F07-874B-F56F60EF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0FC"/>
  </w:style>
  <w:style w:type="paragraph" w:styleId="Heading1">
    <w:name w:val="heading 1"/>
    <w:next w:val="Normal"/>
    <w:link w:val="Heading1Char"/>
    <w:uiPriority w:val="9"/>
    <w:qFormat/>
    <w:rsid w:val="00DE231C"/>
    <w:pPr>
      <w:keepNext/>
      <w:keepLines/>
      <w:spacing w:after="57" w:line="259" w:lineRule="auto"/>
      <w:outlineLvl w:val="0"/>
    </w:pPr>
    <w:rPr>
      <w:rFonts w:ascii="Arial" w:eastAsia="Arial" w:hAnsi="Arial"/>
      <w:color w:val="000000"/>
      <w:kern w:val="2"/>
      <w:sz w:val="36"/>
      <w14:ligatures w14:val="standardContextual"/>
    </w:rPr>
  </w:style>
  <w:style w:type="paragraph" w:styleId="Heading3">
    <w:name w:val="heading 3"/>
    <w:aliases w:val=" Char"/>
    <w:basedOn w:val="Normal"/>
    <w:next w:val="Normal"/>
    <w:link w:val="Heading3Char"/>
    <w:qFormat/>
    <w:rsid w:val="00EC1FF8"/>
    <w:pPr>
      <w:tabs>
        <w:tab w:val="left" w:pos="900"/>
      </w:tabs>
      <w:outlineLvl w:val="2"/>
    </w:pPr>
    <w:rPr>
      <w:rFonts w:ascii="Tahoma" w:hAnsi="Tahoma" w:cs="Times New Roman"/>
      <w:bCs/>
      <w:caps/>
      <w:color w:val="333333"/>
      <w:sz w:val="1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81C"/>
    <w:pPr>
      <w:tabs>
        <w:tab w:val="center" w:pos="4513"/>
        <w:tab w:val="right" w:pos="9026"/>
      </w:tabs>
    </w:pPr>
  </w:style>
  <w:style w:type="character" w:customStyle="1" w:styleId="HeaderChar">
    <w:name w:val="Header Char"/>
    <w:basedOn w:val="DefaultParagraphFont"/>
    <w:link w:val="Header"/>
    <w:uiPriority w:val="99"/>
    <w:rsid w:val="00FD781C"/>
  </w:style>
  <w:style w:type="paragraph" w:styleId="Footer">
    <w:name w:val="footer"/>
    <w:basedOn w:val="Normal"/>
    <w:link w:val="FooterChar"/>
    <w:uiPriority w:val="99"/>
    <w:unhideWhenUsed/>
    <w:rsid w:val="00FD781C"/>
    <w:pPr>
      <w:tabs>
        <w:tab w:val="center" w:pos="4513"/>
        <w:tab w:val="right" w:pos="9026"/>
      </w:tabs>
    </w:pPr>
  </w:style>
  <w:style w:type="character" w:customStyle="1" w:styleId="FooterChar">
    <w:name w:val="Footer Char"/>
    <w:basedOn w:val="DefaultParagraphFont"/>
    <w:link w:val="Footer"/>
    <w:uiPriority w:val="99"/>
    <w:rsid w:val="00FD781C"/>
  </w:style>
  <w:style w:type="paragraph" w:styleId="BalloonText">
    <w:name w:val="Balloon Text"/>
    <w:basedOn w:val="Normal"/>
    <w:link w:val="BalloonTextChar"/>
    <w:uiPriority w:val="99"/>
    <w:semiHidden/>
    <w:unhideWhenUsed/>
    <w:rsid w:val="00FD781C"/>
    <w:rPr>
      <w:rFonts w:ascii="Tahoma" w:hAnsi="Tahoma" w:cs="Tahoma"/>
      <w:sz w:val="16"/>
      <w:szCs w:val="16"/>
    </w:rPr>
  </w:style>
  <w:style w:type="character" w:customStyle="1" w:styleId="BalloonTextChar">
    <w:name w:val="Balloon Text Char"/>
    <w:link w:val="BalloonText"/>
    <w:uiPriority w:val="99"/>
    <w:semiHidden/>
    <w:rsid w:val="00FD781C"/>
    <w:rPr>
      <w:rFonts w:ascii="Tahoma" w:hAnsi="Tahoma" w:cs="Tahoma"/>
      <w:sz w:val="16"/>
      <w:szCs w:val="16"/>
    </w:rPr>
  </w:style>
  <w:style w:type="paragraph" w:styleId="NoSpacing">
    <w:name w:val="No Spacing"/>
    <w:uiPriority w:val="1"/>
    <w:qFormat/>
    <w:rsid w:val="00FD781C"/>
    <w:rPr>
      <w:rFonts w:eastAsia="Calibri"/>
      <w:szCs w:val="22"/>
      <w:lang w:eastAsia="en-US"/>
    </w:rPr>
  </w:style>
  <w:style w:type="paragraph" w:styleId="ListParagraph">
    <w:name w:val="List Paragraph"/>
    <w:basedOn w:val="Normal"/>
    <w:uiPriority w:val="1"/>
    <w:qFormat/>
    <w:rsid w:val="00B24034"/>
    <w:pPr>
      <w:ind w:left="720"/>
    </w:pPr>
  </w:style>
  <w:style w:type="character" w:styleId="Hyperlink">
    <w:name w:val="Hyperlink"/>
    <w:uiPriority w:val="99"/>
    <w:unhideWhenUsed/>
    <w:rsid w:val="005345DD"/>
    <w:rPr>
      <w:color w:val="0000FF"/>
      <w:u w:val="single"/>
    </w:rPr>
  </w:style>
  <w:style w:type="numbering" w:customStyle="1" w:styleId="Style1">
    <w:name w:val="Style1"/>
    <w:uiPriority w:val="99"/>
    <w:rsid w:val="000913F4"/>
    <w:pPr>
      <w:numPr>
        <w:numId w:val="1"/>
      </w:numPr>
    </w:pPr>
  </w:style>
  <w:style w:type="numbering" w:customStyle="1" w:styleId="Style2">
    <w:name w:val="Style2"/>
    <w:uiPriority w:val="99"/>
    <w:rsid w:val="000913F4"/>
    <w:pPr>
      <w:numPr>
        <w:numId w:val="2"/>
      </w:numPr>
    </w:pPr>
  </w:style>
  <w:style w:type="numbering" w:customStyle="1" w:styleId="Style3">
    <w:name w:val="Style3"/>
    <w:uiPriority w:val="99"/>
    <w:rsid w:val="000913F4"/>
    <w:pPr>
      <w:numPr>
        <w:numId w:val="3"/>
      </w:numPr>
    </w:pPr>
  </w:style>
  <w:style w:type="numbering" w:customStyle="1" w:styleId="Style4">
    <w:name w:val="Style4"/>
    <w:uiPriority w:val="99"/>
    <w:rsid w:val="00BB3457"/>
    <w:pPr>
      <w:numPr>
        <w:numId w:val="4"/>
      </w:numPr>
    </w:pPr>
  </w:style>
  <w:style w:type="numbering" w:customStyle="1" w:styleId="Style5">
    <w:name w:val="Style5"/>
    <w:uiPriority w:val="99"/>
    <w:rsid w:val="00BB3457"/>
    <w:pPr>
      <w:numPr>
        <w:numId w:val="5"/>
      </w:numPr>
    </w:pPr>
  </w:style>
  <w:style w:type="character" w:customStyle="1" w:styleId="Heading3Char">
    <w:name w:val="Heading 3 Char"/>
    <w:aliases w:val=" Char Char"/>
    <w:link w:val="Heading3"/>
    <w:rsid w:val="00EC1FF8"/>
    <w:rPr>
      <w:rFonts w:ascii="Tahoma" w:hAnsi="Tahoma"/>
      <w:bCs/>
      <w:caps/>
      <w:color w:val="333333"/>
      <w:sz w:val="14"/>
      <w:szCs w:val="24"/>
      <w:lang w:eastAsia="en-US"/>
    </w:rPr>
  </w:style>
  <w:style w:type="paragraph" w:styleId="NormalWeb">
    <w:name w:val="Normal (Web)"/>
    <w:basedOn w:val="Normal"/>
    <w:uiPriority w:val="99"/>
    <w:unhideWhenUsed/>
    <w:rsid w:val="00CC450D"/>
    <w:rPr>
      <w:rFonts w:ascii="Times New Roman" w:eastAsia="Calibri" w:hAnsi="Times New Roman" w:cs="Times New Roman"/>
    </w:rPr>
  </w:style>
  <w:style w:type="table" w:styleId="TableGrid">
    <w:name w:val="Table Grid"/>
    <w:basedOn w:val="TableNormal"/>
    <w:uiPriority w:val="39"/>
    <w:rsid w:val="00BD4E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46775"/>
    <w:rPr>
      <w:b/>
      <w:bCs/>
    </w:rPr>
  </w:style>
  <w:style w:type="paragraph" w:customStyle="1" w:styleId="address">
    <w:name w:val="address"/>
    <w:basedOn w:val="Normal"/>
    <w:rsid w:val="001A22B1"/>
    <w:pPr>
      <w:spacing w:before="100" w:beforeAutospacing="1" w:after="100" w:afterAutospacing="1"/>
    </w:pPr>
    <w:rPr>
      <w:rFonts w:ascii="Times New Roman" w:hAnsi="Times New Roman" w:cs="Times New Roman"/>
    </w:rPr>
  </w:style>
  <w:style w:type="paragraph" w:customStyle="1" w:styleId="metainfo">
    <w:name w:val="metainfo"/>
    <w:basedOn w:val="Normal"/>
    <w:rsid w:val="001A22B1"/>
    <w:pPr>
      <w:spacing w:before="100" w:beforeAutospacing="1" w:after="100" w:afterAutospacing="1"/>
    </w:pPr>
    <w:rPr>
      <w:rFonts w:ascii="Times New Roman" w:hAnsi="Times New Roman" w:cs="Times New Roman"/>
    </w:rPr>
  </w:style>
  <w:style w:type="character" w:customStyle="1" w:styleId="divider">
    <w:name w:val="divider"/>
    <w:basedOn w:val="DefaultParagraphFont"/>
    <w:rsid w:val="001A22B1"/>
  </w:style>
  <w:style w:type="numbering" w:customStyle="1" w:styleId="Style6">
    <w:name w:val="Style6"/>
    <w:uiPriority w:val="99"/>
    <w:rsid w:val="00C3166B"/>
    <w:pPr>
      <w:numPr>
        <w:numId w:val="7"/>
      </w:numPr>
    </w:pPr>
  </w:style>
  <w:style w:type="numbering" w:customStyle="1" w:styleId="Style7">
    <w:name w:val="Style7"/>
    <w:uiPriority w:val="99"/>
    <w:rsid w:val="00885D9A"/>
    <w:pPr>
      <w:numPr>
        <w:numId w:val="9"/>
      </w:numPr>
    </w:pPr>
  </w:style>
  <w:style w:type="numbering" w:customStyle="1" w:styleId="Style8">
    <w:name w:val="Style8"/>
    <w:uiPriority w:val="99"/>
    <w:rsid w:val="006D3EA1"/>
    <w:pPr>
      <w:numPr>
        <w:numId w:val="10"/>
      </w:numPr>
    </w:pPr>
  </w:style>
  <w:style w:type="numbering" w:customStyle="1" w:styleId="Style9">
    <w:name w:val="Style9"/>
    <w:uiPriority w:val="99"/>
    <w:rsid w:val="008C7332"/>
    <w:pPr>
      <w:numPr>
        <w:numId w:val="11"/>
      </w:numPr>
    </w:pPr>
  </w:style>
  <w:style w:type="numbering" w:customStyle="1" w:styleId="Style10">
    <w:name w:val="Style10"/>
    <w:uiPriority w:val="99"/>
    <w:rsid w:val="000D4E15"/>
    <w:pPr>
      <w:numPr>
        <w:numId w:val="12"/>
      </w:numPr>
    </w:pPr>
  </w:style>
  <w:style w:type="paragraph" w:customStyle="1" w:styleId="xmsonormal">
    <w:name w:val="x_msonormal"/>
    <w:basedOn w:val="Normal"/>
    <w:rsid w:val="00EE3017"/>
    <w:rPr>
      <w:rFonts w:ascii="Calibri" w:eastAsiaTheme="minorHAnsi" w:hAnsi="Calibri" w:cs="Calibri"/>
      <w:sz w:val="22"/>
      <w:szCs w:val="22"/>
    </w:rPr>
  </w:style>
  <w:style w:type="character" w:styleId="Emphasis">
    <w:name w:val="Emphasis"/>
    <w:basedOn w:val="DefaultParagraphFont"/>
    <w:uiPriority w:val="20"/>
    <w:qFormat/>
    <w:rsid w:val="002B0F43"/>
    <w:rPr>
      <w:i/>
      <w:iCs/>
    </w:rPr>
  </w:style>
  <w:style w:type="paragraph" w:styleId="BodyText">
    <w:name w:val="Body Text"/>
    <w:basedOn w:val="Normal"/>
    <w:link w:val="BodyTextChar"/>
    <w:uiPriority w:val="1"/>
    <w:qFormat/>
    <w:rsid w:val="00E04570"/>
    <w:pPr>
      <w:widowControl w:val="0"/>
      <w:autoSpaceDE w:val="0"/>
      <w:autoSpaceDN w:val="0"/>
    </w:pPr>
    <w:rPr>
      <w:rFonts w:eastAsia="Arial"/>
      <w:sz w:val="36"/>
      <w:szCs w:val="36"/>
      <w:lang w:val="en-US"/>
    </w:rPr>
  </w:style>
  <w:style w:type="character" w:customStyle="1" w:styleId="BodyTextChar">
    <w:name w:val="Body Text Char"/>
    <w:basedOn w:val="DefaultParagraphFont"/>
    <w:link w:val="BodyText"/>
    <w:uiPriority w:val="1"/>
    <w:rsid w:val="00E04570"/>
    <w:rPr>
      <w:rFonts w:ascii="Arial" w:eastAsia="Arial" w:hAnsi="Arial" w:cs="Arial"/>
      <w:sz w:val="36"/>
      <w:szCs w:val="36"/>
      <w:lang w:val="en-US" w:eastAsia="en-US"/>
    </w:rPr>
  </w:style>
  <w:style w:type="paragraph" w:styleId="Title">
    <w:name w:val="Title"/>
    <w:basedOn w:val="Normal"/>
    <w:link w:val="TitleChar"/>
    <w:uiPriority w:val="10"/>
    <w:qFormat/>
    <w:rsid w:val="00E04570"/>
    <w:pPr>
      <w:widowControl w:val="0"/>
      <w:autoSpaceDE w:val="0"/>
      <w:autoSpaceDN w:val="0"/>
      <w:spacing w:before="69"/>
      <w:ind w:left="126"/>
    </w:pPr>
    <w:rPr>
      <w:rFonts w:eastAsia="Arial"/>
      <w:sz w:val="40"/>
      <w:szCs w:val="40"/>
      <w:lang w:val="en-US"/>
    </w:rPr>
  </w:style>
  <w:style w:type="character" w:customStyle="1" w:styleId="TitleChar">
    <w:name w:val="Title Char"/>
    <w:basedOn w:val="DefaultParagraphFont"/>
    <w:link w:val="Title"/>
    <w:uiPriority w:val="10"/>
    <w:rsid w:val="00E04570"/>
    <w:rPr>
      <w:rFonts w:ascii="Arial" w:eastAsia="Arial" w:hAnsi="Arial" w:cs="Arial"/>
      <w:sz w:val="40"/>
      <w:szCs w:val="40"/>
      <w:lang w:val="en-US" w:eastAsia="en-US"/>
    </w:rPr>
  </w:style>
  <w:style w:type="paragraph" w:customStyle="1" w:styleId="TableParagraph">
    <w:name w:val="Table Paragraph"/>
    <w:basedOn w:val="Normal"/>
    <w:uiPriority w:val="1"/>
    <w:qFormat/>
    <w:rsid w:val="00E04570"/>
    <w:pPr>
      <w:widowControl w:val="0"/>
      <w:autoSpaceDE w:val="0"/>
      <w:autoSpaceDN w:val="0"/>
    </w:pPr>
    <w:rPr>
      <w:rFonts w:eastAsia="Arial"/>
      <w:sz w:val="22"/>
      <w:szCs w:val="22"/>
      <w:lang w:val="en-US"/>
    </w:rPr>
  </w:style>
  <w:style w:type="character" w:customStyle="1" w:styleId="fc67e28564-2df0-4421-984b-217aff281d42-01">
    <w:name w:val="fc67e28564-2df0-4421-984b-217aff281d42-01"/>
    <w:basedOn w:val="DefaultParagraphFont"/>
    <w:rsid w:val="00825E27"/>
    <w:rPr>
      <w:rFonts w:ascii="Arial" w:hAnsi="Arial" w:cs="Arial" w:hint="default"/>
      <w:b w:val="0"/>
      <w:bCs w:val="0"/>
      <w:color w:val="000000"/>
      <w:sz w:val="20"/>
      <w:szCs w:val="20"/>
    </w:rPr>
  </w:style>
  <w:style w:type="character" w:customStyle="1" w:styleId="Heading1Char">
    <w:name w:val="Heading 1 Char"/>
    <w:basedOn w:val="DefaultParagraphFont"/>
    <w:link w:val="Heading1"/>
    <w:uiPriority w:val="9"/>
    <w:rsid w:val="00DE231C"/>
    <w:rPr>
      <w:rFonts w:ascii="Arial" w:eastAsia="Arial" w:hAnsi="Arial" w:cs="Arial"/>
      <w:color w:val="000000"/>
      <w:kern w:val="2"/>
      <w:sz w:val="36"/>
      <w:szCs w:val="24"/>
      <w14:ligatures w14:val="standardContextual"/>
    </w:rPr>
  </w:style>
  <w:style w:type="table" w:customStyle="1" w:styleId="TableGrid0">
    <w:name w:val="TableGrid"/>
    <w:rsid w:val="00DE231C"/>
    <w:rPr>
      <w:rFonts w:asciiTheme="minorHAnsi" w:eastAsiaTheme="minorEastAsia" w:hAnsiTheme="minorHAnsi" w:cstheme="minorBidi"/>
      <w:kern w:val="2"/>
      <w14:ligatures w14:val="standardContextual"/>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AA03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8174">
      <w:bodyDiv w:val="1"/>
      <w:marLeft w:val="0"/>
      <w:marRight w:val="0"/>
      <w:marTop w:val="0"/>
      <w:marBottom w:val="0"/>
      <w:divBdr>
        <w:top w:val="none" w:sz="0" w:space="0" w:color="auto"/>
        <w:left w:val="none" w:sz="0" w:space="0" w:color="auto"/>
        <w:bottom w:val="none" w:sz="0" w:space="0" w:color="auto"/>
        <w:right w:val="none" w:sz="0" w:space="0" w:color="auto"/>
      </w:divBdr>
    </w:div>
    <w:div w:id="75442441">
      <w:bodyDiv w:val="1"/>
      <w:marLeft w:val="0"/>
      <w:marRight w:val="0"/>
      <w:marTop w:val="0"/>
      <w:marBottom w:val="0"/>
      <w:divBdr>
        <w:top w:val="none" w:sz="0" w:space="0" w:color="auto"/>
        <w:left w:val="none" w:sz="0" w:space="0" w:color="auto"/>
        <w:bottom w:val="none" w:sz="0" w:space="0" w:color="auto"/>
        <w:right w:val="none" w:sz="0" w:space="0" w:color="auto"/>
      </w:divBdr>
    </w:div>
    <w:div w:id="100541147">
      <w:bodyDiv w:val="1"/>
      <w:marLeft w:val="0"/>
      <w:marRight w:val="0"/>
      <w:marTop w:val="0"/>
      <w:marBottom w:val="0"/>
      <w:divBdr>
        <w:top w:val="none" w:sz="0" w:space="0" w:color="auto"/>
        <w:left w:val="none" w:sz="0" w:space="0" w:color="auto"/>
        <w:bottom w:val="none" w:sz="0" w:space="0" w:color="auto"/>
        <w:right w:val="none" w:sz="0" w:space="0" w:color="auto"/>
      </w:divBdr>
    </w:div>
    <w:div w:id="112141056">
      <w:bodyDiv w:val="1"/>
      <w:marLeft w:val="0"/>
      <w:marRight w:val="0"/>
      <w:marTop w:val="0"/>
      <w:marBottom w:val="0"/>
      <w:divBdr>
        <w:top w:val="none" w:sz="0" w:space="0" w:color="auto"/>
        <w:left w:val="none" w:sz="0" w:space="0" w:color="auto"/>
        <w:bottom w:val="none" w:sz="0" w:space="0" w:color="auto"/>
        <w:right w:val="none" w:sz="0" w:space="0" w:color="auto"/>
      </w:divBdr>
    </w:div>
    <w:div w:id="126704337">
      <w:bodyDiv w:val="1"/>
      <w:marLeft w:val="0"/>
      <w:marRight w:val="0"/>
      <w:marTop w:val="0"/>
      <w:marBottom w:val="0"/>
      <w:divBdr>
        <w:top w:val="none" w:sz="0" w:space="0" w:color="auto"/>
        <w:left w:val="none" w:sz="0" w:space="0" w:color="auto"/>
        <w:bottom w:val="none" w:sz="0" w:space="0" w:color="auto"/>
        <w:right w:val="none" w:sz="0" w:space="0" w:color="auto"/>
      </w:divBdr>
    </w:div>
    <w:div w:id="134420650">
      <w:bodyDiv w:val="1"/>
      <w:marLeft w:val="0"/>
      <w:marRight w:val="0"/>
      <w:marTop w:val="0"/>
      <w:marBottom w:val="0"/>
      <w:divBdr>
        <w:top w:val="none" w:sz="0" w:space="0" w:color="auto"/>
        <w:left w:val="none" w:sz="0" w:space="0" w:color="auto"/>
        <w:bottom w:val="none" w:sz="0" w:space="0" w:color="auto"/>
        <w:right w:val="none" w:sz="0" w:space="0" w:color="auto"/>
      </w:divBdr>
    </w:div>
    <w:div w:id="175316307">
      <w:bodyDiv w:val="1"/>
      <w:marLeft w:val="0"/>
      <w:marRight w:val="0"/>
      <w:marTop w:val="0"/>
      <w:marBottom w:val="0"/>
      <w:divBdr>
        <w:top w:val="none" w:sz="0" w:space="0" w:color="auto"/>
        <w:left w:val="none" w:sz="0" w:space="0" w:color="auto"/>
        <w:bottom w:val="none" w:sz="0" w:space="0" w:color="auto"/>
        <w:right w:val="none" w:sz="0" w:space="0" w:color="auto"/>
      </w:divBdr>
    </w:div>
    <w:div w:id="203061753">
      <w:bodyDiv w:val="1"/>
      <w:marLeft w:val="0"/>
      <w:marRight w:val="0"/>
      <w:marTop w:val="0"/>
      <w:marBottom w:val="0"/>
      <w:divBdr>
        <w:top w:val="none" w:sz="0" w:space="0" w:color="auto"/>
        <w:left w:val="none" w:sz="0" w:space="0" w:color="auto"/>
        <w:bottom w:val="none" w:sz="0" w:space="0" w:color="auto"/>
        <w:right w:val="none" w:sz="0" w:space="0" w:color="auto"/>
      </w:divBdr>
    </w:div>
    <w:div w:id="213666830">
      <w:bodyDiv w:val="1"/>
      <w:marLeft w:val="0"/>
      <w:marRight w:val="0"/>
      <w:marTop w:val="0"/>
      <w:marBottom w:val="0"/>
      <w:divBdr>
        <w:top w:val="none" w:sz="0" w:space="0" w:color="auto"/>
        <w:left w:val="none" w:sz="0" w:space="0" w:color="auto"/>
        <w:bottom w:val="none" w:sz="0" w:space="0" w:color="auto"/>
        <w:right w:val="none" w:sz="0" w:space="0" w:color="auto"/>
      </w:divBdr>
    </w:div>
    <w:div w:id="257107803">
      <w:bodyDiv w:val="1"/>
      <w:marLeft w:val="0"/>
      <w:marRight w:val="0"/>
      <w:marTop w:val="0"/>
      <w:marBottom w:val="0"/>
      <w:divBdr>
        <w:top w:val="none" w:sz="0" w:space="0" w:color="auto"/>
        <w:left w:val="none" w:sz="0" w:space="0" w:color="auto"/>
        <w:bottom w:val="none" w:sz="0" w:space="0" w:color="auto"/>
        <w:right w:val="none" w:sz="0" w:space="0" w:color="auto"/>
      </w:divBdr>
    </w:div>
    <w:div w:id="306130462">
      <w:bodyDiv w:val="1"/>
      <w:marLeft w:val="0"/>
      <w:marRight w:val="0"/>
      <w:marTop w:val="0"/>
      <w:marBottom w:val="0"/>
      <w:divBdr>
        <w:top w:val="none" w:sz="0" w:space="0" w:color="auto"/>
        <w:left w:val="none" w:sz="0" w:space="0" w:color="auto"/>
        <w:bottom w:val="none" w:sz="0" w:space="0" w:color="auto"/>
        <w:right w:val="none" w:sz="0" w:space="0" w:color="auto"/>
      </w:divBdr>
    </w:div>
    <w:div w:id="314644277">
      <w:bodyDiv w:val="1"/>
      <w:marLeft w:val="0"/>
      <w:marRight w:val="0"/>
      <w:marTop w:val="0"/>
      <w:marBottom w:val="0"/>
      <w:divBdr>
        <w:top w:val="none" w:sz="0" w:space="0" w:color="auto"/>
        <w:left w:val="none" w:sz="0" w:space="0" w:color="auto"/>
        <w:bottom w:val="none" w:sz="0" w:space="0" w:color="auto"/>
        <w:right w:val="none" w:sz="0" w:space="0" w:color="auto"/>
      </w:divBdr>
    </w:div>
    <w:div w:id="341053674">
      <w:bodyDiv w:val="1"/>
      <w:marLeft w:val="0"/>
      <w:marRight w:val="0"/>
      <w:marTop w:val="0"/>
      <w:marBottom w:val="0"/>
      <w:divBdr>
        <w:top w:val="none" w:sz="0" w:space="0" w:color="auto"/>
        <w:left w:val="none" w:sz="0" w:space="0" w:color="auto"/>
        <w:bottom w:val="none" w:sz="0" w:space="0" w:color="auto"/>
        <w:right w:val="none" w:sz="0" w:space="0" w:color="auto"/>
      </w:divBdr>
    </w:div>
    <w:div w:id="344942251">
      <w:bodyDiv w:val="1"/>
      <w:marLeft w:val="0"/>
      <w:marRight w:val="0"/>
      <w:marTop w:val="0"/>
      <w:marBottom w:val="0"/>
      <w:divBdr>
        <w:top w:val="none" w:sz="0" w:space="0" w:color="auto"/>
        <w:left w:val="none" w:sz="0" w:space="0" w:color="auto"/>
        <w:bottom w:val="none" w:sz="0" w:space="0" w:color="auto"/>
        <w:right w:val="none" w:sz="0" w:space="0" w:color="auto"/>
      </w:divBdr>
    </w:div>
    <w:div w:id="364528995">
      <w:bodyDiv w:val="1"/>
      <w:marLeft w:val="0"/>
      <w:marRight w:val="0"/>
      <w:marTop w:val="0"/>
      <w:marBottom w:val="0"/>
      <w:divBdr>
        <w:top w:val="none" w:sz="0" w:space="0" w:color="auto"/>
        <w:left w:val="none" w:sz="0" w:space="0" w:color="auto"/>
        <w:bottom w:val="none" w:sz="0" w:space="0" w:color="auto"/>
        <w:right w:val="none" w:sz="0" w:space="0" w:color="auto"/>
      </w:divBdr>
    </w:div>
    <w:div w:id="365374207">
      <w:bodyDiv w:val="1"/>
      <w:marLeft w:val="0"/>
      <w:marRight w:val="0"/>
      <w:marTop w:val="0"/>
      <w:marBottom w:val="0"/>
      <w:divBdr>
        <w:top w:val="none" w:sz="0" w:space="0" w:color="auto"/>
        <w:left w:val="none" w:sz="0" w:space="0" w:color="auto"/>
        <w:bottom w:val="none" w:sz="0" w:space="0" w:color="auto"/>
        <w:right w:val="none" w:sz="0" w:space="0" w:color="auto"/>
      </w:divBdr>
    </w:div>
    <w:div w:id="366370498">
      <w:bodyDiv w:val="1"/>
      <w:marLeft w:val="0"/>
      <w:marRight w:val="0"/>
      <w:marTop w:val="0"/>
      <w:marBottom w:val="0"/>
      <w:divBdr>
        <w:top w:val="none" w:sz="0" w:space="0" w:color="auto"/>
        <w:left w:val="none" w:sz="0" w:space="0" w:color="auto"/>
        <w:bottom w:val="none" w:sz="0" w:space="0" w:color="auto"/>
        <w:right w:val="none" w:sz="0" w:space="0" w:color="auto"/>
      </w:divBdr>
    </w:div>
    <w:div w:id="380246688">
      <w:bodyDiv w:val="1"/>
      <w:marLeft w:val="0"/>
      <w:marRight w:val="0"/>
      <w:marTop w:val="0"/>
      <w:marBottom w:val="0"/>
      <w:divBdr>
        <w:top w:val="none" w:sz="0" w:space="0" w:color="auto"/>
        <w:left w:val="none" w:sz="0" w:space="0" w:color="auto"/>
        <w:bottom w:val="none" w:sz="0" w:space="0" w:color="auto"/>
        <w:right w:val="none" w:sz="0" w:space="0" w:color="auto"/>
      </w:divBdr>
    </w:div>
    <w:div w:id="412119354">
      <w:bodyDiv w:val="1"/>
      <w:marLeft w:val="0"/>
      <w:marRight w:val="0"/>
      <w:marTop w:val="0"/>
      <w:marBottom w:val="0"/>
      <w:divBdr>
        <w:top w:val="none" w:sz="0" w:space="0" w:color="auto"/>
        <w:left w:val="none" w:sz="0" w:space="0" w:color="auto"/>
        <w:bottom w:val="none" w:sz="0" w:space="0" w:color="auto"/>
        <w:right w:val="none" w:sz="0" w:space="0" w:color="auto"/>
      </w:divBdr>
    </w:div>
    <w:div w:id="413433282">
      <w:bodyDiv w:val="1"/>
      <w:marLeft w:val="0"/>
      <w:marRight w:val="0"/>
      <w:marTop w:val="0"/>
      <w:marBottom w:val="0"/>
      <w:divBdr>
        <w:top w:val="none" w:sz="0" w:space="0" w:color="auto"/>
        <w:left w:val="none" w:sz="0" w:space="0" w:color="auto"/>
        <w:bottom w:val="none" w:sz="0" w:space="0" w:color="auto"/>
        <w:right w:val="none" w:sz="0" w:space="0" w:color="auto"/>
      </w:divBdr>
    </w:div>
    <w:div w:id="413940329">
      <w:bodyDiv w:val="1"/>
      <w:marLeft w:val="0"/>
      <w:marRight w:val="0"/>
      <w:marTop w:val="0"/>
      <w:marBottom w:val="0"/>
      <w:divBdr>
        <w:top w:val="none" w:sz="0" w:space="0" w:color="auto"/>
        <w:left w:val="none" w:sz="0" w:space="0" w:color="auto"/>
        <w:bottom w:val="none" w:sz="0" w:space="0" w:color="auto"/>
        <w:right w:val="none" w:sz="0" w:space="0" w:color="auto"/>
      </w:divBdr>
    </w:div>
    <w:div w:id="426199017">
      <w:bodyDiv w:val="1"/>
      <w:marLeft w:val="0"/>
      <w:marRight w:val="0"/>
      <w:marTop w:val="0"/>
      <w:marBottom w:val="0"/>
      <w:divBdr>
        <w:top w:val="none" w:sz="0" w:space="0" w:color="auto"/>
        <w:left w:val="none" w:sz="0" w:space="0" w:color="auto"/>
        <w:bottom w:val="none" w:sz="0" w:space="0" w:color="auto"/>
        <w:right w:val="none" w:sz="0" w:space="0" w:color="auto"/>
      </w:divBdr>
    </w:div>
    <w:div w:id="447621874">
      <w:bodyDiv w:val="1"/>
      <w:marLeft w:val="0"/>
      <w:marRight w:val="0"/>
      <w:marTop w:val="0"/>
      <w:marBottom w:val="0"/>
      <w:divBdr>
        <w:top w:val="none" w:sz="0" w:space="0" w:color="auto"/>
        <w:left w:val="none" w:sz="0" w:space="0" w:color="auto"/>
        <w:bottom w:val="none" w:sz="0" w:space="0" w:color="auto"/>
        <w:right w:val="none" w:sz="0" w:space="0" w:color="auto"/>
      </w:divBdr>
    </w:div>
    <w:div w:id="454327745">
      <w:bodyDiv w:val="1"/>
      <w:marLeft w:val="0"/>
      <w:marRight w:val="0"/>
      <w:marTop w:val="0"/>
      <w:marBottom w:val="0"/>
      <w:divBdr>
        <w:top w:val="none" w:sz="0" w:space="0" w:color="auto"/>
        <w:left w:val="none" w:sz="0" w:space="0" w:color="auto"/>
        <w:bottom w:val="none" w:sz="0" w:space="0" w:color="auto"/>
        <w:right w:val="none" w:sz="0" w:space="0" w:color="auto"/>
      </w:divBdr>
    </w:div>
    <w:div w:id="457113891">
      <w:bodyDiv w:val="1"/>
      <w:marLeft w:val="0"/>
      <w:marRight w:val="0"/>
      <w:marTop w:val="0"/>
      <w:marBottom w:val="0"/>
      <w:divBdr>
        <w:top w:val="none" w:sz="0" w:space="0" w:color="auto"/>
        <w:left w:val="none" w:sz="0" w:space="0" w:color="auto"/>
        <w:bottom w:val="none" w:sz="0" w:space="0" w:color="auto"/>
        <w:right w:val="none" w:sz="0" w:space="0" w:color="auto"/>
      </w:divBdr>
    </w:div>
    <w:div w:id="457987768">
      <w:bodyDiv w:val="1"/>
      <w:marLeft w:val="0"/>
      <w:marRight w:val="0"/>
      <w:marTop w:val="0"/>
      <w:marBottom w:val="0"/>
      <w:divBdr>
        <w:top w:val="none" w:sz="0" w:space="0" w:color="auto"/>
        <w:left w:val="none" w:sz="0" w:space="0" w:color="auto"/>
        <w:bottom w:val="none" w:sz="0" w:space="0" w:color="auto"/>
        <w:right w:val="none" w:sz="0" w:space="0" w:color="auto"/>
      </w:divBdr>
    </w:div>
    <w:div w:id="460273018">
      <w:bodyDiv w:val="1"/>
      <w:marLeft w:val="0"/>
      <w:marRight w:val="0"/>
      <w:marTop w:val="0"/>
      <w:marBottom w:val="0"/>
      <w:divBdr>
        <w:top w:val="none" w:sz="0" w:space="0" w:color="auto"/>
        <w:left w:val="none" w:sz="0" w:space="0" w:color="auto"/>
        <w:bottom w:val="none" w:sz="0" w:space="0" w:color="auto"/>
        <w:right w:val="none" w:sz="0" w:space="0" w:color="auto"/>
      </w:divBdr>
    </w:div>
    <w:div w:id="462310264">
      <w:bodyDiv w:val="1"/>
      <w:marLeft w:val="0"/>
      <w:marRight w:val="0"/>
      <w:marTop w:val="0"/>
      <w:marBottom w:val="0"/>
      <w:divBdr>
        <w:top w:val="none" w:sz="0" w:space="0" w:color="auto"/>
        <w:left w:val="none" w:sz="0" w:space="0" w:color="auto"/>
        <w:bottom w:val="none" w:sz="0" w:space="0" w:color="auto"/>
        <w:right w:val="none" w:sz="0" w:space="0" w:color="auto"/>
      </w:divBdr>
    </w:div>
    <w:div w:id="509832860">
      <w:bodyDiv w:val="1"/>
      <w:marLeft w:val="0"/>
      <w:marRight w:val="0"/>
      <w:marTop w:val="0"/>
      <w:marBottom w:val="0"/>
      <w:divBdr>
        <w:top w:val="none" w:sz="0" w:space="0" w:color="auto"/>
        <w:left w:val="none" w:sz="0" w:space="0" w:color="auto"/>
        <w:bottom w:val="none" w:sz="0" w:space="0" w:color="auto"/>
        <w:right w:val="none" w:sz="0" w:space="0" w:color="auto"/>
      </w:divBdr>
    </w:div>
    <w:div w:id="510604623">
      <w:bodyDiv w:val="1"/>
      <w:marLeft w:val="0"/>
      <w:marRight w:val="0"/>
      <w:marTop w:val="0"/>
      <w:marBottom w:val="0"/>
      <w:divBdr>
        <w:top w:val="none" w:sz="0" w:space="0" w:color="auto"/>
        <w:left w:val="none" w:sz="0" w:space="0" w:color="auto"/>
        <w:bottom w:val="none" w:sz="0" w:space="0" w:color="auto"/>
        <w:right w:val="none" w:sz="0" w:space="0" w:color="auto"/>
      </w:divBdr>
    </w:div>
    <w:div w:id="513111330">
      <w:bodyDiv w:val="1"/>
      <w:marLeft w:val="0"/>
      <w:marRight w:val="0"/>
      <w:marTop w:val="0"/>
      <w:marBottom w:val="0"/>
      <w:divBdr>
        <w:top w:val="none" w:sz="0" w:space="0" w:color="auto"/>
        <w:left w:val="none" w:sz="0" w:space="0" w:color="auto"/>
        <w:bottom w:val="none" w:sz="0" w:space="0" w:color="auto"/>
        <w:right w:val="none" w:sz="0" w:space="0" w:color="auto"/>
      </w:divBdr>
    </w:div>
    <w:div w:id="526531467">
      <w:bodyDiv w:val="1"/>
      <w:marLeft w:val="0"/>
      <w:marRight w:val="0"/>
      <w:marTop w:val="0"/>
      <w:marBottom w:val="0"/>
      <w:divBdr>
        <w:top w:val="none" w:sz="0" w:space="0" w:color="auto"/>
        <w:left w:val="none" w:sz="0" w:space="0" w:color="auto"/>
        <w:bottom w:val="none" w:sz="0" w:space="0" w:color="auto"/>
        <w:right w:val="none" w:sz="0" w:space="0" w:color="auto"/>
      </w:divBdr>
    </w:div>
    <w:div w:id="538276815">
      <w:bodyDiv w:val="1"/>
      <w:marLeft w:val="0"/>
      <w:marRight w:val="0"/>
      <w:marTop w:val="0"/>
      <w:marBottom w:val="0"/>
      <w:divBdr>
        <w:top w:val="none" w:sz="0" w:space="0" w:color="auto"/>
        <w:left w:val="none" w:sz="0" w:space="0" w:color="auto"/>
        <w:bottom w:val="none" w:sz="0" w:space="0" w:color="auto"/>
        <w:right w:val="none" w:sz="0" w:space="0" w:color="auto"/>
      </w:divBdr>
    </w:div>
    <w:div w:id="563487264">
      <w:bodyDiv w:val="1"/>
      <w:marLeft w:val="0"/>
      <w:marRight w:val="0"/>
      <w:marTop w:val="0"/>
      <w:marBottom w:val="0"/>
      <w:divBdr>
        <w:top w:val="none" w:sz="0" w:space="0" w:color="auto"/>
        <w:left w:val="none" w:sz="0" w:space="0" w:color="auto"/>
        <w:bottom w:val="none" w:sz="0" w:space="0" w:color="auto"/>
        <w:right w:val="none" w:sz="0" w:space="0" w:color="auto"/>
      </w:divBdr>
    </w:div>
    <w:div w:id="565263059">
      <w:bodyDiv w:val="1"/>
      <w:marLeft w:val="0"/>
      <w:marRight w:val="0"/>
      <w:marTop w:val="0"/>
      <w:marBottom w:val="0"/>
      <w:divBdr>
        <w:top w:val="none" w:sz="0" w:space="0" w:color="auto"/>
        <w:left w:val="none" w:sz="0" w:space="0" w:color="auto"/>
        <w:bottom w:val="none" w:sz="0" w:space="0" w:color="auto"/>
        <w:right w:val="none" w:sz="0" w:space="0" w:color="auto"/>
      </w:divBdr>
    </w:div>
    <w:div w:id="572855283">
      <w:bodyDiv w:val="1"/>
      <w:marLeft w:val="0"/>
      <w:marRight w:val="0"/>
      <w:marTop w:val="0"/>
      <w:marBottom w:val="0"/>
      <w:divBdr>
        <w:top w:val="none" w:sz="0" w:space="0" w:color="auto"/>
        <w:left w:val="none" w:sz="0" w:space="0" w:color="auto"/>
        <w:bottom w:val="none" w:sz="0" w:space="0" w:color="auto"/>
        <w:right w:val="none" w:sz="0" w:space="0" w:color="auto"/>
      </w:divBdr>
    </w:div>
    <w:div w:id="579601115">
      <w:bodyDiv w:val="1"/>
      <w:marLeft w:val="0"/>
      <w:marRight w:val="0"/>
      <w:marTop w:val="0"/>
      <w:marBottom w:val="0"/>
      <w:divBdr>
        <w:top w:val="none" w:sz="0" w:space="0" w:color="auto"/>
        <w:left w:val="none" w:sz="0" w:space="0" w:color="auto"/>
        <w:bottom w:val="none" w:sz="0" w:space="0" w:color="auto"/>
        <w:right w:val="none" w:sz="0" w:space="0" w:color="auto"/>
      </w:divBdr>
    </w:div>
    <w:div w:id="593320320">
      <w:bodyDiv w:val="1"/>
      <w:marLeft w:val="0"/>
      <w:marRight w:val="0"/>
      <w:marTop w:val="0"/>
      <w:marBottom w:val="0"/>
      <w:divBdr>
        <w:top w:val="none" w:sz="0" w:space="0" w:color="auto"/>
        <w:left w:val="none" w:sz="0" w:space="0" w:color="auto"/>
        <w:bottom w:val="none" w:sz="0" w:space="0" w:color="auto"/>
        <w:right w:val="none" w:sz="0" w:space="0" w:color="auto"/>
      </w:divBdr>
    </w:div>
    <w:div w:id="606037614">
      <w:bodyDiv w:val="1"/>
      <w:marLeft w:val="0"/>
      <w:marRight w:val="0"/>
      <w:marTop w:val="0"/>
      <w:marBottom w:val="0"/>
      <w:divBdr>
        <w:top w:val="none" w:sz="0" w:space="0" w:color="auto"/>
        <w:left w:val="none" w:sz="0" w:space="0" w:color="auto"/>
        <w:bottom w:val="none" w:sz="0" w:space="0" w:color="auto"/>
        <w:right w:val="none" w:sz="0" w:space="0" w:color="auto"/>
      </w:divBdr>
    </w:div>
    <w:div w:id="618755330">
      <w:bodyDiv w:val="1"/>
      <w:marLeft w:val="0"/>
      <w:marRight w:val="0"/>
      <w:marTop w:val="0"/>
      <w:marBottom w:val="0"/>
      <w:divBdr>
        <w:top w:val="none" w:sz="0" w:space="0" w:color="auto"/>
        <w:left w:val="none" w:sz="0" w:space="0" w:color="auto"/>
        <w:bottom w:val="none" w:sz="0" w:space="0" w:color="auto"/>
        <w:right w:val="none" w:sz="0" w:space="0" w:color="auto"/>
      </w:divBdr>
    </w:div>
    <w:div w:id="627976850">
      <w:bodyDiv w:val="1"/>
      <w:marLeft w:val="0"/>
      <w:marRight w:val="0"/>
      <w:marTop w:val="0"/>
      <w:marBottom w:val="0"/>
      <w:divBdr>
        <w:top w:val="none" w:sz="0" w:space="0" w:color="auto"/>
        <w:left w:val="none" w:sz="0" w:space="0" w:color="auto"/>
        <w:bottom w:val="none" w:sz="0" w:space="0" w:color="auto"/>
        <w:right w:val="none" w:sz="0" w:space="0" w:color="auto"/>
      </w:divBdr>
    </w:div>
    <w:div w:id="635259163">
      <w:bodyDiv w:val="1"/>
      <w:marLeft w:val="0"/>
      <w:marRight w:val="0"/>
      <w:marTop w:val="0"/>
      <w:marBottom w:val="0"/>
      <w:divBdr>
        <w:top w:val="none" w:sz="0" w:space="0" w:color="auto"/>
        <w:left w:val="none" w:sz="0" w:space="0" w:color="auto"/>
        <w:bottom w:val="none" w:sz="0" w:space="0" w:color="auto"/>
        <w:right w:val="none" w:sz="0" w:space="0" w:color="auto"/>
      </w:divBdr>
    </w:div>
    <w:div w:id="670181663">
      <w:bodyDiv w:val="1"/>
      <w:marLeft w:val="0"/>
      <w:marRight w:val="0"/>
      <w:marTop w:val="0"/>
      <w:marBottom w:val="0"/>
      <w:divBdr>
        <w:top w:val="none" w:sz="0" w:space="0" w:color="auto"/>
        <w:left w:val="none" w:sz="0" w:space="0" w:color="auto"/>
        <w:bottom w:val="none" w:sz="0" w:space="0" w:color="auto"/>
        <w:right w:val="none" w:sz="0" w:space="0" w:color="auto"/>
      </w:divBdr>
    </w:div>
    <w:div w:id="702021731">
      <w:bodyDiv w:val="1"/>
      <w:marLeft w:val="0"/>
      <w:marRight w:val="0"/>
      <w:marTop w:val="0"/>
      <w:marBottom w:val="0"/>
      <w:divBdr>
        <w:top w:val="none" w:sz="0" w:space="0" w:color="auto"/>
        <w:left w:val="none" w:sz="0" w:space="0" w:color="auto"/>
        <w:bottom w:val="none" w:sz="0" w:space="0" w:color="auto"/>
        <w:right w:val="none" w:sz="0" w:space="0" w:color="auto"/>
      </w:divBdr>
    </w:div>
    <w:div w:id="725182165">
      <w:bodyDiv w:val="1"/>
      <w:marLeft w:val="0"/>
      <w:marRight w:val="0"/>
      <w:marTop w:val="0"/>
      <w:marBottom w:val="0"/>
      <w:divBdr>
        <w:top w:val="none" w:sz="0" w:space="0" w:color="auto"/>
        <w:left w:val="none" w:sz="0" w:space="0" w:color="auto"/>
        <w:bottom w:val="none" w:sz="0" w:space="0" w:color="auto"/>
        <w:right w:val="none" w:sz="0" w:space="0" w:color="auto"/>
      </w:divBdr>
    </w:div>
    <w:div w:id="731584862">
      <w:bodyDiv w:val="1"/>
      <w:marLeft w:val="0"/>
      <w:marRight w:val="0"/>
      <w:marTop w:val="0"/>
      <w:marBottom w:val="0"/>
      <w:divBdr>
        <w:top w:val="none" w:sz="0" w:space="0" w:color="auto"/>
        <w:left w:val="none" w:sz="0" w:space="0" w:color="auto"/>
        <w:bottom w:val="none" w:sz="0" w:space="0" w:color="auto"/>
        <w:right w:val="none" w:sz="0" w:space="0" w:color="auto"/>
      </w:divBdr>
    </w:div>
    <w:div w:id="765806921">
      <w:bodyDiv w:val="1"/>
      <w:marLeft w:val="0"/>
      <w:marRight w:val="0"/>
      <w:marTop w:val="0"/>
      <w:marBottom w:val="0"/>
      <w:divBdr>
        <w:top w:val="none" w:sz="0" w:space="0" w:color="auto"/>
        <w:left w:val="none" w:sz="0" w:space="0" w:color="auto"/>
        <w:bottom w:val="none" w:sz="0" w:space="0" w:color="auto"/>
        <w:right w:val="none" w:sz="0" w:space="0" w:color="auto"/>
      </w:divBdr>
    </w:div>
    <w:div w:id="768738581">
      <w:bodyDiv w:val="1"/>
      <w:marLeft w:val="0"/>
      <w:marRight w:val="0"/>
      <w:marTop w:val="0"/>
      <w:marBottom w:val="0"/>
      <w:divBdr>
        <w:top w:val="none" w:sz="0" w:space="0" w:color="auto"/>
        <w:left w:val="none" w:sz="0" w:space="0" w:color="auto"/>
        <w:bottom w:val="none" w:sz="0" w:space="0" w:color="auto"/>
        <w:right w:val="none" w:sz="0" w:space="0" w:color="auto"/>
      </w:divBdr>
    </w:div>
    <w:div w:id="771438256">
      <w:bodyDiv w:val="1"/>
      <w:marLeft w:val="0"/>
      <w:marRight w:val="0"/>
      <w:marTop w:val="0"/>
      <w:marBottom w:val="0"/>
      <w:divBdr>
        <w:top w:val="none" w:sz="0" w:space="0" w:color="auto"/>
        <w:left w:val="none" w:sz="0" w:space="0" w:color="auto"/>
        <w:bottom w:val="none" w:sz="0" w:space="0" w:color="auto"/>
        <w:right w:val="none" w:sz="0" w:space="0" w:color="auto"/>
      </w:divBdr>
    </w:div>
    <w:div w:id="781924582">
      <w:bodyDiv w:val="1"/>
      <w:marLeft w:val="0"/>
      <w:marRight w:val="0"/>
      <w:marTop w:val="0"/>
      <w:marBottom w:val="0"/>
      <w:divBdr>
        <w:top w:val="none" w:sz="0" w:space="0" w:color="auto"/>
        <w:left w:val="none" w:sz="0" w:space="0" w:color="auto"/>
        <w:bottom w:val="none" w:sz="0" w:space="0" w:color="auto"/>
        <w:right w:val="none" w:sz="0" w:space="0" w:color="auto"/>
      </w:divBdr>
    </w:div>
    <w:div w:id="784928403">
      <w:bodyDiv w:val="1"/>
      <w:marLeft w:val="0"/>
      <w:marRight w:val="0"/>
      <w:marTop w:val="0"/>
      <w:marBottom w:val="0"/>
      <w:divBdr>
        <w:top w:val="none" w:sz="0" w:space="0" w:color="auto"/>
        <w:left w:val="none" w:sz="0" w:space="0" w:color="auto"/>
        <w:bottom w:val="none" w:sz="0" w:space="0" w:color="auto"/>
        <w:right w:val="none" w:sz="0" w:space="0" w:color="auto"/>
      </w:divBdr>
    </w:div>
    <w:div w:id="805925870">
      <w:bodyDiv w:val="1"/>
      <w:marLeft w:val="0"/>
      <w:marRight w:val="0"/>
      <w:marTop w:val="0"/>
      <w:marBottom w:val="0"/>
      <w:divBdr>
        <w:top w:val="none" w:sz="0" w:space="0" w:color="auto"/>
        <w:left w:val="none" w:sz="0" w:space="0" w:color="auto"/>
        <w:bottom w:val="none" w:sz="0" w:space="0" w:color="auto"/>
        <w:right w:val="none" w:sz="0" w:space="0" w:color="auto"/>
      </w:divBdr>
    </w:div>
    <w:div w:id="835269946">
      <w:bodyDiv w:val="1"/>
      <w:marLeft w:val="0"/>
      <w:marRight w:val="0"/>
      <w:marTop w:val="0"/>
      <w:marBottom w:val="0"/>
      <w:divBdr>
        <w:top w:val="none" w:sz="0" w:space="0" w:color="auto"/>
        <w:left w:val="none" w:sz="0" w:space="0" w:color="auto"/>
        <w:bottom w:val="none" w:sz="0" w:space="0" w:color="auto"/>
        <w:right w:val="none" w:sz="0" w:space="0" w:color="auto"/>
      </w:divBdr>
    </w:div>
    <w:div w:id="836727333">
      <w:bodyDiv w:val="1"/>
      <w:marLeft w:val="0"/>
      <w:marRight w:val="0"/>
      <w:marTop w:val="0"/>
      <w:marBottom w:val="0"/>
      <w:divBdr>
        <w:top w:val="none" w:sz="0" w:space="0" w:color="auto"/>
        <w:left w:val="none" w:sz="0" w:space="0" w:color="auto"/>
        <w:bottom w:val="none" w:sz="0" w:space="0" w:color="auto"/>
        <w:right w:val="none" w:sz="0" w:space="0" w:color="auto"/>
      </w:divBdr>
    </w:div>
    <w:div w:id="879053168">
      <w:bodyDiv w:val="1"/>
      <w:marLeft w:val="0"/>
      <w:marRight w:val="0"/>
      <w:marTop w:val="0"/>
      <w:marBottom w:val="0"/>
      <w:divBdr>
        <w:top w:val="none" w:sz="0" w:space="0" w:color="auto"/>
        <w:left w:val="none" w:sz="0" w:space="0" w:color="auto"/>
        <w:bottom w:val="none" w:sz="0" w:space="0" w:color="auto"/>
        <w:right w:val="none" w:sz="0" w:space="0" w:color="auto"/>
      </w:divBdr>
    </w:div>
    <w:div w:id="926429231">
      <w:bodyDiv w:val="1"/>
      <w:marLeft w:val="0"/>
      <w:marRight w:val="0"/>
      <w:marTop w:val="0"/>
      <w:marBottom w:val="0"/>
      <w:divBdr>
        <w:top w:val="none" w:sz="0" w:space="0" w:color="auto"/>
        <w:left w:val="none" w:sz="0" w:space="0" w:color="auto"/>
        <w:bottom w:val="none" w:sz="0" w:space="0" w:color="auto"/>
        <w:right w:val="none" w:sz="0" w:space="0" w:color="auto"/>
      </w:divBdr>
    </w:div>
    <w:div w:id="932324021">
      <w:bodyDiv w:val="1"/>
      <w:marLeft w:val="0"/>
      <w:marRight w:val="0"/>
      <w:marTop w:val="0"/>
      <w:marBottom w:val="0"/>
      <w:divBdr>
        <w:top w:val="none" w:sz="0" w:space="0" w:color="auto"/>
        <w:left w:val="none" w:sz="0" w:space="0" w:color="auto"/>
        <w:bottom w:val="none" w:sz="0" w:space="0" w:color="auto"/>
        <w:right w:val="none" w:sz="0" w:space="0" w:color="auto"/>
      </w:divBdr>
    </w:div>
    <w:div w:id="937251041">
      <w:bodyDiv w:val="1"/>
      <w:marLeft w:val="0"/>
      <w:marRight w:val="0"/>
      <w:marTop w:val="0"/>
      <w:marBottom w:val="0"/>
      <w:divBdr>
        <w:top w:val="none" w:sz="0" w:space="0" w:color="auto"/>
        <w:left w:val="none" w:sz="0" w:space="0" w:color="auto"/>
        <w:bottom w:val="none" w:sz="0" w:space="0" w:color="auto"/>
        <w:right w:val="none" w:sz="0" w:space="0" w:color="auto"/>
      </w:divBdr>
    </w:div>
    <w:div w:id="945429851">
      <w:bodyDiv w:val="1"/>
      <w:marLeft w:val="0"/>
      <w:marRight w:val="0"/>
      <w:marTop w:val="0"/>
      <w:marBottom w:val="0"/>
      <w:divBdr>
        <w:top w:val="none" w:sz="0" w:space="0" w:color="auto"/>
        <w:left w:val="none" w:sz="0" w:space="0" w:color="auto"/>
        <w:bottom w:val="none" w:sz="0" w:space="0" w:color="auto"/>
        <w:right w:val="none" w:sz="0" w:space="0" w:color="auto"/>
      </w:divBdr>
    </w:div>
    <w:div w:id="977339148">
      <w:bodyDiv w:val="1"/>
      <w:marLeft w:val="0"/>
      <w:marRight w:val="0"/>
      <w:marTop w:val="0"/>
      <w:marBottom w:val="0"/>
      <w:divBdr>
        <w:top w:val="none" w:sz="0" w:space="0" w:color="auto"/>
        <w:left w:val="none" w:sz="0" w:space="0" w:color="auto"/>
        <w:bottom w:val="none" w:sz="0" w:space="0" w:color="auto"/>
        <w:right w:val="none" w:sz="0" w:space="0" w:color="auto"/>
      </w:divBdr>
    </w:div>
    <w:div w:id="984628049">
      <w:bodyDiv w:val="1"/>
      <w:marLeft w:val="0"/>
      <w:marRight w:val="0"/>
      <w:marTop w:val="0"/>
      <w:marBottom w:val="0"/>
      <w:divBdr>
        <w:top w:val="none" w:sz="0" w:space="0" w:color="auto"/>
        <w:left w:val="none" w:sz="0" w:space="0" w:color="auto"/>
        <w:bottom w:val="none" w:sz="0" w:space="0" w:color="auto"/>
        <w:right w:val="none" w:sz="0" w:space="0" w:color="auto"/>
      </w:divBdr>
    </w:div>
    <w:div w:id="1040856232">
      <w:bodyDiv w:val="1"/>
      <w:marLeft w:val="0"/>
      <w:marRight w:val="0"/>
      <w:marTop w:val="0"/>
      <w:marBottom w:val="0"/>
      <w:divBdr>
        <w:top w:val="none" w:sz="0" w:space="0" w:color="auto"/>
        <w:left w:val="none" w:sz="0" w:space="0" w:color="auto"/>
        <w:bottom w:val="none" w:sz="0" w:space="0" w:color="auto"/>
        <w:right w:val="none" w:sz="0" w:space="0" w:color="auto"/>
      </w:divBdr>
    </w:div>
    <w:div w:id="1049913094">
      <w:bodyDiv w:val="1"/>
      <w:marLeft w:val="0"/>
      <w:marRight w:val="0"/>
      <w:marTop w:val="0"/>
      <w:marBottom w:val="0"/>
      <w:divBdr>
        <w:top w:val="none" w:sz="0" w:space="0" w:color="auto"/>
        <w:left w:val="none" w:sz="0" w:space="0" w:color="auto"/>
        <w:bottom w:val="none" w:sz="0" w:space="0" w:color="auto"/>
        <w:right w:val="none" w:sz="0" w:space="0" w:color="auto"/>
      </w:divBdr>
    </w:div>
    <w:div w:id="1059666716">
      <w:bodyDiv w:val="1"/>
      <w:marLeft w:val="0"/>
      <w:marRight w:val="0"/>
      <w:marTop w:val="0"/>
      <w:marBottom w:val="0"/>
      <w:divBdr>
        <w:top w:val="none" w:sz="0" w:space="0" w:color="auto"/>
        <w:left w:val="none" w:sz="0" w:space="0" w:color="auto"/>
        <w:bottom w:val="none" w:sz="0" w:space="0" w:color="auto"/>
        <w:right w:val="none" w:sz="0" w:space="0" w:color="auto"/>
      </w:divBdr>
    </w:div>
    <w:div w:id="1065684756">
      <w:bodyDiv w:val="1"/>
      <w:marLeft w:val="0"/>
      <w:marRight w:val="0"/>
      <w:marTop w:val="0"/>
      <w:marBottom w:val="0"/>
      <w:divBdr>
        <w:top w:val="none" w:sz="0" w:space="0" w:color="auto"/>
        <w:left w:val="none" w:sz="0" w:space="0" w:color="auto"/>
        <w:bottom w:val="none" w:sz="0" w:space="0" w:color="auto"/>
        <w:right w:val="none" w:sz="0" w:space="0" w:color="auto"/>
      </w:divBdr>
    </w:div>
    <w:div w:id="1092817802">
      <w:bodyDiv w:val="1"/>
      <w:marLeft w:val="0"/>
      <w:marRight w:val="0"/>
      <w:marTop w:val="0"/>
      <w:marBottom w:val="0"/>
      <w:divBdr>
        <w:top w:val="none" w:sz="0" w:space="0" w:color="auto"/>
        <w:left w:val="none" w:sz="0" w:space="0" w:color="auto"/>
        <w:bottom w:val="none" w:sz="0" w:space="0" w:color="auto"/>
        <w:right w:val="none" w:sz="0" w:space="0" w:color="auto"/>
      </w:divBdr>
    </w:div>
    <w:div w:id="1096436130">
      <w:bodyDiv w:val="1"/>
      <w:marLeft w:val="0"/>
      <w:marRight w:val="0"/>
      <w:marTop w:val="0"/>
      <w:marBottom w:val="0"/>
      <w:divBdr>
        <w:top w:val="none" w:sz="0" w:space="0" w:color="auto"/>
        <w:left w:val="none" w:sz="0" w:space="0" w:color="auto"/>
        <w:bottom w:val="none" w:sz="0" w:space="0" w:color="auto"/>
        <w:right w:val="none" w:sz="0" w:space="0" w:color="auto"/>
      </w:divBdr>
    </w:div>
    <w:div w:id="1128627340">
      <w:bodyDiv w:val="1"/>
      <w:marLeft w:val="0"/>
      <w:marRight w:val="0"/>
      <w:marTop w:val="0"/>
      <w:marBottom w:val="0"/>
      <w:divBdr>
        <w:top w:val="none" w:sz="0" w:space="0" w:color="auto"/>
        <w:left w:val="none" w:sz="0" w:space="0" w:color="auto"/>
        <w:bottom w:val="none" w:sz="0" w:space="0" w:color="auto"/>
        <w:right w:val="none" w:sz="0" w:space="0" w:color="auto"/>
      </w:divBdr>
    </w:div>
    <w:div w:id="1131285814">
      <w:bodyDiv w:val="1"/>
      <w:marLeft w:val="0"/>
      <w:marRight w:val="0"/>
      <w:marTop w:val="0"/>
      <w:marBottom w:val="0"/>
      <w:divBdr>
        <w:top w:val="none" w:sz="0" w:space="0" w:color="auto"/>
        <w:left w:val="none" w:sz="0" w:space="0" w:color="auto"/>
        <w:bottom w:val="none" w:sz="0" w:space="0" w:color="auto"/>
        <w:right w:val="none" w:sz="0" w:space="0" w:color="auto"/>
      </w:divBdr>
    </w:div>
    <w:div w:id="1153448425">
      <w:bodyDiv w:val="1"/>
      <w:marLeft w:val="0"/>
      <w:marRight w:val="0"/>
      <w:marTop w:val="0"/>
      <w:marBottom w:val="0"/>
      <w:divBdr>
        <w:top w:val="none" w:sz="0" w:space="0" w:color="auto"/>
        <w:left w:val="none" w:sz="0" w:space="0" w:color="auto"/>
        <w:bottom w:val="none" w:sz="0" w:space="0" w:color="auto"/>
        <w:right w:val="none" w:sz="0" w:space="0" w:color="auto"/>
      </w:divBdr>
    </w:div>
    <w:div w:id="1169639223">
      <w:bodyDiv w:val="1"/>
      <w:marLeft w:val="0"/>
      <w:marRight w:val="0"/>
      <w:marTop w:val="0"/>
      <w:marBottom w:val="0"/>
      <w:divBdr>
        <w:top w:val="none" w:sz="0" w:space="0" w:color="auto"/>
        <w:left w:val="none" w:sz="0" w:space="0" w:color="auto"/>
        <w:bottom w:val="none" w:sz="0" w:space="0" w:color="auto"/>
        <w:right w:val="none" w:sz="0" w:space="0" w:color="auto"/>
      </w:divBdr>
    </w:div>
    <w:div w:id="1181898241">
      <w:bodyDiv w:val="1"/>
      <w:marLeft w:val="0"/>
      <w:marRight w:val="0"/>
      <w:marTop w:val="0"/>
      <w:marBottom w:val="0"/>
      <w:divBdr>
        <w:top w:val="none" w:sz="0" w:space="0" w:color="auto"/>
        <w:left w:val="none" w:sz="0" w:space="0" w:color="auto"/>
        <w:bottom w:val="none" w:sz="0" w:space="0" w:color="auto"/>
        <w:right w:val="none" w:sz="0" w:space="0" w:color="auto"/>
      </w:divBdr>
    </w:div>
    <w:div w:id="1185245066">
      <w:bodyDiv w:val="1"/>
      <w:marLeft w:val="0"/>
      <w:marRight w:val="0"/>
      <w:marTop w:val="0"/>
      <w:marBottom w:val="0"/>
      <w:divBdr>
        <w:top w:val="none" w:sz="0" w:space="0" w:color="auto"/>
        <w:left w:val="none" w:sz="0" w:space="0" w:color="auto"/>
        <w:bottom w:val="none" w:sz="0" w:space="0" w:color="auto"/>
        <w:right w:val="none" w:sz="0" w:space="0" w:color="auto"/>
      </w:divBdr>
    </w:div>
    <w:div w:id="1189635479">
      <w:bodyDiv w:val="1"/>
      <w:marLeft w:val="0"/>
      <w:marRight w:val="0"/>
      <w:marTop w:val="0"/>
      <w:marBottom w:val="0"/>
      <w:divBdr>
        <w:top w:val="none" w:sz="0" w:space="0" w:color="auto"/>
        <w:left w:val="none" w:sz="0" w:space="0" w:color="auto"/>
        <w:bottom w:val="none" w:sz="0" w:space="0" w:color="auto"/>
        <w:right w:val="none" w:sz="0" w:space="0" w:color="auto"/>
      </w:divBdr>
    </w:div>
    <w:div w:id="1194340453">
      <w:bodyDiv w:val="1"/>
      <w:marLeft w:val="0"/>
      <w:marRight w:val="0"/>
      <w:marTop w:val="0"/>
      <w:marBottom w:val="0"/>
      <w:divBdr>
        <w:top w:val="none" w:sz="0" w:space="0" w:color="auto"/>
        <w:left w:val="none" w:sz="0" w:space="0" w:color="auto"/>
        <w:bottom w:val="none" w:sz="0" w:space="0" w:color="auto"/>
        <w:right w:val="none" w:sz="0" w:space="0" w:color="auto"/>
      </w:divBdr>
    </w:div>
    <w:div w:id="1204054909">
      <w:bodyDiv w:val="1"/>
      <w:marLeft w:val="0"/>
      <w:marRight w:val="0"/>
      <w:marTop w:val="0"/>
      <w:marBottom w:val="0"/>
      <w:divBdr>
        <w:top w:val="none" w:sz="0" w:space="0" w:color="auto"/>
        <w:left w:val="none" w:sz="0" w:space="0" w:color="auto"/>
        <w:bottom w:val="none" w:sz="0" w:space="0" w:color="auto"/>
        <w:right w:val="none" w:sz="0" w:space="0" w:color="auto"/>
      </w:divBdr>
    </w:div>
    <w:div w:id="1206482499">
      <w:bodyDiv w:val="1"/>
      <w:marLeft w:val="0"/>
      <w:marRight w:val="0"/>
      <w:marTop w:val="0"/>
      <w:marBottom w:val="0"/>
      <w:divBdr>
        <w:top w:val="none" w:sz="0" w:space="0" w:color="auto"/>
        <w:left w:val="none" w:sz="0" w:space="0" w:color="auto"/>
        <w:bottom w:val="none" w:sz="0" w:space="0" w:color="auto"/>
        <w:right w:val="none" w:sz="0" w:space="0" w:color="auto"/>
      </w:divBdr>
    </w:div>
    <w:div w:id="1229343198">
      <w:bodyDiv w:val="1"/>
      <w:marLeft w:val="0"/>
      <w:marRight w:val="0"/>
      <w:marTop w:val="0"/>
      <w:marBottom w:val="0"/>
      <w:divBdr>
        <w:top w:val="none" w:sz="0" w:space="0" w:color="auto"/>
        <w:left w:val="none" w:sz="0" w:space="0" w:color="auto"/>
        <w:bottom w:val="none" w:sz="0" w:space="0" w:color="auto"/>
        <w:right w:val="none" w:sz="0" w:space="0" w:color="auto"/>
      </w:divBdr>
    </w:div>
    <w:div w:id="1231580162">
      <w:bodyDiv w:val="1"/>
      <w:marLeft w:val="0"/>
      <w:marRight w:val="0"/>
      <w:marTop w:val="0"/>
      <w:marBottom w:val="0"/>
      <w:divBdr>
        <w:top w:val="none" w:sz="0" w:space="0" w:color="auto"/>
        <w:left w:val="none" w:sz="0" w:space="0" w:color="auto"/>
        <w:bottom w:val="none" w:sz="0" w:space="0" w:color="auto"/>
        <w:right w:val="none" w:sz="0" w:space="0" w:color="auto"/>
      </w:divBdr>
    </w:div>
    <w:div w:id="1239901954">
      <w:bodyDiv w:val="1"/>
      <w:marLeft w:val="0"/>
      <w:marRight w:val="0"/>
      <w:marTop w:val="0"/>
      <w:marBottom w:val="0"/>
      <w:divBdr>
        <w:top w:val="none" w:sz="0" w:space="0" w:color="auto"/>
        <w:left w:val="none" w:sz="0" w:space="0" w:color="auto"/>
        <w:bottom w:val="none" w:sz="0" w:space="0" w:color="auto"/>
        <w:right w:val="none" w:sz="0" w:space="0" w:color="auto"/>
      </w:divBdr>
    </w:div>
    <w:div w:id="1265264411">
      <w:bodyDiv w:val="1"/>
      <w:marLeft w:val="0"/>
      <w:marRight w:val="0"/>
      <w:marTop w:val="0"/>
      <w:marBottom w:val="0"/>
      <w:divBdr>
        <w:top w:val="none" w:sz="0" w:space="0" w:color="auto"/>
        <w:left w:val="none" w:sz="0" w:space="0" w:color="auto"/>
        <w:bottom w:val="none" w:sz="0" w:space="0" w:color="auto"/>
        <w:right w:val="none" w:sz="0" w:space="0" w:color="auto"/>
      </w:divBdr>
    </w:div>
    <w:div w:id="1279219740">
      <w:bodyDiv w:val="1"/>
      <w:marLeft w:val="0"/>
      <w:marRight w:val="0"/>
      <w:marTop w:val="0"/>
      <w:marBottom w:val="0"/>
      <w:divBdr>
        <w:top w:val="none" w:sz="0" w:space="0" w:color="auto"/>
        <w:left w:val="none" w:sz="0" w:space="0" w:color="auto"/>
        <w:bottom w:val="none" w:sz="0" w:space="0" w:color="auto"/>
        <w:right w:val="none" w:sz="0" w:space="0" w:color="auto"/>
      </w:divBdr>
    </w:div>
    <w:div w:id="1282035894">
      <w:bodyDiv w:val="1"/>
      <w:marLeft w:val="0"/>
      <w:marRight w:val="0"/>
      <w:marTop w:val="0"/>
      <w:marBottom w:val="0"/>
      <w:divBdr>
        <w:top w:val="none" w:sz="0" w:space="0" w:color="auto"/>
        <w:left w:val="none" w:sz="0" w:space="0" w:color="auto"/>
        <w:bottom w:val="none" w:sz="0" w:space="0" w:color="auto"/>
        <w:right w:val="none" w:sz="0" w:space="0" w:color="auto"/>
      </w:divBdr>
    </w:div>
    <w:div w:id="1315842258">
      <w:bodyDiv w:val="1"/>
      <w:marLeft w:val="0"/>
      <w:marRight w:val="0"/>
      <w:marTop w:val="0"/>
      <w:marBottom w:val="0"/>
      <w:divBdr>
        <w:top w:val="none" w:sz="0" w:space="0" w:color="auto"/>
        <w:left w:val="none" w:sz="0" w:space="0" w:color="auto"/>
        <w:bottom w:val="none" w:sz="0" w:space="0" w:color="auto"/>
        <w:right w:val="none" w:sz="0" w:space="0" w:color="auto"/>
      </w:divBdr>
    </w:div>
    <w:div w:id="1339964316">
      <w:bodyDiv w:val="1"/>
      <w:marLeft w:val="0"/>
      <w:marRight w:val="0"/>
      <w:marTop w:val="0"/>
      <w:marBottom w:val="0"/>
      <w:divBdr>
        <w:top w:val="none" w:sz="0" w:space="0" w:color="auto"/>
        <w:left w:val="none" w:sz="0" w:space="0" w:color="auto"/>
        <w:bottom w:val="none" w:sz="0" w:space="0" w:color="auto"/>
        <w:right w:val="none" w:sz="0" w:space="0" w:color="auto"/>
      </w:divBdr>
    </w:div>
    <w:div w:id="1358196900">
      <w:bodyDiv w:val="1"/>
      <w:marLeft w:val="0"/>
      <w:marRight w:val="0"/>
      <w:marTop w:val="0"/>
      <w:marBottom w:val="0"/>
      <w:divBdr>
        <w:top w:val="none" w:sz="0" w:space="0" w:color="auto"/>
        <w:left w:val="none" w:sz="0" w:space="0" w:color="auto"/>
        <w:bottom w:val="none" w:sz="0" w:space="0" w:color="auto"/>
        <w:right w:val="none" w:sz="0" w:space="0" w:color="auto"/>
      </w:divBdr>
    </w:div>
    <w:div w:id="1361518268">
      <w:bodyDiv w:val="1"/>
      <w:marLeft w:val="0"/>
      <w:marRight w:val="0"/>
      <w:marTop w:val="0"/>
      <w:marBottom w:val="0"/>
      <w:divBdr>
        <w:top w:val="none" w:sz="0" w:space="0" w:color="auto"/>
        <w:left w:val="none" w:sz="0" w:space="0" w:color="auto"/>
        <w:bottom w:val="none" w:sz="0" w:space="0" w:color="auto"/>
        <w:right w:val="none" w:sz="0" w:space="0" w:color="auto"/>
      </w:divBdr>
    </w:div>
    <w:div w:id="1362895136">
      <w:bodyDiv w:val="1"/>
      <w:marLeft w:val="0"/>
      <w:marRight w:val="0"/>
      <w:marTop w:val="0"/>
      <w:marBottom w:val="0"/>
      <w:divBdr>
        <w:top w:val="none" w:sz="0" w:space="0" w:color="auto"/>
        <w:left w:val="none" w:sz="0" w:space="0" w:color="auto"/>
        <w:bottom w:val="none" w:sz="0" w:space="0" w:color="auto"/>
        <w:right w:val="none" w:sz="0" w:space="0" w:color="auto"/>
      </w:divBdr>
    </w:div>
    <w:div w:id="1402026826">
      <w:bodyDiv w:val="1"/>
      <w:marLeft w:val="0"/>
      <w:marRight w:val="0"/>
      <w:marTop w:val="0"/>
      <w:marBottom w:val="0"/>
      <w:divBdr>
        <w:top w:val="none" w:sz="0" w:space="0" w:color="auto"/>
        <w:left w:val="none" w:sz="0" w:space="0" w:color="auto"/>
        <w:bottom w:val="none" w:sz="0" w:space="0" w:color="auto"/>
        <w:right w:val="none" w:sz="0" w:space="0" w:color="auto"/>
      </w:divBdr>
    </w:div>
    <w:div w:id="1459882098">
      <w:bodyDiv w:val="1"/>
      <w:marLeft w:val="0"/>
      <w:marRight w:val="0"/>
      <w:marTop w:val="0"/>
      <w:marBottom w:val="0"/>
      <w:divBdr>
        <w:top w:val="none" w:sz="0" w:space="0" w:color="auto"/>
        <w:left w:val="none" w:sz="0" w:space="0" w:color="auto"/>
        <w:bottom w:val="none" w:sz="0" w:space="0" w:color="auto"/>
        <w:right w:val="none" w:sz="0" w:space="0" w:color="auto"/>
      </w:divBdr>
    </w:div>
    <w:div w:id="1464807061">
      <w:bodyDiv w:val="1"/>
      <w:marLeft w:val="0"/>
      <w:marRight w:val="0"/>
      <w:marTop w:val="0"/>
      <w:marBottom w:val="0"/>
      <w:divBdr>
        <w:top w:val="none" w:sz="0" w:space="0" w:color="auto"/>
        <w:left w:val="none" w:sz="0" w:space="0" w:color="auto"/>
        <w:bottom w:val="none" w:sz="0" w:space="0" w:color="auto"/>
        <w:right w:val="none" w:sz="0" w:space="0" w:color="auto"/>
      </w:divBdr>
    </w:div>
    <w:div w:id="1504510901">
      <w:bodyDiv w:val="1"/>
      <w:marLeft w:val="0"/>
      <w:marRight w:val="0"/>
      <w:marTop w:val="0"/>
      <w:marBottom w:val="0"/>
      <w:divBdr>
        <w:top w:val="none" w:sz="0" w:space="0" w:color="auto"/>
        <w:left w:val="none" w:sz="0" w:space="0" w:color="auto"/>
        <w:bottom w:val="none" w:sz="0" w:space="0" w:color="auto"/>
        <w:right w:val="none" w:sz="0" w:space="0" w:color="auto"/>
      </w:divBdr>
    </w:div>
    <w:div w:id="1521578078">
      <w:bodyDiv w:val="1"/>
      <w:marLeft w:val="0"/>
      <w:marRight w:val="0"/>
      <w:marTop w:val="0"/>
      <w:marBottom w:val="0"/>
      <w:divBdr>
        <w:top w:val="none" w:sz="0" w:space="0" w:color="auto"/>
        <w:left w:val="none" w:sz="0" w:space="0" w:color="auto"/>
        <w:bottom w:val="none" w:sz="0" w:space="0" w:color="auto"/>
        <w:right w:val="none" w:sz="0" w:space="0" w:color="auto"/>
      </w:divBdr>
    </w:div>
    <w:div w:id="1531187644">
      <w:bodyDiv w:val="1"/>
      <w:marLeft w:val="0"/>
      <w:marRight w:val="0"/>
      <w:marTop w:val="0"/>
      <w:marBottom w:val="0"/>
      <w:divBdr>
        <w:top w:val="none" w:sz="0" w:space="0" w:color="auto"/>
        <w:left w:val="none" w:sz="0" w:space="0" w:color="auto"/>
        <w:bottom w:val="none" w:sz="0" w:space="0" w:color="auto"/>
        <w:right w:val="none" w:sz="0" w:space="0" w:color="auto"/>
      </w:divBdr>
    </w:div>
    <w:div w:id="1540705107">
      <w:bodyDiv w:val="1"/>
      <w:marLeft w:val="0"/>
      <w:marRight w:val="0"/>
      <w:marTop w:val="0"/>
      <w:marBottom w:val="0"/>
      <w:divBdr>
        <w:top w:val="none" w:sz="0" w:space="0" w:color="auto"/>
        <w:left w:val="none" w:sz="0" w:space="0" w:color="auto"/>
        <w:bottom w:val="none" w:sz="0" w:space="0" w:color="auto"/>
        <w:right w:val="none" w:sz="0" w:space="0" w:color="auto"/>
      </w:divBdr>
    </w:div>
    <w:div w:id="1543860925">
      <w:bodyDiv w:val="1"/>
      <w:marLeft w:val="0"/>
      <w:marRight w:val="0"/>
      <w:marTop w:val="0"/>
      <w:marBottom w:val="0"/>
      <w:divBdr>
        <w:top w:val="none" w:sz="0" w:space="0" w:color="auto"/>
        <w:left w:val="none" w:sz="0" w:space="0" w:color="auto"/>
        <w:bottom w:val="none" w:sz="0" w:space="0" w:color="auto"/>
        <w:right w:val="none" w:sz="0" w:space="0" w:color="auto"/>
      </w:divBdr>
    </w:div>
    <w:div w:id="1552693395">
      <w:bodyDiv w:val="1"/>
      <w:marLeft w:val="0"/>
      <w:marRight w:val="0"/>
      <w:marTop w:val="0"/>
      <w:marBottom w:val="0"/>
      <w:divBdr>
        <w:top w:val="none" w:sz="0" w:space="0" w:color="auto"/>
        <w:left w:val="none" w:sz="0" w:space="0" w:color="auto"/>
        <w:bottom w:val="none" w:sz="0" w:space="0" w:color="auto"/>
        <w:right w:val="none" w:sz="0" w:space="0" w:color="auto"/>
      </w:divBdr>
    </w:div>
    <w:div w:id="1555773310">
      <w:bodyDiv w:val="1"/>
      <w:marLeft w:val="0"/>
      <w:marRight w:val="0"/>
      <w:marTop w:val="0"/>
      <w:marBottom w:val="0"/>
      <w:divBdr>
        <w:top w:val="none" w:sz="0" w:space="0" w:color="auto"/>
        <w:left w:val="none" w:sz="0" w:space="0" w:color="auto"/>
        <w:bottom w:val="none" w:sz="0" w:space="0" w:color="auto"/>
        <w:right w:val="none" w:sz="0" w:space="0" w:color="auto"/>
      </w:divBdr>
    </w:div>
    <w:div w:id="1582177589">
      <w:bodyDiv w:val="1"/>
      <w:marLeft w:val="0"/>
      <w:marRight w:val="0"/>
      <w:marTop w:val="0"/>
      <w:marBottom w:val="0"/>
      <w:divBdr>
        <w:top w:val="none" w:sz="0" w:space="0" w:color="auto"/>
        <w:left w:val="none" w:sz="0" w:space="0" w:color="auto"/>
        <w:bottom w:val="none" w:sz="0" w:space="0" w:color="auto"/>
        <w:right w:val="none" w:sz="0" w:space="0" w:color="auto"/>
      </w:divBdr>
    </w:div>
    <w:div w:id="1583875231">
      <w:bodyDiv w:val="1"/>
      <w:marLeft w:val="0"/>
      <w:marRight w:val="0"/>
      <w:marTop w:val="0"/>
      <w:marBottom w:val="0"/>
      <w:divBdr>
        <w:top w:val="none" w:sz="0" w:space="0" w:color="auto"/>
        <w:left w:val="none" w:sz="0" w:space="0" w:color="auto"/>
        <w:bottom w:val="none" w:sz="0" w:space="0" w:color="auto"/>
        <w:right w:val="none" w:sz="0" w:space="0" w:color="auto"/>
      </w:divBdr>
    </w:div>
    <w:div w:id="1588034770">
      <w:bodyDiv w:val="1"/>
      <w:marLeft w:val="0"/>
      <w:marRight w:val="0"/>
      <w:marTop w:val="0"/>
      <w:marBottom w:val="0"/>
      <w:divBdr>
        <w:top w:val="none" w:sz="0" w:space="0" w:color="auto"/>
        <w:left w:val="none" w:sz="0" w:space="0" w:color="auto"/>
        <w:bottom w:val="none" w:sz="0" w:space="0" w:color="auto"/>
        <w:right w:val="none" w:sz="0" w:space="0" w:color="auto"/>
      </w:divBdr>
    </w:div>
    <w:div w:id="1588035440">
      <w:bodyDiv w:val="1"/>
      <w:marLeft w:val="0"/>
      <w:marRight w:val="0"/>
      <w:marTop w:val="0"/>
      <w:marBottom w:val="0"/>
      <w:divBdr>
        <w:top w:val="none" w:sz="0" w:space="0" w:color="auto"/>
        <w:left w:val="none" w:sz="0" w:space="0" w:color="auto"/>
        <w:bottom w:val="none" w:sz="0" w:space="0" w:color="auto"/>
        <w:right w:val="none" w:sz="0" w:space="0" w:color="auto"/>
      </w:divBdr>
    </w:div>
    <w:div w:id="1600945347">
      <w:bodyDiv w:val="1"/>
      <w:marLeft w:val="0"/>
      <w:marRight w:val="0"/>
      <w:marTop w:val="0"/>
      <w:marBottom w:val="0"/>
      <w:divBdr>
        <w:top w:val="none" w:sz="0" w:space="0" w:color="auto"/>
        <w:left w:val="none" w:sz="0" w:space="0" w:color="auto"/>
        <w:bottom w:val="none" w:sz="0" w:space="0" w:color="auto"/>
        <w:right w:val="none" w:sz="0" w:space="0" w:color="auto"/>
      </w:divBdr>
    </w:div>
    <w:div w:id="1629774077">
      <w:bodyDiv w:val="1"/>
      <w:marLeft w:val="0"/>
      <w:marRight w:val="0"/>
      <w:marTop w:val="0"/>
      <w:marBottom w:val="0"/>
      <w:divBdr>
        <w:top w:val="none" w:sz="0" w:space="0" w:color="auto"/>
        <w:left w:val="none" w:sz="0" w:space="0" w:color="auto"/>
        <w:bottom w:val="none" w:sz="0" w:space="0" w:color="auto"/>
        <w:right w:val="none" w:sz="0" w:space="0" w:color="auto"/>
      </w:divBdr>
    </w:div>
    <w:div w:id="1635865691">
      <w:bodyDiv w:val="1"/>
      <w:marLeft w:val="0"/>
      <w:marRight w:val="0"/>
      <w:marTop w:val="0"/>
      <w:marBottom w:val="0"/>
      <w:divBdr>
        <w:top w:val="none" w:sz="0" w:space="0" w:color="auto"/>
        <w:left w:val="none" w:sz="0" w:space="0" w:color="auto"/>
        <w:bottom w:val="none" w:sz="0" w:space="0" w:color="auto"/>
        <w:right w:val="none" w:sz="0" w:space="0" w:color="auto"/>
      </w:divBdr>
    </w:div>
    <w:div w:id="1639988118">
      <w:bodyDiv w:val="1"/>
      <w:marLeft w:val="0"/>
      <w:marRight w:val="0"/>
      <w:marTop w:val="0"/>
      <w:marBottom w:val="0"/>
      <w:divBdr>
        <w:top w:val="none" w:sz="0" w:space="0" w:color="auto"/>
        <w:left w:val="none" w:sz="0" w:space="0" w:color="auto"/>
        <w:bottom w:val="none" w:sz="0" w:space="0" w:color="auto"/>
        <w:right w:val="none" w:sz="0" w:space="0" w:color="auto"/>
      </w:divBdr>
    </w:div>
    <w:div w:id="1690644442">
      <w:bodyDiv w:val="1"/>
      <w:marLeft w:val="0"/>
      <w:marRight w:val="0"/>
      <w:marTop w:val="0"/>
      <w:marBottom w:val="0"/>
      <w:divBdr>
        <w:top w:val="none" w:sz="0" w:space="0" w:color="auto"/>
        <w:left w:val="none" w:sz="0" w:space="0" w:color="auto"/>
        <w:bottom w:val="none" w:sz="0" w:space="0" w:color="auto"/>
        <w:right w:val="none" w:sz="0" w:space="0" w:color="auto"/>
      </w:divBdr>
    </w:div>
    <w:div w:id="1692143474">
      <w:bodyDiv w:val="1"/>
      <w:marLeft w:val="0"/>
      <w:marRight w:val="0"/>
      <w:marTop w:val="0"/>
      <w:marBottom w:val="0"/>
      <w:divBdr>
        <w:top w:val="none" w:sz="0" w:space="0" w:color="auto"/>
        <w:left w:val="none" w:sz="0" w:space="0" w:color="auto"/>
        <w:bottom w:val="none" w:sz="0" w:space="0" w:color="auto"/>
        <w:right w:val="none" w:sz="0" w:space="0" w:color="auto"/>
      </w:divBdr>
    </w:div>
    <w:div w:id="1730109040">
      <w:bodyDiv w:val="1"/>
      <w:marLeft w:val="0"/>
      <w:marRight w:val="0"/>
      <w:marTop w:val="0"/>
      <w:marBottom w:val="0"/>
      <w:divBdr>
        <w:top w:val="none" w:sz="0" w:space="0" w:color="auto"/>
        <w:left w:val="none" w:sz="0" w:space="0" w:color="auto"/>
        <w:bottom w:val="none" w:sz="0" w:space="0" w:color="auto"/>
        <w:right w:val="none" w:sz="0" w:space="0" w:color="auto"/>
      </w:divBdr>
    </w:div>
    <w:div w:id="1747603492">
      <w:bodyDiv w:val="1"/>
      <w:marLeft w:val="0"/>
      <w:marRight w:val="0"/>
      <w:marTop w:val="0"/>
      <w:marBottom w:val="0"/>
      <w:divBdr>
        <w:top w:val="none" w:sz="0" w:space="0" w:color="auto"/>
        <w:left w:val="none" w:sz="0" w:space="0" w:color="auto"/>
        <w:bottom w:val="none" w:sz="0" w:space="0" w:color="auto"/>
        <w:right w:val="none" w:sz="0" w:space="0" w:color="auto"/>
      </w:divBdr>
    </w:div>
    <w:div w:id="1759670685">
      <w:bodyDiv w:val="1"/>
      <w:marLeft w:val="0"/>
      <w:marRight w:val="0"/>
      <w:marTop w:val="0"/>
      <w:marBottom w:val="0"/>
      <w:divBdr>
        <w:top w:val="none" w:sz="0" w:space="0" w:color="auto"/>
        <w:left w:val="none" w:sz="0" w:space="0" w:color="auto"/>
        <w:bottom w:val="none" w:sz="0" w:space="0" w:color="auto"/>
        <w:right w:val="none" w:sz="0" w:space="0" w:color="auto"/>
      </w:divBdr>
    </w:div>
    <w:div w:id="1760564069">
      <w:bodyDiv w:val="1"/>
      <w:marLeft w:val="0"/>
      <w:marRight w:val="0"/>
      <w:marTop w:val="0"/>
      <w:marBottom w:val="0"/>
      <w:divBdr>
        <w:top w:val="none" w:sz="0" w:space="0" w:color="auto"/>
        <w:left w:val="none" w:sz="0" w:space="0" w:color="auto"/>
        <w:bottom w:val="none" w:sz="0" w:space="0" w:color="auto"/>
        <w:right w:val="none" w:sz="0" w:space="0" w:color="auto"/>
      </w:divBdr>
    </w:div>
    <w:div w:id="1792286871">
      <w:bodyDiv w:val="1"/>
      <w:marLeft w:val="0"/>
      <w:marRight w:val="0"/>
      <w:marTop w:val="0"/>
      <w:marBottom w:val="0"/>
      <w:divBdr>
        <w:top w:val="none" w:sz="0" w:space="0" w:color="auto"/>
        <w:left w:val="none" w:sz="0" w:space="0" w:color="auto"/>
        <w:bottom w:val="none" w:sz="0" w:space="0" w:color="auto"/>
        <w:right w:val="none" w:sz="0" w:space="0" w:color="auto"/>
      </w:divBdr>
    </w:div>
    <w:div w:id="1793595591">
      <w:bodyDiv w:val="1"/>
      <w:marLeft w:val="0"/>
      <w:marRight w:val="0"/>
      <w:marTop w:val="0"/>
      <w:marBottom w:val="0"/>
      <w:divBdr>
        <w:top w:val="none" w:sz="0" w:space="0" w:color="auto"/>
        <w:left w:val="none" w:sz="0" w:space="0" w:color="auto"/>
        <w:bottom w:val="none" w:sz="0" w:space="0" w:color="auto"/>
        <w:right w:val="none" w:sz="0" w:space="0" w:color="auto"/>
      </w:divBdr>
    </w:div>
    <w:div w:id="1813251922">
      <w:bodyDiv w:val="1"/>
      <w:marLeft w:val="0"/>
      <w:marRight w:val="0"/>
      <w:marTop w:val="0"/>
      <w:marBottom w:val="0"/>
      <w:divBdr>
        <w:top w:val="none" w:sz="0" w:space="0" w:color="auto"/>
        <w:left w:val="none" w:sz="0" w:space="0" w:color="auto"/>
        <w:bottom w:val="none" w:sz="0" w:space="0" w:color="auto"/>
        <w:right w:val="none" w:sz="0" w:space="0" w:color="auto"/>
      </w:divBdr>
    </w:div>
    <w:div w:id="1819959131">
      <w:bodyDiv w:val="1"/>
      <w:marLeft w:val="0"/>
      <w:marRight w:val="0"/>
      <w:marTop w:val="0"/>
      <w:marBottom w:val="0"/>
      <w:divBdr>
        <w:top w:val="none" w:sz="0" w:space="0" w:color="auto"/>
        <w:left w:val="none" w:sz="0" w:space="0" w:color="auto"/>
        <w:bottom w:val="none" w:sz="0" w:space="0" w:color="auto"/>
        <w:right w:val="none" w:sz="0" w:space="0" w:color="auto"/>
      </w:divBdr>
    </w:div>
    <w:div w:id="1825315917">
      <w:bodyDiv w:val="1"/>
      <w:marLeft w:val="0"/>
      <w:marRight w:val="0"/>
      <w:marTop w:val="0"/>
      <w:marBottom w:val="0"/>
      <w:divBdr>
        <w:top w:val="none" w:sz="0" w:space="0" w:color="auto"/>
        <w:left w:val="none" w:sz="0" w:space="0" w:color="auto"/>
        <w:bottom w:val="none" w:sz="0" w:space="0" w:color="auto"/>
        <w:right w:val="none" w:sz="0" w:space="0" w:color="auto"/>
      </w:divBdr>
    </w:div>
    <w:div w:id="1831671740">
      <w:bodyDiv w:val="1"/>
      <w:marLeft w:val="0"/>
      <w:marRight w:val="0"/>
      <w:marTop w:val="0"/>
      <w:marBottom w:val="0"/>
      <w:divBdr>
        <w:top w:val="none" w:sz="0" w:space="0" w:color="auto"/>
        <w:left w:val="none" w:sz="0" w:space="0" w:color="auto"/>
        <w:bottom w:val="none" w:sz="0" w:space="0" w:color="auto"/>
        <w:right w:val="none" w:sz="0" w:space="0" w:color="auto"/>
      </w:divBdr>
    </w:div>
    <w:div w:id="1833253150">
      <w:bodyDiv w:val="1"/>
      <w:marLeft w:val="0"/>
      <w:marRight w:val="0"/>
      <w:marTop w:val="0"/>
      <w:marBottom w:val="0"/>
      <w:divBdr>
        <w:top w:val="none" w:sz="0" w:space="0" w:color="auto"/>
        <w:left w:val="none" w:sz="0" w:space="0" w:color="auto"/>
        <w:bottom w:val="none" w:sz="0" w:space="0" w:color="auto"/>
        <w:right w:val="none" w:sz="0" w:space="0" w:color="auto"/>
      </w:divBdr>
    </w:div>
    <w:div w:id="1843663245">
      <w:bodyDiv w:val="1"/>
      <w:marLeft w:val="0"/>
      <w:marRight w:val="0"/>
      <w:marTop w:val="0"/>
      <w:marBottom w:val="0"/>
      <w:divBdr>
        <w:top w:val="none" w:sz="0" w:space="0" w:color="auto"/>
        <w:left w:val="none" w:sz="0" w:space="0" w:color="auto"/>
        <w:bottom w:val="none" w:sz="0" w:space="0" w:color="auto"/>
        <w:right w:val="none" w:sz="0" w:space="0" w:color="auto"/>
      </w:divBdr>
    </w:div>
    <w:div w:id="1844782103">
      <w:bodyDiv w:val="1"/>
      <w:marLeft w:val="0"/>
      <w:marRight w:val="0"/>
      <w:marTop w:val="0"/>
      <w:marBottom w:val="0"/>
      <w:divBdr>
        <w:top w:val="none" w:sz="0" w:space="0" w:color="auto"/>
        <w:left w:val="none" w:sz="0" w:space="0" w:color="auto"/>
        <w:bottom w:val="none" w:sz="0" w:space="0" w:color="auto"/>
        <w:right w:val="none" w:sz="0" w:space="0" w:color="auto"/>
      </w:divBdr>
    </w:div>
    <w:div w:id="1860461271">
      <w:bodyDiv w:val="1"/>
      <w:marLeft w:val="0"/>
      <w:marRight w:val="0"/>
      <w:marTop w:val="0"/>
      <w:marBottom w:val="0"/>
      <w:divBdr>
        <w:top w:val="none" w:sz="0" w:space="0" w:color="auto"/>
        <w:left w:val="none" w:sz="0" w:space="0" w:color="auto"/>
        <w:bottom w:val="none" w:sz="0" w:space="0" w:color="auto"/>
        <w:right w:val="none" w:sz="0" w:space="0" w:color="auto"/>
      </w:divBdr>
    </w:div>
    <w:div w:id="1864242935">
      <w:bodyDiv w:val="1"/>
      <w:marLeft w:val="0"/>
      <w:marRight w:val="0"/>
      <w:marTop w:val="0"/>
      <w:marBottom w:val="0"/>
      <w:divBdr>
        <w:top w:val="none" w:sz="0" w:space="0" w:color="auto"/>
        <w:left w:val="none" w:sz="0" w:space="0" w:color="auto"/>
        <w:bottom w:val="none" w:sz="0" w:space="0" w:color="auto"/>
        <w:right w:val="none" w:sz="0" w:space="0" w:color="auto"/>
      </w:divBdr>
    </w:div>
    <w:div w:id="1868445024">
      <w:bodyDiv w:val="1"/>
      <w:marLeft w:val="0"/>
      <w:marRight w:val="0"/>
      <w:marTop w:val="0"/>
      <w:marBottom w:val="0"/>
      <w:divBdr>
        <w:top w:val="none" w:sz="0" w:space="0" w:color="auto"/>
        <w:left w:val="none" w:sz="0" w:space="0" w:color="auto"/>
        <w:bottom w:val="none" w:sz="0" w:space="0" w:color="auto"/>
        <w:right w:val="none" w:sz="0" w:space="0" w:color="auto"/>
      </w:divBdr>
    </w:div>
    <w:div w:id="1886480912">
      <w:bodyDiv w:val="1"/>
      <w:marLeft w:val="0"/>
      <w:marRight w:val="0"/>
      <w:marTop w:val="0"/>
      <w:marBottom w:val="0"/>
      <w:divBdr>
        <w:top w:val="none" w:sz="0" w:space="0" w:color="auto"/>
        <w:left w:val="none" w:sz="0" w:space="0" w:color="auto"/>
        <w:bottom w:val="none" w:sz="0" w:space="0" w:color="auto"/>
        <w:right w:val="none" w:sz="0" w:space="0" w:color="auto"/>
      </w:divBdr>
    </w:div>
    <w:div w:id="1908372176">
      <w:bodyDiv w:val="1"/>
      <w:marLeft w:val="0"/>
      <w:marRight w:val="0"/>
      <w:marTop w:val="0"/>
      <w:marBottom w:val="0"/>
      <w:divBdr>
        <w:top w:val="none" w:sz="0" w:space="0" w:color="auto"/>
        <w:left w:val="none" w:sz="0" w:space="0" w:color="auto"/>
        <w:bottom w:val="none" w:sz="0" w:space="0" w:color="auto"/>
        <w:right w:val="none" w:sz="0" w:space="0" w:color="auto"/>
      </w:divBdr>
    </w:div>
    <w:div w:id="1912813594">
      <w:bodyDiv w:val="1"/>
      <w:marLeft w:val="0"/>
      <w:marRight w:val="0"/>
      <w:marTop w:val="0"/>
      <w:marBottom w:val="0"/>
      <w:divBdr>
        <w:top w:val="none" w:sz="0" w:space="0" w:color="auto"/>
        <w:left w:val="none" w:sz="0" w:space="0" w:color="auto"/>
        <w:bottom w:val="none" w:sz="0" w:space="0" w:color="auto"/>
        <w:right w:val="none" w:sz="0" w:space="0" w:color="auto"/>
      </w:divBdr>
    </w:div>
    <w:div w:id="1917008012">
      <w:bodyDiv w:val="1"/>
      <w:marLeft w:val="0"/>
      <w:marRight w:val="0"/>
      <w:marTop w:val="0"/>
      <w:marBottom w:val="0"/>
      <w:divBdr>
        <w:top w:val="none" w:sz="0" w:space="0" w:color="auto"/>
        <w:left w:val="none" w:sz="0" w:space="0" w:color="auto"/>
        <w:bottom w:val="none" w:sz="0" w:space="0" w:color="auto"/>
        <w:right w:val="none" w:sz="0" w:space="0" w:color="auto"/>
      </w:divBdr>
    </w:div>
    <w:div w:id="1927616941">
      <w:bodyDiv w:val="1"/>
      <w:marLeft w:val="0"/>
      <w:marRight w:val="0"/>
      <w:marTop w:val="0"/>
      <w:marBottom w:val="0"/>
      <w:divBdr>
        <w:top w:val="none" w:sz="0" w:space="0" w:color="auto"/>
        <w:left w:val="none" w:sz="0" w:space="0" w:color="auto"/>
        <w:bottom w:val="none" w:sz="0" w:space="0" w:color="auto"/>
        <w:right w:val="none" w:sz="0" w:space="0" w:color="auto"/>
      </w:divBdr>
    </w:div>
    <w:div w:id="1934121591">
      <w:bodyDiv w:val="1"/>
      <w:marLeft w:val="0"/>
      <w:marRight w:val="0"/>
      <w:marTop w:val="0"/>
      <w:marBottom w:val="0"/>
      <w:divBdr>
        <w:top w:val="none" w:sz="0" w:space="0" w:color="auto"/>
        <w:left w:val="none" w:sz="0" w:space="0" w:color="auto"/>
        <w:bottom w:val="none" w:sz="0" w:space="0" w:color="auto"/>
        <w:right w:val="none" w:sz="0" w:space="0" w:color="auto"/>
      </w:divBdr>
    </w:div>
    <w:div w:id="1935821690">
      <w:bodyDiv w:val="1"/>
      <w:marLeft w:val="0"/>
      <w:marRight w:val="0"/>
      <w:marTop w:val="0"/>
      <w:marBottom w:val="0"/>
      <w:divBdr>
        <w:top w:val="none" w:sz="0" w:space="0" w:color="auto"/>
        <w:left w:val="none" w:sz="0" w:space="0" w:color="auto"/>
        <w:bottom w:val="none" w:sz="0" w:space="0" w:color="auto"/>
        <w:right w:val="none" w:sz="0" w:space="0" w:color="auto"/>
      </w:divBdr>
    </w:div>
    <w:div w:id="1948151934">
      <w:bodyDiv w:val="1"/>
      <w:marLeft w:val="0"/>
      <w:marRight w:val="0"/>
      <w:marTop w:val="0"/>
      <w:marBottom w:val="0"/>
      <w:divBdr>
        <w:top w:val="none" w:sz="0" w:space="0" w:color="auto"/>
        <w:left w:val="none" w:sz="0" w:space="0" w:color="auto"/>
        <w:bottom w:val="none" w:sz="0" w:space="0" w:color="auto"/>
        <w:right w:val="none" w:sz="0" w:space="0" w:color="auto"/>
      </w:divBdr>
    </w:div>
    <w:div w:id="1953126166">
      <w:bodyDiv w:val="1"/>
      <w:marLeft w:val="0"/>
      <w:marRight w:val="0"/>
      <w:marTop w:val="0"/>
      <w:marBottom w:val="0"/>
      <w:divBdr>
        <w:top w:val="none" w:sz="0" w:space="0" w:color="auto"/>
        <w:left w:val="none" w:sz="0" w:space="0" w:color="auto"/>
        <w:bottom w:val="none" w:sz="0" w:space="0" w:color="auto"/>
        <w:right w:val="none" w:sz="0" w:space="0" w:color="auto"/>
      </w:divBdr>
    </w:div>
    <w:div w:id="1985040376">
      <w:bodyDiv w:val="1"/>
      <w:marLeft w:val="0"/>
      <w:marRight w:val="0"/>
      <w:marTop w:val="0"/>
      <w:marBottom w:val="0"/>
      <w:divBdr>
        <w:top w:val="none" w:sz="0" w:space="0" w:color="auto"/>
        <w:left w:val="none" w:sz="0" w:space="0" w:color="auto"/>
        <w:bottom w:val="none" w:sz="0" w:space="0" w:color="auto"/>
        <w:right w:val="none" w:sz="0" w:space="0" w:color="auto"/>
      </w:divBdr>
    </w:div>
    <w:div w:id="1997759576">
      <w:bodyDiv w:val="1"/>
      <w:marLeft w:val="0"/>
      <w:marRight w:val="0"/>
      <w:marTop w:val="0"/>
      <w:marBottom w:val="0"/>
      <w:divBdr>
        <w:top w:val="none" w:sz="0" w:space="0" w:color="auto"/>
        <w:left w:val="none" w:sz="0" w:space="0" w:color="auto"/>
        <w:bottom w:val="none" w:sz="0" w:space="0" w:color="auto"/>
        <w:right w:val="none" w:sz="0" w:space="0" w:color="auto"/>
      </w:divBdr>
    </w:div>
    <w:div w:id="2001692460">
      <w:bodyDiv w:val="1"/>
      <w:marLeft w:val="0"/>
      <w:marRight w:val="0"/>
      <w:marTop w:val="0"/>
      <w:marBottom w:val="0"/>
      <w:divBdr>
        <w:top w:val="none" w:sz="0" w:space="0" w:color="auto"/>
        <w:left w:val="none" w:sz="0" w:space="0" w:color="auto"/>
        <w:bottom w:val="none" w:sz="0" w:space="0" w:color="auto"/>
        <w:right w:val="none" w:sz="0" w:space="0" w:color="auto"/>
      </w:divBdr>
    </w:div>
    <w:div w:id="2049067784">
      <w:bodyDiv w:val="1"/>
      <w:marLeft w:val="0"/>
      <w:marRight w:val="0"/>
      <w:marTop w:val="0"/>
      <w:marBottom w:val="0"/>
      <w:divBdr>
        <w:top w:val="none" w:sz="0" w:space="0" w:color="auto"/>
        <w:left w:val="none" w:sz="0" w:space="0" w:color="auto"/>
        <w:bottom w:val="none" w:sz="0" w:space="0" w:color="auto"/>
        <w:right w:val="none" w:sz="0" w:space="0" w:color="auto"/>
      </w:divBdr>
    </w:div>
    <w:div w:id="2053384087">
      <w:bodyDiv w:val="1"/>
      <w:marLeft w:val="0"/>
      <w:marRight w:val="0"/>
      <w:marTop w:val="0"/>
      <w:marBottom w:val="0"/>
      <w:divBdr>
        <w:top w:val="none" w:sz="0" w:space="0" w:color="auto"/>
        <w:left w:val="none" w:sz="0" w:space="0" w:color="auto"/>
        <w:bottom w:val="none" w:sz="0" w:space="0" w:color="auto"/>
        <w:right w:val="none" w:sz="0" w:space="0" w:color="auto"/>
      </w:divBdr>
    </w:div>
    <w:div w:id="2062753427">
      <w:bodyDiv w:val="1"/>
      <w:marLeft w:val="0"/>
      <w:marRight w:val="0"/>
      <w:marTop w:val="0"/>
      <w:marBottom w:val="0"/>
      <w:divBdr>
        <w:top w:val="none" w:sz="0" w:space="0" w:color="auto"/>
        <w:left w:val="none" w:sz="0" w:space="0" w:color="auto"/>
        <w:bottom w:val="none" w:sz="0" w:space="0" w:color="auto"/>
        <w:right w:val="none" w:sz="0" w:space="0" w:color="auto"/>
      </w:divBdr>
    </w:div>
    <w:div w:id="2086754379">
      <w:bodyDiv w:val="1"/>
      <w:marLeft w:val="0"/>
      <w:marRight w:val="0"/>
      <w:marTop w:val="0"/>
      <w:marBottom w:val="0"/>
      <w:divBdr>
        <w:top w:val="none" w:sz="0" w:space="0" w:color="auto"/>
        <w:left w:val="none" w:sz="0" w:space="0" w:color="auto"/>
        <w:bottom w:val="none" w:sz="0" w:space="0" w:color="auto"/>
        <w:right w:val="none" w:sz="0" w:space="0" w:color="auto"/>
      </w:divBdr>
    </w:div>
    <w:div w:id="2089419607">
      <w:bodyDiv w:val="1"/>
      <w:marLeft w:val="0"/>
      <w:marRight w:val="0"/>
      <w:marTop w:val="0"/>
      <w:marBottom w:val="0"/>
      <w:divBdr>
        <w:top w:val="none" w:sz="0" w:space="0" w:color="auto"/>
        <w:left w:val="none" w:sz="0" w:space="0" w:color="auto"/>
        <w:bottom w:val="none" w:sz="0" w:space="0" w:color="auto"/>
        <w:right w:val="none" w:sz="0" w:space="0" w:color="auto"/>
      </w:divBdr>
    </w:div>
    <w:div w:id="2099322371">
      <w:bodyDiv w:val="1"/>
      <w:marLeft w:val="0"/>
      <w:marRight w:val="0"/>
      <w:marTop w:val="0"/>
      <w:marBottom w:val="0"/>
      <w:divBdr>
        <w:top w:val="none" w:sz="0" w:space="0" w:color="auto"/>
        <w:left w:val="none" w:sz="0" w:space="0" w:color="auto"/>
        <w:bottom w:val="none" w:sz="0" w:space="0" w:color="auto"/>
        <w:right w:val="none" w:sz="0" w:space="0" w:color="auto"/>
      </w:divBdr>
    </w:div>
    <w:div w:id="21025274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svg"/><Relationship Id="rId5" Type="http://schemas.openxmlformats.org/officeDocument/2006/relationships/image" Target="media/image5.png"/><Relationship Id="rId4" Type="http://schemas.openxmlformats.org/officeDocument/2006/relationships/image" Target="media/image4.sv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svg"/><Relationship Id="rId5" Type="http://schemas.openxmlformats.org/officeDocument/2006/relationships/image" Target="media/image5.png"/><Relationship Id="rId4" Type="http://schemas.openxmlformats.org/officeDocument/2006/relationships/image" Target="media/image4.sv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mmunity%20Council.Spangle99\AppData\Roaming\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AECC70D-A803-4D92-84FD-8D42861EB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237</TotalTime>
  <Pages>2</Pages>
  <Words>349</Words>
  <Characters>1994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Cyngor Cymuned CARNO Community Council</vt:lpstr>
    </vt:vector>
  </TitlesOfParts>
  <Company>MESH Computers</Company>
  <LinksUpToDate>false</LinksUpToDate>
  <CharactersWithSpaces>2339</CharactersWithSpaces>
  <SharedDoc>false</SharedDoc>
  <HLinks>
    <vt:vector size="6" baseType="variant">
      <vt:variant>
        <vt:i4>5046279</vt:i4>
      </vt:variant>
      <vt:variant>
        <vt:i4>0</vt:i4>
      </vt:variant>
      <vt:variant>
        <vt:i4>0</vt:i4>
      </vt:variant>
      <vt:variant>
        <vt:i4>5</vt:i4>
      </vt:variant>
      <vt:variant>
        <vt:lpwstr>https://pa.powys.gov.uk/online-applications/?lang=EN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Cyngor Cymuned CARNO Community Council</dc:title>
  <dc:subject/>
  <dc:creator>Carno Community Council</dc:creator>
  <cp:keywords/>
  <dc:description/>
  <cp:lastModifiedBy>Cyngor Cymuned Carno Community Council</cp:lastModifiedBy>
  <cp:revision>13</cp:revision>
  <cp:lastPrinted>2026-05-20T13:54:00Z</cp:lastPrinted>
  <dcterms:created xsi:type="dcterms:W3CDTF">2026-05-20T13:45:00Z</dcterms:created>
  <dcterms:modified xsi:type="dcterms:W3CDTF">2026-05-20T17:56:00Z</dcterms:modified>
</cp:coreProperties>
</file>